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89A" w:rsidRPr="002249BC" w:rsidRDefault="00B3189A">
      <w:pPr>
        <w:rPr>
          <w:rFonts w:cs="Calibri"/>
          <w:b/>
          <w:sz w:val="44"/>
          <w:szCs w:val="44"/>
        </w:rPr>
      </w:pP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2" o:spid="_x0000_s1026" type="#_x0000_t75" alt="http://zkopnov.wbs.cz/sablona/logo_logo_web.jpg?rand=1306498105" style="position:absolute;margin-left:377pt;margin-top:-1.45pt;width:86.2pt;height:94.25pt;z-index:251658240;visibility:visible">
            <v:imagedata r:id="rId5" o:title=""/>
            <w10:wrap type="square"/>
          </v:shape>
        </w:pict>
      </w:r>
      <w:r w:rsidRPr="00EF3FC1">
        <w:rPr>
          <w:rFonts w:ascii="Algerian" w:hAnsi="Algerian" w:cs="Calibri"/>
          <w:b/>
          <w:sz w:val="52"/>
          <w:szCs w:val="52"/>
        </w:rPr>
        <w:t>KLUBOVÝ ZÁVOD v</w:t>
      </w:r>
      <w:r>
        <w:rPr>
          <w:rFonts w:ascii="Algerian" w:hAnsi="Algerian" w:cs="Calibri"/>
          <w:b/>
          <w:sz w:val="52"/>
          <w:szCs w:val="52"/>
        </w:rPr>
        <w:t> </w:t>
      </w:r>
      <w:r>
        <w:rPr>
          <w:rFonts w:ascii="Algerian" w:hAnsi="Algerian" w:cs="Calibri"/>
          <w:b/>
          <w:sz w:val="52"/>
          <w:szCs w:val="52"/>
        </w:rPr>
        <w:br/>
      </w:r>
      <w:r w:rsidRPr="00EF3FC1">
        <w:rPr>
          <w:rFonts w:ascii="Algerian" w:hAnsi="Algerian" w:cs="Calibri"/>
          <w:b/>
          <w:sz w:val="52"/>
          <w:szCs w:val="52"/>
        </w:rPr>
        <w:t>ZKO</w:t>
      </w:r>
      <w:r>
        <w:rPr>
          <w:rFonts w:ascii="Algerian" w:hAnsi="Algerian" w:cs="Calibri"/>
          <w:b/>
          <w:sz w:val="52"/>
          <w:szCs w:val="52"/>
        </w:rPr>
        <w:t xml:space="preserve"> </w:t>
      </w:r>
      <w:r w:rsidRPr="00EF3FC1">
        <w:rPr>
          <w:rFonts w:ascii="Algerian" w:hAnsi="Algerian" w:cs="Calibri"/>
          <w:b/>
          <w:sz w:val="52"/>
          <w:szCs w:val="52"/>
        </w:rPr>
        <w:t>P</w:t>
      </w:r>
      <w:r w:rsidRPr="00EF3FC1">
        <w:rPr>
          <w:rFonts w:cs="Calibri"/>
          <w:b/>
          <w:sz w:val="52"/>
          <w:szCs w:val="52"/>
        </w:rPr>
        <w:t>ň</w:t>
      </w:r>
      <w:r w:rsidRPr="00EF3FC1">
        <w:rPr>
          <w:rFonts w:ascii="Algerian" w:hAnsi="Algerian" w:cs="Calibri"/>
          <w:b/>
          <w:sz w:val="52"/>
          <w:szCs w:val="52"/>
        </w:rPr>
        <w:t>ov</w:t>
      </w:r>
      <w:r w:rsidRPr="002249BC">
        <w:rPr>
          <w:rFonts w:cs="Calibri"/>
          <w:b/>
          <w:sz w:val="52"/>
          <w:szCs w:val="52"/>
        </w:rPr>
        <w:br/>
      </w:r>
      <w:r>
        <w:rPr>
          <w:rFonts w:cs="Calibri"/>
          <w:sz w:val="44"/>
          <w:szCs w:val="44"/>
        </w:rPr>
        <w:t xml:space="preserve">ukončení výcvikové sezóny </w:t>
      </w:r>
      <w:r w:rsidRPr="00E450F6">
        <w:rPr>
          <w:rFonts w:cs="Calibri"/>
          <w:sz w:val="44"/>
          <w:szCs w:val="44"/>
        </w:rPr>
        <w:t>v r. 201</w:t>
      </w:r>
      <w:r>
        <w:rPr>
          <w:rFonts w:cs="Calibri"/>
          <w:sz w:val="44"/>
          <w:szCs w:val="44"/>
        </w:rPr>
        <w:t>3</w:t>
      </w:r>
      <w:r>
        <w:rPr>
          <w:rFonts w:cs="Calibri"/>
          <w:sz w:val="44"/>
          <w:szCs w:val="44"/>
        </w:rPr>
        <w:br/>
      </w:r>
      <w:r w:rsidRPr="00EF3FC1">
        <w:rPr>
          <w:rFonts w:ascii="Algerian" w:hAnsi="Algerian" w:cs="Calibri"/>
          <w:b/>
          <w:sz w:val="44"/>
          <w:szCs w:val="44"/>
        </w:rPr>
        <w:t>Téma : Py</w:t>
      </w:r>
      <w:r w:rsidRPr="00EF3FC1">
        <w:rPr>
          <w:rFonts w:cs="Calibri"/>
          <w:b/>
          <w:sz w:val="44"/>
          <w:szCs w:val="44"/>
        </w:rPr>
        <w:t>ž</w:t>
      </w:r>
      <w:r w:rsidRPr="00EF3FC1">
        <w:rPr>
          <w:rFonts w:ascii="Algerian" w:hAnsi="Algerian" w:cs="Calibri"/>
          <w:b/>
          <w:sz w:val="44"/>
          <w:szCs w:val="44"/>
        </w:rPr>
        <w:t>amová Párty</w:t>
      </w:r>
      <w:r>
        <w:rPr>
          <w:rFonts w:cs="Calibri"/>
          <w:b/>
          <w:sz w:val="44"/>
          <w:szCs w:val="44"/>
        </w:rPr>
        <w:t xml:space="preserve"> </w:t>
      </w:r>
    </w:p>
    <w:p w:rsidR="00B3189A" w:rsidRDefault="00B3189A">
      <w:pPr>
        <w:rPr>
          <w:rFonts w:cs="Calibri"/>
          <w:sz w:val="44"/>
          <w:szCs w:val="44"/>
        </w:rPr>
      </w:pPr>
      <w:r w:rsidRPr="002D6A5F">
        <w:rPr>
          <w:rFonts w:cs="Calibri"/>
          <w:noProof/>
          <w:sz w:val="44"/>
          <w:szCs w:val="44"/>
          <w:lang w:eastAsia="cs-CZ"/>
        </w:rPr>
        <w:pict>
          <v:shape id="Obrázek 4" o:spid="_x0000_i1025" type="#_x0000_t75" alt="DSC_0116.JPG" style="width:225.75pt;height:193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160VQIAALIEAAAOAAAAZHJzL2Uyb0RvYy54bWykVMlu2zAQvRfoPxC8&#10;x1q8KULkoIjhoEXRGkmLHguapCwWFEmQ9JK/7wwlp+6pQCrA8gyXxzfvDXV3f+41OUoflDUNLSY5&#10;JdJwK5TZN/T7t81NRUmIzAimrZENfZGB3q/ev7s7uVqWtrNaSE8AxIT65BraxejqLAu8kz0LE+uk&#10;gcnW+p5FSP0+E56dAL3XWZnni+xkvXDechkCjK6HSbpK+G0refzatkFGooFdVVZAJzYUWPqUL0pK&#10;dg2dL8vldEqz1R2r9565TvGRE3sDpZ4pAwxeodYsMnLw6g1QTvF48BLQIKrhN9KC6L/RzHGr+NYP&#10;0PzLceuJEkkbw3qwav388DMvisXk0/YRpUEGuAw3QZph/hfGTiu3UVpj6RiPXEHpf7tq21Zxubb8&#10;0EsTB2u91CxCX4VOuQCO1bLfSWDoP4qCEg5tFYGm88rEwboQvYy8w/Nb4PEE7iNRVr9OJNJ/eGIJ&#10;waEGrD63vsd/YELOSYYXfKeekOdIOAyW1Sy/raB7OMwV1W1ZlgWugCMu250P8VHanmAAXO3BCCSS&#10;GoIdP4eIh+wFGURm4hclba+hz45Mk2p+OxsBx7UAfYHEjcFqJS4iB7/fPWhPYGdDN+lJx4SOCTmM&#10;VvM8T0WgCsPyQZFrHG0Q2ljEHaoZRmS6QCNlL1sNdYAfZKcP/omBE0W5BHS44B8aOq3wJLj9YmsD&#10;SpVSoVCFRIIIBa0wn8F42gQS3hRjwvQePh87DS7b+EPF7rljDsy9UL9ikiwcTEsheJgqGu8tXrbr&#10;HOLrT83qN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tvZyp3AAAAAUBAAAPAAAA&#10;ZHJzL2Rvd25yZXYueG1sTI/BTsMwEETvSPyDtUhcEHVCKa1CnApV4sYBCkgct/aSRNjrYLtN+vcY&#10;LuWy0mhGM2/r9eSsOFCIvWcF5awAQay96blV8Pb6eL0CEROyQeuZFBwpwro5P6uxMn7kFzpsUyty&#10;CccKFXQpDZWUUXfkMM78QJy9Tx8cpixDK03AMZc7K2+K4k467DkvdDjQpiP9td07BeP38nj1rJ/C&#10;UG7ePWrpSzv/UOryYnq4B5FoSqcw/OJndGgy087v2URhFeRH0t/N3u2iXIDYKZivlgXIppb/6Zsf&#10;AAAA//8DAFBLAwQKAAAAAAAAACEASr6pgYBzAQCAcwEAFQAAAGRycy9tZWRpYS9pbWFnZTEuanBl&#10;Z//Y/+AAEEpGSUYAAQEBANwA3AAA/9sAQwACAQEBAQECAQEBAgICAgIEAwICAgIFBAQDBAYFBgYG&#10;BQYGBgcJCAYHCQcGBggLCAkKCgoKCgYICwwLCgwJCgoK/9sAQwECAgICAgIFAwMFCgcGBwoKCgoK&#10;CgoKCgoKCgoKCgoKCgoKCgoKCgoKCgoKCgoKCgoKCgoKCgoKCgoKCgoKCgoK/8AAEQgBxwK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G22&#10;gnn5jRmGOCBVlLIIcXN1HGTyRuz/ACq1dWGhajMYRdywyAfcjkI/8d6Vh3eka1BeGHT7jzlxkeam&#10;Km6QJts0jJYxp8rPIe/GBik/tDYf3USKPXGT+tZTweJrdx5+l5X+9H81NFzHnbdCVW9HyKad9htW&#10;NY6jPc5jMzN7E1esbVtnFVNIs0ba6xDBOa27W1OwD+VfQYDD8lO73Z8pmuM9pU5VshkdoW5/M02X&#10;Tw6kFdw9+a0ooOMAZ/CnG2GwfLzj0r0ZUVONmeLDFSpyumc/LbywKducA9Kp32pfZl2KSXf7o9K6&#10;e4sgUJKdfauf1zQGM4uIBjj5q8PG5c6fvw2Pp8uziFZqnV0fco2MTTOHlbPPzH1rUSUYCp0z0qlE&#10;UgTYi4APepROvIx3615DPoL3Lqy5GA3FPEhH8OapiYMMqBj1p8btjg8UdQLfm7unU+3Fc6Y4z4mi&#10;jdiWV2worZ+0AAlu1YNrdST+KlkjT5CCRnrXXQm44eppo7HBiYKeKpd02dWCVUDqO4zSSQQScNGD&#10;n0FQebkbB26809HAPr+Nch3XIrjRbGX5xFtPqvFUbrwkHuvtXnGRgOjnI49q1hJk7RyPrUib85C5&#10;+lA02Zq3WpWcflvZRsg7KMV2XwGls9C1HWfEU2ba0S0Uyb+FDZJrDaBgoaf5QeSDVLxfrFxH4WbS&#10;LZjFC0gLovHmH3/wpX5dUC1djVvfF+m+KNRudWs5l2SzMVXI6UqXCkZBGe3pXLaB4bgbSo3mj2yM&#10;M5Xirh0rVrMH7HqL8dFY5FJbDsmzfWckZBwe4NKJhnjPHaueXUfENmSLi0SUDuhwakTxZbou24hl&#10;iPqVOKHZCRu71Jz0+lUdcv0WwdWbB7Env6VRufFNhHD+5m3ufuovJNZl3Bf6vFJcTEl1GUjz8qe/&#10;ua0o1PZ1YyXRmdekq1GUH1RR0SK81PU53lDBC2PLH8f/ANauz0zSobVQZIwSB8qgcLWX4PtY443l&#10;lAMoOC2K3VbPHb1rXGLlxMr9dfvMcDNSwsEumn3E6Nk4HQU4Sn7vT61X8zGSCeKVW4yODiuVnUmT&#10;Bx1z1PrTjIc8twPSoN53E5zxjBoEpwASOPWldhoTluAyv+HelEnOPfvUPmsBjAz9aPMOee/WgL2J&#10;vMJOOgpVmyPvAAVAHOev5ilEnHIBo6DTuTeYQASfxpxlJHDc5qAsC2GHQ9aPMOcbuDSQyZWAOR/K&#10;jeW5Y8fWot4IPt2pFbBzRcROXA4GaNwIG49qg8xTyGAxQ0hAw36CkNE5fn2+tQzNEI902NvXkVTv&#10;9ZtLNQoO6QnhR1Jqh5Wo6y+btmSL+GNT296EHqF9fRTzGLRoTvLfNIPuj/GrkFjdywLJKw3hfvEV&#10;PZWNvagKiAYHQCrCy4YrnHtihsd0Zws7uz1BL8JuCrhh6itKO/gkUAsRnqDRvwBuIOfbrWVrGrXV&#10;ncrbDQJpSWOdg5A9aqnTqVZWppt+WoqtWFOKdR2XnoXdT8P6bq8ZJjUN03YrldY8KX2nkmJd6A5B&#10;ArRuvFtlYx/aczRrnncOn1/Wlf4haVDbedLMHGPugdqwk4t2fQ6oxrQSstGc/BqeqWDBY7h0wOQD&#10;V2DxbrXmrHJeFhT4fGXgXWn2So0TscAlcCnLp3htrhTFcyBc8HGRXPNxhu7G1OE6m0TrNDv2urQO&#10;7ZY9fer+4scEH34rM0a2s7aEC1ct7GtAOyj5lNbU6kZxVmctWEoTs1YlRzkKTjjjmlRsHDH71RM2&#10;cMenbjpThKuOBk5q2yNCXeANuOaeMtyv481Cpx3J45NPRizEY/WlcCUHPOc+5qjL4a097/8AtIJh&#10;8/MOxNXV3A5/lUscb7hyMelZykrFK62I554rWEebuKn5eBmq2laTfR38s8FqoWVhwBityz0DWNcm&#10;XTtD06W6u52CW9vDEXaRj0AA5Jz2r7o/YK/4IT/tqftOSW+t/E/wn/wgHhohXm1nXoCkzxdcxwcM&#10;xx64Hqa53jKFOfLP8NfyNlh6s4cySt3eh8JPpcdtcwz6zau0CsGJUZCketfTn7A37FF5/wAFBfi7&#10;D8G/DHxP0Tw8xiE0kmpT/vZoxkkQxjmRgAeO1Zv/AAVU+D/7Mv7JHxIHwo/Zb+Ot148utNheLxTf&#10;XFiiQ2l0Djy43QlZO+cE4Ixmuh/4Jmf8FYbT9ijwrpGieJf2T/BfixtO1SS/sPFT2gt9as3k67Z1&#10;B3qMkBTjg4ziunF08bUy322Cg5J9rXt1ava/bT1VzzFmOXYbHeyxE9fm1fs+x+5n7B//AARu/ZH/&#10;AGHLa38Q6T4Wi8T+Lo4xu8S67Asrwt3MCEFYuf4h83vX1qAAMAV89/sB/wDBRT4N/t7fCCL4k+B5&#10;1sLuFvK1TSLiZTJaS+hweh7E16H8bf2ofgf+z34dl8TfFb4iabpNvEhYLPcrvf2Vc5JrioZlk2Ew&#10;zqKaj3vpK/Z31v5fcd0oYrE1Fo5X2ttbytpY9Ad1QZJrkvin8a/hz8HfDF34t+IHiuz02ysojJcS&#10;XEwUqo7461+Y/wC2x/wcQWdppp8PfsiaKJbiTek+s6zbECLsDGn8X44r8yfjP+118d/j3rVzrvxW&#10;+Jmp6vcXJO9JrorGoP8ACqLhQPoK8LGcR4vFPkwUOWP80tPujv8AfY9KhlUYe9XfyW/zex+nn7aP&#10;/Bwh8OEjuvBn7OHhltVuEyg1y9BjiU+qjq1fkh+1t+1T8c/2gPGMniP4jePb+7t3l3wWK3LC2hPo&#10;E6ficmufvGSRTIlwVOc4zkVkXttJfW0sUlt58eDu215McphVre3xHvzf2n+i2X3XPShi44enyUlZ&#10;dihofxduLECG+nyF455FbV78TvCHiTQrmxM4LvGVMYPJrzDVtFura+ea1tC8YPMbdRUvhXRDqF3L&#10;KkJhdR93b1r6DB4nFYL93GV4nnYqnhsR+8asy5qPhKOdDPpMgA7Rs3NY1zpmpWzFbi2YbepI4r1H&#10;4b/Bn4k/ErxJB4X+HvhHUdZ1GdwsNpplq0rsT7KOPrX23+zf/wAEDP2vfi34rtLf4yeGZfA+kSuj&#10;XNzqcQMpQ9diDjOPU1usd7FSc3tv1ZzShzbLQ/NKGCWTO2M8D0qhr+htcsLkEho+Qp5Br+pX4E/8&#10;EH/+CaPwh8DP4Z1L4E2ni29u4Al9rfie4ee4c45Me0qsPtsAPua+UP23/wDg1w+F3imG88Yfsd/E&#10;KfQrohnXw5rshmgJ67Y5vvKPTdu+terQtUw/tajUfLf77f8ABMeenz2iz8GI71JY1ickOBzlcVHK&#10;wZdrKSD617j+1L/wT4/aq/ZI1ifTvi58LbyG3jkKrqNrH5sD+4deK8KlvI42KS5VgeQwx+FXCcXG&#10;6d15EyTT1KN74e067JlEew55K96oyeEYvvC6PXoRWrJeKT+7BPoAaibz5Dh2AB6CqUYsam+jMtPD&#10;thbt++lZjnoKsQWcUJxaWwTPc9auLBDGMkc46+9I+AducdxzVpRWwnJ9SubcYzIST9aURRkcoOPa&#10;nu4z8x7ccUx2CtgKxGOu40/QjcvxwwW+peaYwMR9QOTzTrqFZrh2H90YOMYqzAgkv5DsGAg/nTdm&#10;yaUleN4H6CuiWkTmp2czNEc8b/ePB65qPUZpPIEM8SsXPBK5OPWtUwRsclR6cms3Wo8X8SL0Vc8G&#10;tsJD2leKZnjqnscNKRY02FVjHH4VqW8YxxzxziqNgG2gntWlbKeiqOO1fY0opI/Oa83KTZagiVjg&#10;jn2FTmAYwVpbOPJB962r7w7PaaVDqe9Ck/QK2SMeo7Vc5xhJJ9TnhTqVItpXsYEsHAG3v0qne2is&#10;pAHWtaSLIKlf1qCeAtwMdKqUYtWIjUlCRxWt2j2khlj6E8jHSqSTALjPHvXVazYpNCykDpXHTadr&#10;8BLHTHkjydrRHPFfJ5jh1RrXWzPvsmxjxOH5ZbotLOu0YJ69KmSYBeD+dZi38cb+Vcq8R/21Iq3K&#10;TaWCajLG5gkbbHLjgmvPPZ2LRlAUhsdPXrWPpcKvrLTu2CkeQufWrjTb4zh88dKq2MYXU2lbkmMB&#10;fpXXThfBzl5o4atS2Opx8mbiTJnOcEjmnrJg4LcDrVNHwQSPrUgkZccD+tch3WRdg3SSKit94461&#10;6Bo3gi3tbGS6mj3NHEXO4dcDNeZ/amtf3xYgKc7q9q8BeIdF8a+GRdadOHDRmKcd1bGDmt6Ki733&#10;MarlFKx5Re6xG8rSXM43E/KoP6AVUubJtUmje6I8mM7lQ8bj6mo59Ak8N6vc2epIWnhnZfMcE8Z4&#10;I/CrkEsci5Uqfoa57dzZPqiwm1QMEADoKU5PP5VEPmYAfjz0p24r/D+NLQES4AHzY/LNVrhbIKY3&#10;hDsecY6VFNfvKfKts4/ibFSWlqwG+Yc9hnrRqFiCHR7ct5scKrn+LbzUUujXNkkj296yqR8y5yDW&#10;sFyOAAPrRKAyHzFO32rowsIVMTCEtm0c2NqTpYSc4rVJnN6JqN/ZX1zAqCRBj5Rwa2ofENsflnV4&#10;jxw61HpVlDHczXSqGL+tXXtYJPvxDJ7YrTMabpYycfMwyusq+Bpz8iSG9tZiDDMrZ7g1Ir5BPp0r&#10;PfRbcktESh7EHFNW01K15guCyjoG5ri1PQNMMBg0blxubNZjajfwj97Zl/dT0FTJrNof9a2w9w3F&#10;AWZfBUn1yeRml56k8fSq8VzC5JSVW9MNUis5bA6n3pASeYDw3GeeKUPxw3vUR4fnjihfl5PfqMUB&#10;a25JuLAdqXfuUE9uelR4zkA0bhuYLSAlLjHBPNJvA+Zsn1OKh81lwSBjuSap3WuIjGC1HmORgbTw&#10;PrSfYaRemuYYVLzMFA5zWfNqN5fHyLJSiHrKeppINNurxhNev3yFzwK0IYI4IyioB7mn0HZor2Gj&#10;xQnzbglmPUmrqbVwNvH0pCx27lx06UB2yAD9RSuD1ZKHBO4rz0xUd3eW1lA9zc5CKpJOaUkLkKOv&#10;Vs1zfj7U1trH7KHzv4+9yOalt9Coq71J/CWuar4n8X21hZR/KX3MOoVeg/XFeuHQ7eZDqU8CGWcl&#10;GyhPfr/KvKf2XfEmnQfERoL6zSUSQuFz2wVxXvd9eRz28M9vZBIld2CAZ4ycV+ocBYLDeznUavLq&#10;fkPiXmOJWIp0U/d7Hz38XtEk0zU5YbaImO6VpMBeFOcEY/X8a5iDw9Ne6Mght280xr8x7DP/ANev&#10;bvHukxXHE8EbyTR7fmOCv7wHP6YqC18O6LHpZt47BTLHEpUjnBG3g/mT+VebjcmhW4hrKMfduvxP&#10;by7iV0OGMO5z96zS+T0PC4fC80tpJKITHLAyjaB9/JwMD15Fa2lpe3McaxsRnGGI716fo3g21Opx&#10;tIUCyX0crsxyBtBYDj1IxVfT/AlpBdX+kxQ5K3JaBX4wCuSvPft+FfN5hk8p4yVKCvyn1mW8RU4Y&#10;GNaTspkfhCBLi6i0q8nEL9mYfmpr0aH4RG8gEyX7hzxlYwVPPUc1wWpTNb6xBDJD5bFEbzWB4fuD&#10;gHvmvSfC/iaS1tYYElV+Q3ljAft6Et/47XzX1adOq+U+shXw9aiudanG+J/B+q+GZi9yvmQscCVA&#10;cZ9CO1ZW5WGQea9V8UalpWsaJdLfMUBSQOWH3cJ8pJ+uK8kktbm2bKTI4X/arVyalyvc5K1GMVzQ&#10;2LAGMCpY05GGz74qkb6RG2+VkjtmvqH/AIJu/wDBMb4wf8FF/Gj6Z4N8T6RomjWMqjU9Rv7oGSMe&#10;iRA7nP5CuXFYyjhKfPUdlt6vsRSoTqu0UfO+n2lzfXKWllbPLLIwVIokLMx9ABX3f+wT/wAEEf2u&#10;v2wHtfF3i/S/+EB8IzYdtZ163bz5k/6Y2+Qzk+rFV96/Wr9jT/ghH+xT+yfaadr03h6TxT4osmEp&#10;13WGDASjukf3VGa+zbSO900GBvINsigQiNNpUemOlcl8XVmnVi4U31Vm/nrovv8AkaOeHpR9x80v&#10;Pb5d/wAD5Z/YZ/4I1fsf/sPRW+vaB4YHibxVEvz+J9ehV5VbuYo+ViH0596+dP8AgvZ/wVwtf2fP&#10;Bt7+yH8AtYVvGWt2hj8Q6pay86RasOY1I6SuOP8AZU+pr7E/4KGftxeA/wBhz9mjX/i9r99E+qpZ&#10;vB4c0xn+a8vnUiJf90H5mPYA1/Lx8TviN4w+MPj/AFf4l+O9Ylv9W1q+ku766lfLPI7En8OwHpiv&#10;UwGFwuMq+xw/8Naze7b6Rvv6+WnU8POczq4ShzSfvv4fLzt+XmcJ45SS80W7vbqZ5HfLu7HJYnkk&#10;nvTfBam48OW7793y4yO2K2NYsVm0e4iljJBiOVHesD4QnzdKuLIHmKckKx6A193CCjh+WK0R+bTm&#10;5tyb1Pdv2Mf2zPi3+w/8XYfih8Nb9ngkQwa3os0h+z6jbH70bjse6tjINep/tZ/FSL4269D8cPBn&#10;j3UtW0TW8v8A2Zq160s2jzdWtjk/dB+6e4r5du7IlSu0dOtN0bxHqPhq4e2inY205Amg3fKfQ49R&#10;Xxue8M4THVfrdONqi38/+D5n1/DnEuJy/wD2aq7we3k/8jtrjV3L4myvOPWqF9q8TzeXsyx7jjFV&#10;rV7zzlupY2KnlXxlTWvaaE/iG4EUVk0kjcJ5S8k/hXxbiqMnC1vU/QnWlUjzIzb7ThfWoWyvWEh5&#10;KkYBqrZ2Or2DeUQwz1wcivr/APYz/wCCOX7Yn7XN9BqHh/wNJ4d8Nlsy+JPEiNbwlf8ApmhG+U46&#10;YGP9oV+nv7Jv/BvJ+zP8GNTg8VfHLWZPHmpQMGjtZYTBZKw7mPJL/ia1oUcRilanHm8+n3/5XMZ1&#10;IU/if+Z+LPwQ/Yv/AGgv2mdXt9F+FPwg1TV57lgqzQWjCIZP3jI2FUe5Nfpj+yN/wbBaUulQ+KP2&#10;tvipNBdyKGHh3wsi/uvaS4cHcfUIo/3q/W7wr4L8IeBtIg0Dwb4YsNLsrZAkFrYWqRIgHYBQK08g&#10;dTXt0MntZ4id/Jafjv8Akcc8XpaCt66/8A8m/Zi/Yj/Zq/ZD8OpoHwQ+GWn6a4jCz6iYQ91OR3eQ&#10;/Mfzr1aQQyIVlUMvcMKz/Efi7w94UsH1PxDrFtZQRjLy3MwRQPqa+Mv2y/8Aguz+xN+y5Z3Ok2nj&#10;6LxLr8akJpehkTFWHZmHyr+JFKvmWWZbH2VO1/5Urt/Jav5kRpV675n959ja8lvY2Ml1Z6gtsUUn&#10;Dn5D/hXyF+1R/wAFO/hJ+zCJ7f4mfESytcAlYI5w8j47KBzX5Eftgf8ABw3+1n8e3u9C+F8qeEtI&#10;mZlVoG33BT/e6A/Svgfxx8QPGvxF1mTxF448T3uqXkzFnuL64aRiT9TXztTAY3Na3tHH2Me19X8l&#10;ojrj7OlGzfMz9H/23v8AgvpofxTS48OfCD4TxahHllTVPEC5j9MiLv8AjivzJ8aa7d+NPEN14lv7&#10;W3gmu5WlkjtotiBjycDsKgfg5x+vFRSDjd+Ve9gMsw2AjaF231b/AE2/AzlUctig0E1u+5AeeMZy&#10;KabsjiRSDVyVt4wagkhjkO0qMDrxXpptGd7sQyK/zLjGaY7dyePT2qOa3eJN0RPtziofPmiADL+N&#10;Cd0OxKxG4t0B7UwyHsCfcU0ypIu8j9aaX4G08VRN7HTWMf8ApMzAdgBUbqokkbjmQ/yqzp+xnnYE&#10;g7sfpVVmO6Qk87j1PvXTM5qW46EZbkZx7Vl6oM6oQTgbR3rVtwC4Y9feqGvqYruOXbjcOTXXlrSx&#10;KOPNk5YJ2LFlgECtK1TJytZdi6jDAn8TWrZyrgHH4Yr66Gx+f1Y66mnZwkkHnNdDpNzDb2csN3D5&#10;qvGQgY/dbsawdNlHmLuA69K9n8I/ALUfFvwV1r4s6bd25ttGmhiuojKBIpkDbSF6kfKelbSpKrTf&#10;Mc0azozvE8auQEkIA6moJEVkOPxq5qcYjnZW7HHSqUkwAIUdRzzT2Rle5n3sJZTgH34rOtrV5GkR&#10;WI2n+Guk0iwtdVu/st1ciMMDhiOMisK2kW0197NGGGyoPrivBzfllTa6o+o4dk4YpdmV5LAncJYl&#10;kHo4B/nR4i0qC88Gw2qRBQZyQF4wRW1LaFgW2/gabdWynRreNuhZjivmos+5qLZHFeHPDcVsL12D&#10;uPJ6vzishbW7nvFOlxB3CkMjNgnFd20K21tey7OkXQCuJ09kHiiNLj5RIh2ntkmvSw8n9TqNq60+&#10;88jFRTzClFPXX7h7T6paH/TtMmQf3guR+lOXXbNlIabaf7rcGuoSyurcALMfxPFUtQ0+2uVK3mnR&#10;SZ6ExjP515/NqeryaHKahraXcnlPNhOy+tafwq+IGofDrxkGkZnsLshbqMdB6MPcVS1fw9YR3Ant&#10;ICh3gBd2RW54V8EQ+Ibu4tZVwyw7o2A6N2qlJp3RDirWZ6/4isdH1sJqkcUc0c8YZZQM7gRwc1zt&#10;34E0O5BMcTRn+HbWF8PvEV/oVxJ4K1p2CoxNvu/hPoPau4QrLGGU9etU5KfvGXK4Ox5hrUEukanL&#10;aQ3DbIzjLGo/tMtxGI8kZ7DvTvGLI/iy6jeQfI42jPSn2Sqqb0+Ynqe9ZJmy2JrW1EagsOcdPSrA&#10;yDgjB+tNV1bADc+gpSxJGByB69aVwasSKyA7c8VBqrPHYSNGTkL1zUwJJwfpUN/sFo6SsQCpA96u&#10;D99MiorwZleDL43Mkqyvn5uMnoK3wTkHisPwppTWYe5YH5mwBmtsjuBzSqVJVJuTd7ipUo0qSjFW&#10;SFJzkHuPypV5bIOfUUwjLY5xnpml3KeNvPrUtmiHBfm5UVHJbQTffiX6U7JJGQRz60jSFRyv15oC&#10;xWm0WAqXhLISOqtio1tNVtiDDc7gOivV0OGB28c9BRuLYJ596LoCiuq6hbsTdWRPYstTQ69aOMMx&#10;jJH8QxU+5WypHtg1FLZWs4JkgGMZyaQIlS9jkG5JAR6g0y41G2s03O/zdsHJNZV1Y2hkxY7lJ+9t&#10;bFPttKkhfzZIi5z1ZsmlYeiJfN1HVSFCGOM+nUirtlp1vZqo2gnrz61Gl8sY2tEVA9qljvImAYPz&#10;n1oYJFoyEYCjp0B7UGQjJx074qJZ1OO+fegSEry3BpBuTbwQMigyhQWYEADj0qLzcx7gB9MdKxfH&#10;HiJNG0fKnMsx2oAegqJT5XZbs1p0ud32XUvx+INOu78aYtwNzNtJXtxXmfi/Vr2a8msYSzbJCMk5&#10;PWr2hnUWvBPCjNPLwoXrzXtHwu/ZsGst/amvwl3dQ23FRKpGhU5qj0O2lhZYmmoUl71zxL4PeJrv&#10;wV46t9b1Czmlt8FZViX5h0wcHryBX0doXxO8MXlnE02oCNpI96rIeVU84I7V6Z4W/Z/8EWUIaLw/&#10;CzgfeeMEnitu1+CPh4SCVdAiI9BGK+gyDi6WU1Jeyje/c+d4o8PHnlODrScXHseI6zrmg69qKQre&#10;KY0mGxgTkd/6Gm6l4n8J6RbtdrqcbBYeVHfOP8a930/4LeGpb+e6bRYSgUKFKd+/6YrO8Ufs6+At&#10;Zgc3vh2M92wuOnavoaXG7jKc3SXNJ3vqfI1vDGUlCCrS5YK1rL5/efOyeMLOSOCBb1QZHN1KofAI&#10;OVVPwGD+NX5vFenaY/8Abep6nBlmIcmUAHOcmuvk/ZZ8N3djLdC1kjk8xlUKcYToBXmfxF/ZqutK&#10;VtSsLme4Eef3crF9o/E1w0OI6VFVGqacpX1ud+M4NrYiVNSqtQhbS3/BFn8V6Rq72+oRxsquxZJA&#10;M/KCQDj8K9G8OeJPDV54fhSbU5i0fzGILkNyf6+1fOF1dX3hTUbexj3BHTdGST3PK4rr7DUNVu7Q&#10;XOl3YV8bhbrxnPOeTivicXPFQk5Qa1P0fLY4GUFCqn7vmdZ8WviDt0ttN05fJiMpMjn7zegPtzWB&#10;4J1m78V6ILyZ8kOykjqa5DxdrGr+IImtLvZEY8s+Bgt/9bjpXTfCOBk8K+XEhJS4bcPX3rjowrRg&#10;51XeTZ1ZpXwtRxp4dWikdHBaxRDB5J65rpvh18SfiF8KtZTxF8NvG+q6DfRsCt1pV88DZHqUIz9D&#10;XOyOGO+Mn3HpSpMQu7HINa1adPEU3GpFNPo1dHjqU6Urxdmfff7Nf/Bwt/wUC+BKQaZ4m8ZWnjfT&#10;YcBrfxBBmbb6CVMH88193fA3/g6P/Z68YaeNL+O/ws1fwxevHg3dgwurctjqcYZR+Br8GkuCWHJ/&#10;OhrghdwPIHXNeTLJaKTjh5yp36Ren/gLvH7ka/W+bWpFS+Wv3qzPtb/gq7/wUn1b9uv4i2umaDeA&#10;+GNFlkbTlQsPOLcB2B74r5UsYw/GOB0rD0gq67vX0ro9PjUqG7dsV9/kuWUMqy+FCl06vdt9Wflm&#10;d5hWzDMp1J9NEuiRLJp/mWsgKcspFc78LdGtrbTbq7x++e6ZXGfQ129kiNHsKkk/dzWT4a0NtNvd&#10;UULgNd78DoMgV7EJNxaPJklZWYXNueQBmsfVrIKOBg10c6BTkdPT1rN1hoZOUiwe9Yyld2Kgran3&#10;v/wS+/4JAa7/AMFAPg1ZfErS/ipZaZplpqcllrUMkZaeFlwRtHQ5U96/YH9kb/gkp+xt+yPo8X9g&#10;fDWz1/Wwo8/XvENutzKzf7CsCqDPoM+9fnx/wan/ABXvIdY+JPwgubljbPHbajbxluFcZRjj3GK/&#10;Zq81jTNOhNxfXsUKL955HCgfnX5/SoYL61WliXdwk1rt3Ttt16n6jg8TWngafL1S9SW0tLSwt0tL&#10;G1jhijXCRRIFVR6ADgU9mCDJr5e/a4/4K6fsafsj6fPH4v8AihZahq0anZo+lTCaYt6EL938a/LP&#10;9sD/AIOc/jn8RLW68L/s1+E7fwzZS7kGq3X725I6ZA6L/nilVz6hf2eEg6jX8vwr57fcdccLUes9&#10;PU/bT4u/tJfBH4F6DceI/ip8StJ0W1t0LSPe3qIeO2Cetfmr+2H/AMHOvwa8A3F14a/Zn8LS+Jbt&#10;NyJqdyDHb7vUA8tX4nfF39oX4yfHPXpPEnxW+Iuq61dSuWJvbtnVSf7q5wo+gFcRJOCGIPBNcU6W&#10;Z47XE1OVfyw/WW/3JG0Y0Kfwq78z6W/a1/4Kyftl/teahcDx98ULuy0uQnZo+lSGGJQexwcn86+Z&#10;7m8eaQyzys7k/MznJJ9aikm/h3YHoageQ7sKBn3rrw2BwuFX7uNvzfq92NznJ6iySMGyDzUMhLEY&#10;IJzzSvKwwCoznjioZJG3Z6cda7Utbk6oJGVeCR17VE7rklTn3FK7kgjHboKid8LuA9qpMH5DXKbj&#10;j14qNiC+FPfpSySMBuHPNRM+OQf0qtRWBwwwOtQuoKkkZpzsA3B61E7DBBbnPWmrgRSxROu4fKR6&#10;VF5VwPuSce5qfOcjFRswU4Azj1FMFrqdlpcR8mWRh/y0PIFVfLDJ5ijOeea1bAEWjgpnLsc/jWeA&#10;QAF9O1dctzjpdggiIwT+Yqr4mtw1qkoPKtwc+1aEKN94jtxTdasJL7SJYY/vbcocdxzSpVHSqKfY&#10;0r0lWpOD6nP6dck/K5PB6VsWztGRxyRXNWVxvQTocAHDDuD3Fa1vflwFLE8cZFfbYapGrTTiz83x&#10;uHnRrOL6HQ2d2VYMDiuv8N/EnXdB0e50e1v5EtrtQLiFXO18dMivPbe6BIINW1vwF2gmu6Omh5Fa&#10;KZqardGWRpCMkniqLzMxJYjrUMl6X71DNc5HJFTJjhFdCWedkOYz2rAS4f8A4Sa0w/35z/L/AOvW&#10;hd3AERyevSsXSpPt/jm1gj5EPXHr1NfPZxViqXL3PrOG8PKWK5uiO8dJAvTOBSSwM+n2w7kMefrV&#10;tkDRkk9FNNljVLe229oif1r5qOzPuKi96Jg6onlaZqDNniMCuT8IWiap4nDXKLi3iygrtdTSJtPv&#10;TckBGIDZ6dK5j4f6e8viA3SAqEh+fn73NepRcv7MqW7o8auoLOKV+zt5HTvZAqTt6D1qlc2IMe8q&#10;c9q3nhCqxA5PTiqt7F+4GF5ry09T2+U43VrFWkT5Tw+RXT/DG2xq1y20cR8fnWVqMbG4jUgfe5Jr&#10;ovhsix3d3IWwAvLVrFvmOefwsf8AEDwe+pQLrOlptu4DuG3q4Har2iPdLpSajdOUwg82ALucNj0H&#10;St1QJEEgXgjjPeuN8TNeeBtXbWtMlEsFy2Z7Vm5z6ipk+XVbGcPeVmVNc8PaHqNxJfyafITIcs7c&#10;N+hrOHg2zVd+n6rPD6BuQK0tK8XaDq0pje4EUzMS0UnGPYVrNp9vIPlHB6EdKx51fQ7Y0nbU5X+w&#10;Nft+YJ4bgAcc7TUUk+oWn/H7pkiHHVBkV1b6cE5GeKjmsph90nOe9HPqDpHMR6nbOvXaccqwxT5t&#10;sqsUAJ24Bz0rbmsVkGbizjkHclKzL7w/BLKot4jAufndGOfyq1NGbosraXmKzVXBJGRwasqc8gd/&#10;ypg8PTwApp+qrwPuyrUb2+u2/LWSyr/eibNCasJxdyVj/Fj9aPMGdoIz3xVb+1FiIS8hkRu+5ael&#10;5auT5UiH8aaJcUTMxEeOPzpoc4K+/wCFNM3o4PrUYkIY7mzxxgULUGtCVmYdP8aC2cGopLiKMZcg&#10;AD14qtNqjyny7dc/7VAlqW7m8igBz17AdaqGS7vWzvKrngZoitST5sxJJ6jOanDKPlU49qNg3HxQ&#10;JBkY57kipd5ztI4A9KhMq9ScY9KFkBPXn2pNAiTKv8rAfWo3tYXJGzn2p3moDknnHPPegTDPBGcY&#10;xQHUiNpKjZt52GR0P1og1K0hcx6jeooXjEZ5rI8Ya9NZxwaPZXAjmvX27x1Va1/g/wCFdGn1Ca+1&#10;mxN5FZxNI5klxuYdOuOKxrc7VonRh407tz6G/Z3nh61hYTbmlk/1cWMsTjvxwK878R6dfeJ/GK2N&#10;tCz7GwoPQnA/xr1CG3ttaSfxbJoq2iSs6WcEZJCqOC3Of85qh8NtJtdU8Q/aWiVXErO7A9RnAGPo&#10;K5aS5JuT6dz0Z2nSjBK130Ol+FPwItbW0jur6EPcnDHPOO9fR3gPwtBZ6YFaMBnXBwOa5bwZpyxW&#10;nmBCF4Ga9I8KhmVY40wB93jk15GLrSqy1PrMswiow0Rq+H9DgjAWO3YkdNxrobDRYCArQAE/wk0/&#10;RtDvJUEyLha0l05oZgZkIbHJp0k46o9JwpVI2ZSbSrXT1ZI7RAz8lgnU/hiszUdGsrpWRYidw5A4&#10;ro54C6+SyDdt+Uiqsej3PzBCwPXpnNdXPU5dzklhKfPc4a/8Gwxq6xQsgY7uOma4Txb4NiZJJAoP&#10;UNkV7JqtvdQq0bs2BnO5M1wniOM5kJCOncqefxFONecXqediMHSaZ8TftN/DWfTGfWLOErHbuCmF&#10;x1PNcd4FvZLuIWUsxRw+2OQn7p7fhX1L+0D4Sg1HwhfzSIGBt2IHXoM5FfJvhqFo7yXCcCMYB7tw&#10;Mf1r2aL+sUfQ+QxdP6tiLLS5e1/SNSiv8yRvLIZNshx1VuAfz/nXX+CdPfQtBjsZRhyS2ee9aPhi&#10;fT9btYraW3YzqmFdx19B+n50XitDcmJhgJwvvXJVi41eXoCmqlK99Rzuwdi34UJIBw1QvKc8nI7U&#10;CUnlj+Jp7GNiyJGwVwKbcz+XayHbjAqETY6t9KivCXt35Gdp6UCcb7HReHWMkSSKeCBXT2DEEZ6V&#10;xPgbUxcWSx5+ZOK6y1ucKCetfZYWftcPFrsflWYUnQxk4vuzqNJliEq5TgNzWxqt54UOn3UGm2Uk&#10;d6LkNO7H5XTYMY/HNcjaXhQ8P161kHxva3njSXRYZQWjtv3hz3z0rpgmr2OWUuZam1cOyg7W6+pr&#10;I1C4Jzk5qxd3mFK5+vNZOo3gEbBWHpiokrK7HB3dkfQv/BNr/gopL/wTv+JevfEe28OSanPqOlfZ&#10;7eFZ9ih85G71H4Vf/at/4LS/tn/tW6lcR3fxGn0DSpSQum6JI0ICnszg7m49wPavkWSaO8uXyAwX&#10;jmoGt4PvoxBz1WvzvMcrwGIzKdeUeZvvqtPLY/VMoVSjl8IvTQ2NU1zVNYuWvdY1Oa5nkbLyzSFi&#10;T9TVN536BcelUHa7i5STePcUz+0XAzPGQR6VrCnCCSitDutKT1Zde4bOT1PeoXlJByPWoDewyrgP&#10;+FIZtyAe3UVoloK2o55NxDMM4pnme3vTWkVQNx5xzioWlDAkL3qrFWsPd2KfMMAjpUTuSMkc980M&#10;+7IGeelNkdQdoyaOg7DHLZwuaiZtw2kHrzTnI25zx3qOSTnCn9KtaBawjfdOKjYscAMcUk0oUfM/&#10;61C84bIQbvWncS1dh7MOivUMs+0HcRn3prmRmBAxnikZEXgd+pq1oTa4xrlmJWNDz3NRlZCctKw9&#10;lqQtheTjmkXBHBH4imgPRUUR6cXXgBSfzqgUxtyoPFaLArpe3H8A75zVErubkAc101H71jkoktsg&#10;AwBjnrVuKMEYA9jUNujZBxx61bjjOBtrI6Ujz7xfpk3hnWjdoh+yXTZOB91qS3lXYJUk3Ajhl6Gu&#10;71nRLPXNPbT7yPhhwe4PrXmep2OteC75rSdd0DH5Mj5WHt7134HMJ4SXLLWJ5eZ5TDHR5o6S/M3o&#10;LzaQCfYCrAvABkHp1rAtdasbkA+aUP8AcY96ne9GzKE+2Oc19VQzLD1Y3Uj4jFZTi6ErSizXkv8A&#10;GMODx2NRyX2VyG/HFYUmpXSyYMRC/wB5jUU+u7F2xkM2ei0sVmOHowu5BhMoxlapyxizT1XVxZ2x&#10;dz854jWrXwi0mS61KfWpkJCAgN6sa5iytNR8R6kltCjPJI2Mf3RXrfhvQYPD+mR6bCOVGXb1bvXx&#10;+JxUsVVc3t0P0DL8BDL6HKtW9y5Ip8pm7YNNnClIMHgQAcVJdALbvjn5PyplwMiFQD/qR1rni9Gd&#10;c/iTMPXLmyi0u6huZkDSMdqFuTx/jWB8P7uRfEBtIo1KtESxB6U/XCNQ8SfYZsLtk2gg+pqr4JtW&#10;j8d3C2cvyqzZ5+8K9qu/qWXRpXu6mvpY8DDReYZvOpsqWnrf/I9AxntnB7VVv8eUAoFXhFhWOQOK&#10;qagj+Vx/d5rxbI+gbOd1CPddxjBxnj863PAFs9zcyxAHy25lPqB2rIuU/wBMj+vFdN4Wlj0TwzLq&#10;RQGSV9sY9STxWiOeb0sdBcrJIDFa4DY6kfdqlF4asIC11PH50zDmSXkj6Ve022a3tlE7ZlYbpM9y&#10;amdFCtznA6Gq8zFaHAzeB9Bu7838lniQyE5VsZ5raihSKNYwPujAp0UYJznPJ/nUgUkDaDwa5Hqz&#10;0YN8pH5WTu9KbJGCPmFWAvB9h6UNGSvP40tLlJtFM2o5IGPrUUlkrHBXPsKvGPIxj8KaYsfKyn1q&#10;WXHcy5dLXGcAVDJpzAYjyPpWw0Q+6Dz3pjQN1HT3FF7C0ZhTWc23EihvUGqFxpWnuSJbQD3Tiuml&#10;iLHGzIFVp7SNzzwfcVSm0KUYtHKT+GWnk8rTdQlifGdr8gc1TuNP8ZWLFRDFcDplGwcV108HkTec&#10;P7vPtUEnlvbNJ5XzHuCc1vGacTjqxcZWRwc2q3DXZg1CJ49pww28Cr9ne2ZAWCZemOetQLpV7fzT&#10;3KXD7jKSVI4xQdIuWIEturHPULg1ehC0NJZxngjn0pfMI9z6VmjTru2YsjSpz25FIbm/hzuKv9eK&#10;VgbbNEy7Rlm7880edt78HoaoLqpGBNCwPqBkVKl9bTHCSe/PFA7lp5uMY69aN5GMc4PQGq5Yk8vk&#10;e1KGbdnJwB1pAnZljTPDMWoPea9eW/muhENqmM4wFYn2/wDrGpdJ0vV/DdxKIJHia7xGYkXiXJ+7&#10;kdD0rr/h7GiaPJo72pmuZiJbZB/ECQP/ANf1HrVnRdGbUPihptjq8mfs7CaWNR8qEsAPxyR+VfQS&#10;hhnksZ9V+Z83Criln0qX2Xr8vI2fipLpfw10KPwvJCWn07QUS4KHIEjtljx+PNcx+z1ZvqV02psQ&#10;BLIW2+g7ViftI+NodV8b6wI5+Liby1UdlUYFdJ8GLe70rwUlxZDNxJFlTjoScCvj8U+Wjp1Z99ls&#10;VPEK/RHr+v8AxU0Lwhp4sLGE3VzGdpgiP8R9aveHPFn7SfiG1WbwZ4EWxiB4mu0wWGOoDcmrfw0+&#10;GWieG7O31vW4kn1Ar5ktxMPuk88Z789a6m0+KukRziJNVVWQfwyelYUMJBWlJXPdq4mo42UuVF74&#10;faz+1BpusxnxTZw3dt5irJELfYSO5BFe+xaSurW0EojYO4BVGGDn0ryn4f8AxiGoXDWn29ZWH3Bn&#10;+Yr03wx8RYFv0W/iAki6oePyrqqUaKV0rGeFrV0/iuWP+EbuYnKzW2COBznmqvi2RPCWlHUTamWQ&#10;j93EvUmtu98e2N3qqEwqEY/NjjFZ+teO9MkuRAtrHM4O4KQCFrOlGjVnaJ2YqtiadK7VmeAeP/jr&#10;8WrCaWPTPhkrw7sAylizfgBxXkusftD+JFvivi3wZPpVxu43odjj06V9E+LvFkmoahKL2aCNFc5J&#10;IUA1y+onRvFEL6fqUVrdxu2P3iq3X866KmHw7VtTyYTxbldy+R5uPGHhX4m+GrjTbRgs3kkS28pw&#10;y5HOPUe9fLmt+C5dNv72O3h+aOXHX0yT+XFfS3xS+FcfhR4fE3gqIQTRMWaKMY3L3X6e1eE+KfEV&#10;rH40ksrg7RdzLIPlzsDqc/yUVtl6VOUoPZnlZwpOKk90cVaeLX0qZLxWKgthlH8Lg/8A1q7S61ld&#10;csrfWYyMyLiUDoGrzLxVeWZjaW3YD99sc+r4xn/x0f8AfVaXwx8Rm7dtPn/iTpngEc5rTFQTjzdj&#10;y6LfPZdTs0kUqR6c4pBKScbj7VB9oMEu9jnvg9/WiUiNyM8Dp71x6G9rblnzfUfjQ0qkbd3bAqqb&#10;jC5ZgcHqKa16SQIk3H1qdWOxDousN4f1toJTiORufQV6BaahFNGpVwc45rzbWbGa6QXG751HKipP&#10;D3jO40oC0vCWiHAOeRXp4DH/AFZ8k9j53PMkljl7ej8XVdz1OK/AXKS/WuZ17RNQg1N9T8OzRRtc&#10;LiZ36jnqKrR+K7W5hDW90p4zw2DVSPxNcXV59kiVz6t2H419JTr0Jx5lJHw0sHjqc+Xkf3HUHUDD&#10;bJFJNuZVALHuaxPEevLa2xUS5dzhFz1o1qHVtN0Y6wVDxjn5Wrl7E3Wq3n2+9OQD8qnpXk5jmUIp&#10;06e59BkOSTryVer8K/E2bEtDaqJG+YncxPrT2mXoBznn2quZWPXoOlJ5uRyRXzer1Z98koqyRO1w&#10;2fXPSozIDk8e+e9MLkghajMjZ+U8dDTVgVxstujnKtg/WoylxH9yYYHUGpPNx94gn0phkBOM4/Cm&#10;U00Ma7miGJIu3Y0i3kMny7j9CKPOVTljkdeaq3M9sM7VyT0AoSYK1i2z8ZB/KoZblY8+Y2PqaqKL&#10;ljlSQpHBJ6VEbaRWLzgt65qla4O5YbUIjxECx/So/MuH+8do9qFmiT5cBfQUpZZAcNn3oWwDNijJ&#10;Yk8d6CxAyF4FBOTnOKYwbuSfY1VguJKzBs5H40xsZJbHtTn5PAOPpTMkD5QePaqWxFu4jFRyOh6i&#10;mMFyTnGaVz1w2Mik2r3H8qd7DaPTrpBHpwVRjgc1SSPcTkcZrR1IsLUKMckcVTRW3gdc1vUfvHLQ&#10;Xuk0MfIyO3Aqyo4yF6dqZChyMVOoVurdO2KzOi1kKkbFeBzVbV9F03WbM2mpW4kRhxnqD7GriL3G&#10;fanFe2Ooo3Gea+IPhLqNozTaNIJ4uyNww/xrm7nRtZ09vLuLGeMg8gqa9vCjpgCkeCBx+9QMPcVL&#10;RSl0Z4ZHZ3s7bFtpWIPQKTWzoPw68Rau4P2UwRnq8vHH0r1hbK3TDR20YPslTKgCkgfpRyoOa3Qx&#10;/C3gvTfDEG21AeZvvzN1P0rXaM5yev0p/l/L8rYBoUc85z7imJ6vUhukP2ZwRzjilu1AmVR2hXjF&#10;Pu8+WVAzwOgovQxuWymNqrjcOvFUr8rZMv4iPOviBB/Zt0t+wDJcBsHurA10Xw70G3sdAhvHslW4&#10;kXLSsOWBqn8StCvdS0OzmsIDI6MxKqOcZra8G6hNcaJBbXEUizRRhXDoRiuqtjKtelGnNfDs/I48&#10;LgaWHrTrU2/eeq6GkykxHIznmqV9GcY9q0fLJiJYcVT1FMjPYjmuZHW0tzn54/8AT1I5wPWur8Oa&#10;V/bPhq18v/l2utzj1FczKmL4Adl7/St/4deI4NI1RNI1AhIrzIidum8dvxrSNr2ZhUV1dHRyWc7X&#10;IlWU4z6DgU2RLqKdtoBBB7dqXx54is/B2mzam9qZRGQBGh5YntWEvjvX7rTo9RbwXPHE6ZkZpBlV&#10;9cV0LD1Jx5ktDgliKUJcreoROoQtIyj5ugNShcLwM/SoLFrC/hW4hCNuGcjmrgXbgZ6V5sk07M9m&#10;m+aCaGqmRtb6UBM4UL1FPVSOM9KMLzx36g1Ny0tSIoDgj14pCmBkEflUuwA9KDENpA9e9F2NKxB5&#10;Q69/pTWXuB+nSpwjMSAeOxNNZBk/L+tK7CK0K00YAx19gKqXEZ3fKetaMiHkBeccCqlxEc7dvfqK&#10;SY2imIPtN35Z5+XnNU763kiixjA56CtPTYZBqRDDH7v0qPUbQuSoOdx4FdEdjjrX9ocjYLt1WcFi&#10;FxxitvdZuAjoM/SqMVu0OqzKyjGBzV+Oya5Y4cAj071tF6amEn2I2sbGThQBxyRVSfRo5nMe1WHb&#10;cBWmdIuAoYYx6Cq8lpdQ5Gw/U1Vibsx5vCqAblQqSf4GxVS68NSqSwYHn+Ja6ATXC4Uj6ZpftgbI&#10;kjB554qeUpM4660m8tGyqMB6o9FnFqMl4kOdwZsFWXFddLFZTqA8QFXPC+hWV5r1vCmdnmAtx2qW&#10;2kXFrqa/9gzajFBbabO1ndwBmtbiFeYwiD17HJyDwa5/wz4q1V9bvPFWo3e+e3eJBJEmASDk/wAq&#10;75njsNOv72Pd8mn3GxwRwN4AP6Y/GvMfDEav4C1vVUjIaO7VlfP3lBC/1rnUqjXJfQ6VCj/E5Vdd&#10;ep5p441R9R8au4n3l5t2498mvqH4I6E9zoum2scYJmKlvZQa+XIdEudc+IKQQxljJMuQF4xmvtb4&#10;O2aaRZwk2xHk26qFA6k8muPMKvJGB7mR0JVJzfyJvjb4o16w05NG8O3kFq87rBJcTglY0I+Z+PTA&#10;/MV4/wDEPWvDvw31qw0PQrq61m5Ni817qd7ftDE/7ppGRFjI7AgZJJJAAr6Uk8E6Zqc51fUbZHaT&#10;/WJMpZee22rem+CfgMl4ZfEngO3uZXiMe5ZiEj4Izt257/SrwuZUU7S0O/F8PY+UVON/kcz8OPDu&#10;mX3gTRPjD4U1G4sxfljNYXkm420qnlc4G5D244r0P4ieN1sm027sbkGe+hV5FjbgN0P4Vi/2f4F0&#10;QKmg6X5kURzFbjOwY9cjH6Vga/dap4k8QxXd9CqMdsdtbW8eEjjHYD+tYYrGqUW42O/BZXUpqCnd&#10;26s63WPHGo2Vssi3nzhNxGe9a/w48bW9x8P9U1mZVm1CW68pPMb7q4457fhXPeJNLlfRMR6W2RHj&#10;LcnOK5b4YeJLfRZLzQdYsEuLO6lXzo3zmKRc7XUjoeT/AJFceX15Uk2dmZ4VVaiWtkZ/x2upfAnh&#10;NPiB4212WFr678jTbG0h8ya4cEbgFJAVeQM5zzwK8w8E+MPFus6TeeNvCGqm7/seQf2vpkyGO4QZ&#10;wSFyQwyDkZyMdK9/8T/CHwX8RIIIfEU0t9p1uzGGBpdwjLEZIBIwcgflWPb/ALNnwe8JW0x8O290&#10;Fm/1iSzKm489QGOeTXuwxmFjS1SufNV8rzKtivdk7ehe8KeItK+K3g+TUrBgzeQsmAfusc5H4Hiv&#10;kz9pXQLjSNQtfEUKeWQWgmI65BJB/nX1f4Yh0/wBE1tZW++3dAiqDtMYz3x1FeFftRaLFrUN/BYj&#10;KjE0Yx0P+c1y08V++VhY3A1IUWqi1Ple8uHcToZBl5hIAfy/rV/wHqUthrsR4H74bsdxmuf1CaSL&#10;VDFKpyjkEfzrW8Ihptchtx1eZVU46EkV680pU2j5SL5Zqx6l4hEunXxROhAZQfQ8j+dUzf30iAtH&#10;0X0rqvGmlo+mWOoGMiQRGGYsv8Skj+WK5ssVAUj8q82Hwo7XqyKC7iLATMc9wRxVyKcOuVIx/Oq5&#10;SNjgoB70j26D5kcr9DQ0JKyLpkAxkc+lZ99oqTnzrY7W7ink3KfekDDPFOF6wOHiI/pUtNlRdjIl&#10;0+9jYgwnPqKSKC+3ERiQZGD1rbW6gwV3VLb2817cLaWkTPJKQqIgyST0FTypFPXdHpWj6Zb6n8Lo&#10;bN9paS0OVA5OO1ecIywjycYC9q+hfgd+zl8Y9Zm074f634aMF5fW7T2KTLhjD65/GuA+N/7Kvxt+&#10;CN9NP448C3dvZCVjHeJGWiK5ODuHSvSzOdGdSlKFtYI+T4Sp4mlQxNGpvGrO3az10POfN4GMjFJv&#10;JPytwai3kfIRUbyiJTuPPsa8+x9XrcsCQKcZ59aa0zHkdO+KqveGQgxqTz1pP38mR5mB6ChIaVtC&#10;xJdRDhmGfYc1E13M/wAsceTjgmmiOFByuT6kUF8AcjnpigBrQs/+tlPTkDpSrHEiEKBkDqaRnGcE&#10;U0yAjDHjFNbDHPJgAA8U1yDjLfpTMkHKjr1pN2GAJ4phZiyrE3LLyetQmBVP7liMelPduc4/AUzd&#10;gnaaa2F1Gkzp05I60zzufmH51KzZODjGPXmoGnQfIBuPoBVIWjHeZuUgkH3zTWZAeW49aIdM1G8k&#10;xFD5anqWqxF4ZjJ3XNyz8/dBwKfXUai2UXuoeiksfRRmkEOozDfFZMV7Eit2PTbS2QCC3UADk45q&#10;QhVwAB070Kemhp7K27O31RG8pApx83cVWhRsgBeO9XNVyHQDHU+9QxqeVB78cVvN+8cNFJQRLCgJ&#10;HOAe57VMicAEHnvimxJkENnmpVHGeePao1uajgvTB7UoQs24jr0pVQ54H40/a2f580NlWY0DaACO&#10;tDIQecU4LzjGSe1O4U4JpXG9RABnaT37CkCcAgU/bwPlP50BRg8jrRr0E3dibOcg45zikC/Ntzx/&#10;OpAMjJHHakRQzjtgdzQm0O3YbKvI/wB4ZpNTBa6kLEYwMflUrRh5EG3I3gZ/Gk1NVM8xzyM8/QVS&#10;fuGbu6yK0KZitlK/8sif1qbaEXIUDtxSKpTyFz0gBxUrBewIyaJbhSvyjGB8vnnIqjqS4GF6gc1o&#10;OuE2hao6kqgkkEnHY0IbMFgDelj/AHDx+FXtT8Mzaz4Ja5sVPn20u+Ig88VVIX7U54Pymux8GKD4&#10;fUBfvOeDWkY8zaOao3CNzzX/AISrX/GEdhoGrMGeS9UMSPmYKe9eu3Nmi6a1vgbPK24H0rmvEnhb&#10;TrYx69Z2u2Syk87EfG4dxXQ2Wt2eu+GzrFgSY3iYru4Occ/rXpVr/VoKPTf1PGw8l9cqOXXb0OY0&#10;nwtYaTdG9tHlBccoX+X8q0wD0KnFc/4I8bWniGSbTriZRcwyEbB3UGujCjoOlePiKdWlPlqbn0GF&#10;qUqtPmp7Ddp7Dj19aTGe30qTacY9+uKXGBgde9YI6bEQUg4J70FcHpkVLsXOOM+lJgEcnmlcFdEW&#10;0bsZ600x7Wz61KYx2GaQx5GCQMdcUNopEDIRhgeB2qrNGNxOOtX3UAYwKryqNwOPwqU1cqxBZxbr&#10;4gf886gv0Ma7wM4PBq5ZR51BuP8Aln60y6gFxAwxgg810RdkcFZXmcuI/tGpSMTx7VYuJbjT5Eaz&#10;QOZHClW7UltbCDU5UGeOtLrUWRbkjgTrwTitqdmrGM11LqXuppHltLLr2MbDP5GmHWrJRtuoJIT3&#10;8yPj9K0raNlgVtuOOueaiu7dZZYy46AjDV0ciRz8zKq3GiXi5S4iY98Hmmto9nIf3bcfWrE+g6Xd&#10;LiSyjPuvBqo/hiJGIs7y4hPUBXyB+dS4MpSTIZfD7q2YJ8+gxWh4SsLuw1D7SFJIIH0H/wCvFUfs&#10;PiW3H7jU45gP4ZVwfzqS21zxBpsckl3o5fjGYXzxnk4rOSlaxpGSuXPE2vvp/hO+t5GYPNbtGxU8&#10;HEgNYfw10i68R+A7jwtYMqz3Kl2LKThOWJx/wE1j+KPEa6np08BjkQxljsdSOSOP1Ndh+zpf2svi&#10;m10qaQRo9nAsuCBkeYVbr7Ma4Y80ZtHr0oRqQV9m0c14A8BXPh/xsLi+JcBvLiZkwR65HtX1D8OY&#10;4zi5dSQjDav4f4D9a5LxP4FsIfDx8RQwt9ri1l43YDhYtxAzXZ+AIC9iZ9vybuM1wV37SabPqsvp&#10;Rw83GKO0sZpruUoiYGOa6bRvh+uqQfavswOBl5SvH0zWR4I09ry5VIkyS3QV6N4m8T2lnZweD/Ds&#10;A3MAJpMffPU/TFYxo0WnOR9hHEzhTjGJzGsaT4R0LQ5ru7t2lkQYjRQBvb0ri/A9rFe+L2uNYnSK&#10;Rl2wRDoq5rrvGmnSalBb2ljKPMtnD5f7sh7g15x4i+Cset+Kl8aaU2q6bq8MQ2tFfM0THt8vTHti&#10;lCnRq7nnYutiFJOKPoHVPhWsGi/bJdQtZUaIMFScMQCPT1rwXW/D+naP45e5SJJLKRwLwx9Yzn7w&#10;Het3U9W+NF3oI0SK3mtJHXZNeFDwMclc965zwj8MZfA9ldJ/aesa1qV+58+4v/8AVpk8EdhjnpXQ&#10;6NKMbRVjzoVMVUmr6neXPw6tFgWXTLsTRsAw2H7wxmse+8KahYxkxxMRzgAcV13hsXOhaJaNK4Z7&#10;cLHMOvHSte+it7mF5bMgK3zKGGcd6ijRpT1Z78K3LBOx43fKPIkiu4ArjIwD1FeMfFa2H2ySAklX&#10;hKkkdR2r3fx3ps1vdyBVBVxuXH1rwv4wTLG7MDhuQO2M10KKifMZ01KTsfJXjfwneP4rmfTrOSWM&#10;OXJRCcL1q54A8OX2qau1zbgqLYeZI+MbcHOf0r3/AOHnhuaz8RR6RdQlbfVIwB/tk9CT6dfyrlbP&#10;wdHYeItahitwkBnd4sgKGCucfUYzXoxxHNBqx8XVwPskp33Ok8U25v8AwNHqoQ7yUlcEjryrDHb1&#10;P1rzuZkVvlkGD055r1NbTz/A89vHESYfNhYk9f4uPxWvJ5I2ViMEAH1rCDTRE4uDsSLIeD+QpwZS&#10;OfyqAMScAU4fL9AapkKxOXA68ZpTIG4PbtUIbOCx/SlDr1NItWY4xRMMbRn1r2z9gX4ZzfEL492k&#10;dtoj6kdPga6+yIN27bjnHevC3vYl+VFyfavSP2Uv2qvH37IHxk0740eCNNgu5bRWjuLG6+5PE3VT&#10;iubGKs8PL2au+3c0pKDmlJ2Prf8Aal/aT+IPwl+KOnfEXw3pCWlxpVg1vHbXVucMCRkY/CuZ+Lv/&#10;AAV81Hxv8O9R+GHiD4QQXkt/p5iN5Ow2KWX7wXrxWj8a/wDgrNoXxu8ReHfi9q/7LuiRrorSi8sJ&#10;H8yO9LjHzfKMAdap6F+1j8C/2qfGFr4J1/8AZJ8K6RHqMDbL3TYyskRHvxWWNUlSw06lGUXy7389&#10;Op5OUqlHE4vkqcy5+2zsrnxEL5rpzIZAm49KeiRbt2c46EtX0H+2p+zP8OPg9plj4j8DTyIt5MUe&#10;2Z8475FfOflFMlXI9Oa6oSjOF0enqW2IAyOvtSb/AJgQaqCWde4IFL9sQH50IParsO2hZMuRnP5U&#10;0yAZ5wPSoRcI38Qx6UM+emKLMESmTAz1prSLgEHvyMVC0205L8Z4HpUbXIJIjyT7VSTBsnabHP6Z&#10;pGkxk7hTY7O+fBEWM9CTU0ejzO2JpOO4WjRAoyl0K73IX5c557U1Ptc+PKiI56mtWLSLaM/LFz6m&#10;rCwKnRBjvx0o5kaexl3MuDRXkAa4lJz2FXINPggfcsYBxjNW1iDdFxj261IsWVJCYqHUNI0UiFYy&#10;BwR9KAnRiOaspCRwAPz5o8sH+DBz0NLmKUGV/L5B7e4p2xgcAD8TUwiGenT1NBiKnG7FS2mUlY6/&#10;UkVZEIwTzUKDDcEDnvVnWF23SoP4U4FQQqM/L29RXbJ+8eTRuoE8a5GM/Wpgg6Kc8etRRgnhT16V&#10;OqEKCcUrWNb3FUhhg44pQgztz9KUJt4p6Lu7dvSkxrUTbkZBwaXauOwzShdpyfXoKVVLHJ/yKWg0&#10;hFRc4HfuaWNVyOO/WlUbDj+dKVYfKrc9cUxBsUHd3PamqSWxnv608j5ck854zSIozuU8+uKSHdrY&#10;cqEzRAn/AJaDmodTcl5jg4JIqzbqWuIlJ58zp6VVvlyspYZ+Y1S0j8yXb23yHvEBNGNucQLmhlHI&#10;549akkjLXhAGAI1oI3EZGeKb+IVP4Bjg7QpGM9TVHU1AYls9OK0ZQOBt9MVQ1QEOTtGMdqEhuWhh&#10;EE3D8Z+U8Cu28HR7NAiIAJLNmuLaMGeUkdV45ruvCcbL4fhznuf1rak1zHHW1gZPxG8Sw+G9BkVR&#10;m4uAY4V+vGaveH9Mk0z4fRWLAF/sWTj1Iz/WuP8AjZaXEuqWM/8AyyJ2j0zmvRWj2eHlHUi2AyPp&#10;Xq4uEaWDhJdT5/A1HWzCon9nQ8p+EfhnTINRvdUmJa9SZkKE/cBNd+E6HGBnrXnes31x4F8enUYl&#10;b7NdAecPY9a9DsriC+t0u7Vg0bqCCD2rzcwpzbjW3Ul/SPcyytTtKhtKL+/zFCjnHf8AWgIQ3SpN&#10;mOc0gHcDk9K8s9i9hjLg5J+maDHyPl+lSbAAD3zQVB6dOtK4WViHYcHAH0BoZW6H6H2qZ1IHPpzT&#10;dpPAOBjoKV3caRA0eRkfyqtOoBLY6CrssYPOOe2aryoWOSpPPpSuh7Mr6O+/VGAHITBqzewBYy2c&#10;c8+9N0W3Daq+xedtXLy3bysbSfet00kjiqq9Q5MQD+05DuJPema3ACsW8jCzrjIzV1IMajICAcVH&#10;rsTRQoRkfvlyR3rWjIwnaxbs1/cLuKgfWkusrIgPJycd6ltARAvOAf8AZ4ptwPmTHPXOBXazlTHb&#10;QR8wGQOmKNpXp+hp+wgBsnj8qTaAfmI/GgBhUcO3fsRUF1tWBnPpjrmvZvgT+zDffFzw9d+ILm+e&#10;2ijyIiq53e9eY/Frwbe/D7Xrrw1fuGaFsK4H3h61yrE0pVXTT1R6VXLMZQwscTKPuM8s8WIslrcO&#10;pIwBgj3YD/GtX4I6pDpvj/Tri7XKm22gN0JU7v6Vn6pH9otrhAM5ZFUcDnev+BrH8Ja0dJ8XaNMV&#10;4S/SJ1LfeDPgfqRXPH36zR1UW6dCMl3Pt/4iaLa6f+z3b6hDfIZbu/M0sYPzY8w7QfwpfhvorjwY&#10;sxU8pknFcH458QvqHhaztLe632ssqyqA3QMd2MexJxXrXwqjjuPCEUHH3APrXnVVaex9rScZtyR3&#10;Hw70KOLRZNRUbmROTVKKGeKGXxJcHAlZkRj/AAqD/Wut+HGkW8en3mlYI81C3J74riPjXfatpHwm&#10;lttHtWaa3kKOBkbRuPzfyrnmnJqK6ncq0lFWZx/iP4wW8N29lp+HZTgvjv7U/Qvifq8N0k0jlQMF&#10;VK54+hFct8E/hDP4kvIdU1uGS4LzBXuZydi7mxwvTHIr6b+F/wCzd4YE9pP4migVHEiExnJRgcDJ&#10;P0NbwwsIzSerHVzDLaML1ZL82cH4p+N2py+HrVLKS0lymWUWwR1OTxkda4K6+Mup2k+69tAF3c8d&#10;6+lfE37Ovg3VvDN1DDqwklS6KWsIkwv3sZxnr/hXh/xt/Zwi8MQTz288zhJBFG8L8s23dkDHQVtV&#10;oJ6tWObD43Jay5ab1v6Gh4U8WWHiaz8yGRWWQYkUHpXQ6LBNK0+izSZMYyrY+8p6V8/fATXdas/i&#10;UnhS5DSR3LYjlIx0BOGHY4719Q6fpAk8TGYIQkVj8+D36iuJwnRqJXOl1pKdou6PMvHunSR3HzL/&#10;AAHoOntXzh8S7M3niy205oSyyzou0jIPzAV9U+PLNyk926/dJAHpzXzf47tjL8RdOSJWYtdq22Pr&#10;wwNdcZcx42Obm7lj4reBh4T8QLdRQtAsekEwRk8CThQRn0LGuJ+JVraafLZX9rEiZ06GOdTjgmNh&#10;365IzXd/H74qHXrGHVb6QEQusMLyD1O7B/FSa8e+Iuvx6lehwzNHIyRAg9wCAfzIzW8ZqKa7nk5j&#10;BOpFR2S/M6DS7JrfwtdmVvkd2eNjz8vHT8+teP39ncwXcsEZRwGO0secdq9b8O3pvNKv4fOwhhnj&#10;XHYgBhj05GK86vtNEiLKQSSMZ+hopS5bnmTg5s5xri4hOJrZl9wKBq1uFJaTBB6EVqtYyJkjOM8Z&#10;qCaxidCs1srH3FbqcTP2UuhSjvJZz+4xjuSaeLZnG6eQnnoDSNpFmuWj3Rn/AGDxUJt7xQRBeAgH&#10;o4xRddGLkkkWlSOH7qU5pBjAIx3rPefUYOZrfcB/dNdX8Ede+DsHxG0+f46Q6h/wjyShr6OxH7xl&#10;HYVFRunTc7N26LcIq8uXYm+H0uu6zYXvhWzsGmFwf3CBP4vavpL9mX4KS/DPTx4s8VhUvQhMW7/l&#10;ktfWnwvm/wCCWP7V2keGfhz+zrrFh4X1awLyBbiIRTysEICuW+9kn1r5q/4KAfC79pT4Iapc+Cp/&#10;C0ttok6/6P4itn3wzp7MPu8etczzSOZUadHVOKej3PPw+WQwOJr1Y2tUabt3tY8G/a7+NKfEvxku&#10;jadceZZaZlFdTkM/c14+znOBzx1FP1rQta0u6a0aWNmAz5itnPfNZgXVY+jK+Oo6V2Qp2ijsUoou&#10;7sHPUmmvKo+Zz065p1jZ3l7EHdPL55BqdtAiZgZpGcUOy3NowlJGbNPCM7AWPolLbw6lO2UjKr2y&#10;a2YNJiiG6OIDPXirAtwuARg59KTmuhoqLvqZdvowJ3XUpY5zjpV+C1jj+WKEKB6DmrBh2MGKcewq&#10;QIFH86hzZoqaSGJBzuOTT1jPCjv/ADqRYye1SLCRzzgdwKjndzRRRCEwOv8A9an+WMgd/rUgQ4J9&#10;R0NPVFCgEc+opNsrRkPlHOBxTxDgEHoOlSiNSeRn2pRGAOp9qnmYKJGqDIOMgnvSrH83GPoaljhG&#10;cEe2Kd5fUk0r6js0QiMDIA+opCgJ6fnU7RMOSvP1oEeP8ilzD12Ok1clr3GMgRjHvzUUO4kHGDUu&#10;oq0mouR2UdenemRo2dwHAHJr03fmZ4lP+GiwinbkqAM1IiHBPUd8mo0I4UqanhK42kfpU7I00vYc&#10;uOCV5HrSoq5xjmhMluufrTxgfh1FD0Gkgx6A/lTtvGcEULyc569MUpB7HFJalXsIF5B5xngUuwE5&#10;JOPWlC84z9KcQD0B96FuJ3SGlD2P60kY3MdxxmnbQBy305pYVGADzTuEbj7WNRfxemSevtVW/A2S&#10;DGDv/rV21wNRRjgYViKq3m04AHDSAYz/ALQp7xRDaVZ+g+UYvZMj+Ec/hQVAPGSO9OlH+lyYX7pH&#10;ApGVQ2ePzpu1wp/w0JKCAMr3rP1QLuII/KtKSMjYPXOazdUQ7ifbpTRTdlYxAjF5m4wAP513/hOJ&#10;v7BgA/uetcEOHmYnPTivRPCoDaHbkgj92OK0p7s461jE+Inhw65oUkSL++i+eE/7Qq14R1xNe8Go&#10;8xxNCnlXCnqrDit26tFljJxxjvXmfxMur/wKktzoa4GpApJGpxh+zCvVpx+uYf2PXdHgVb4HGfWE&#10;rxej/Q4z4r+LJdY8QjRtLwyW52jauSzV3fws0PX9F0ILrcqnzMNFEOSg96q/DTwTpNrp0es3toJb&#10;5yWlkkOdp9q7RYxx/KuDFYrloLDQ2X5nr4LBN4h4qo/ee3kN8o/3efQmgLk8AD3NPAP3jTtvy4br&#10;7V5LPcVmReX6/nQYsfLnr6CpGB27ccmlIHGBUjsiE4DEgZ460eWWG7HOeKkZByDjpS4XqBU9Ckrk&#10;DoSeBzmoJVJJ7c+lWypA5AB+nWopFAI3A+3FTcem4vhOya78RC3izll6YrqLjwDrLuEWycoT1Cms&#10;/wCEkUTePomuANgHzZ9Oa+rtGh8KnwdFdTQxtI6EjIGa4cwx88G42V7hSwscRN30sfFet6DcaJ4i&#10;mtLtCpIz71n+KbfydPV2TOJVx82O9d98ZxZz/Em6eyIMYx0H6Vy/xFt7aPwus67FxKu7cPcV34Su&#10;5Uoya3OKtStOSXQoWakwqdrD055NFyh8xCvOSfvDpRYAm3BJXvjnmn3KklG2kYPPevbex5mlxNh2&#10;gcH0wcVs+CPCt94v8RW+kWUDHc4LkgHisqNVfCk9eACuK+h/gB4C07wfpkPiC9iEt/dRBkgHVR2z&#10;6Vx4yuqNLzZ6uT4JYzFLm+Fas9h+EAHww8GNpQhRV8nZs28Y65+tfJX7W95DqXxAknhbl4iXK/Wv&#10;t/Sfhe3inwdcahrNzsnVMsqPgRg9MCvh/wDal+Huq+A/iXcaTqVx53nRCaCRjyUPSvKwMJyxF30P&#10;seI69KnlapwW7X4HhOp2zR2lxNhiygMAO/zDP6Vw3i2WbSr5J4nZJYpt67f4SMEHP15r0+/so2WS&#10;B1P70bRk9M15z44sxI5iIO9lwpIwcjjFd8ZcuJPj4e/g2up7pB4qm17wppK6CxSOV5bm8MqcKkZQ&#10;KiHPP3+fTHvX0d8A9ciutLhtpHDZA618BaJ8VNSn+HkHw51Jnjj0q9lutPvIEO9TIFDxvt5KnYpH&#10;oQfWvqP9mX4nQ6toFjqdvcq2UCyjJBDDg1niKFp81j2MrzF2UJaH2l4WCwXkcxk4OOgxVP4g6fCs&#10;91p8ioYZyWAPOcjpWR4a8UJeaTHcRSZK7ScHnFXfHOo/a7SG93jtzXj4o+poSUmeN6l4b8faDqRb&#10;wNqrR2/mbzYtgqD14B9+1dr8P/Hnx006KC1msLSQRoNiT2bcHOc5VhzVqxijlu/MmbA38sBk123h&#10;7WtGsHEMkuOeF25rWhiErczZq6WHknz0Iy9Vr+By3jfx/wDG2ys/tlz4Z0sIXY+cLeTktlsDD9iT&#10;XlHiX4z/ABqvb3YLGN2LENGYJChJXbnlsjjHevp7xB4j8M6haxRRlfMEf3WQDmvNvHFlbSSCSFVA&#10;YnOAOtddfEJ/DI5oUMtjD/dYp/M4n4OeHbi38Qf8JLr0ERvpV+ZlQAID1Ar3qxt44NGmv1OJJgB2&#10;6dK8n0NY7S5jR1w24bfoa7vUvEqw20OlpJ0Tcw7CvOUpVK3My5SXKktPQ5/4m3ccOlvHsAJUk5Ff&#10;KnjXV7yHxe+sWGnTXLWcbSmOA/MMDGR+Ne9/F/xjBBYSs0vRSBk18ceN/j1468K/FA6f4I0KHUI5&#10;oDFeCZTsDEg/eHTAAz9a9KlTu7Hj46tGKS/Iy/jJ4/N9DomkwI4t9slwFk4ZmLYBb3BzxWZdahc6&#10;hokblt5e73R4HYdf55rF+M3iXRvEHivTdN0CaOaTTtNSPULi3yUe4Z3kkC56gF9v/Ae/WtXR7d/s&#10;Fvp+8kRsHII/iJrSaUUpM8WVR1Kjt3O+8D3MZ0y9BMe1GklO09Ny9PzBrm3jJRUI4GeK3PCDrb2t&#10;3CiASGNX2kdRk/41lyIr/OqnHcGsOZthGMUZ0tsGYgJ+BqvLZjrt+orTaE5JCnr+lRyoCcYz6cVa&#10;mx2vuZUtin3dn6VVn02NiRtIPtWzLFl/u81FJEMnaMcciq5mOy6mBPYFQQrHpxWbqVg88flSqSPp&#10;XUz2+7+HqOwqnNZryHHNaRmlqQ4J6HI6TZa14avZdT8PahNbzAAo8UhRhz2I6V9wfskftsftG674&#10;NHwu+JlsPGXha6tzCbTxJF5hUYxhJT8w/HNfMfgjw2up3rTz6YZ7a3XddAHHy57Gvtf4U+F/DEHh&#10;/Sbm1higtRGsingADFd1PBYfGQ9pXimls+q9H0PiOIc6qZbWWHw38R2fl811Pnv9oH4DXNjqU/jL&#10;wr4cmsrKdizac7+YYB6Ke4rw82TRTMrR8hsHjGK/RTVvD9546unax0qR9PHyec0fyEd+a+c/2lP2&#10;aF8Pyz+KfCVv+7J33Fuo/UCohT5+ZU9UjuoZtCEqdLEtKpJa22R4KkJRAm2lCEHaE/OrTwkbcjBC&#10;457Gm+WpO4DBrjb1PqaabimQCM85X8Kd5RIz+hqcRkdFHX0pfLJ4GKi5tZWIdhP3gOPUU9IgTtYd&#10;alEYb+E/TFORBjkc96V7A4jfLXpjGPenCNlAAH61KqHb6n1pxXGP5mp5hpEYiJ4GOO9L5fI2qMVJ&#10;s64zzTtjEg4H0FTcLESISTlOvQU9Y9vGakRcnjFOCDGTnr2pc2pREkRGWPeneVg5C1KqD0/OnbR0&#10;x1pcwrEDxlv4e/PtQISwzsz+FTiIDOTigIR2/SpbvoNLXU2L0qL+XAxzj9KREwMAjmoLqXfqsoL/&#10;AHXPAH0q2m0ruVv0r2Hqzw4JKKFjAyNvGKlXcDnPUUicKWxz608KVGe/t2oL1sOjyDkcjvUkYDjI&#10;HtTFwp+XHB9akClcHpQwjYco2ngdfwp6knjPJNABIA7+uaADjg8g1O5egbSG47dacBgDkZzzilVS&#10;SeB+VO2knKnIoE2RMqhdoxgU6IKCDjOO1K44BUkfSnQKQQD6Zp6WHEWxUf2iMgYWJj9apzgSXCY6&#10;GdcfnV+1wt6xIOBAc/nVIH/S4ACf9cMiqWyMZaVJehNMB9qlx/f4ppVSc/1p75aebfz+8PQ01hgZ&#10;A703uEPgQsnDqR07E1mamQzkEdK0Hb5gSBms3USQWJ/lTSKb0sZMeD5oPdgK9E8LKiadFb85EYPS&#10;vMLvWbWzmWzDgyTScJnnA6mvT7BjbafZzKoI8pQ3HtW0ISUbtbnFUqRk+VdC9cHHDDAA9eleY/G+&#10;80bVNLT7DqcUtzbSH93G+7jvnFej3tu99DJbljiRCvB9RXhOu+FNS0fxbceD7W4iJncHzc8heuDX&#10;r5dGEZublax89m06soqnGN1LQ7D4O2wTw88zaq1yzyZZSP8AVn0rsFXngc1k+CvCVv4T037HbzNI&#10;zkM7t3P+FbQUnoOa8HF1I1cRKUNn3PqMBSnSw0YTWqXQQIM57g9KUqW496XBP3jyaUYA7fnzXHdn&#10;foN2gcAfjSgHA9vWjjjJp4HHQcmotYpNMiKEdfSkVcjI7+pqXBxyMe9IFBPJHWpbKSI+uP8AGoZg&#10;c/zqyeGIJ6dKhnwCCR3qL6jvZFjwVJ5XiXfGcfJjOa9Db4i6rb2C2EMzqsa7V5rzTwyZDrjuhI2L&#10;wPet5bl7mRhLgHPIFFalCq1zLY5pTlCbszJ8QzS33iKS5lOWYdcVh/EqfyfCMjHICuhJAzjkVr6l&#10;JPFqTmKPecDAz0qefRrbXLU2N5CJEfGV9DV0ElExm22cvpl3C1mpMgGRn5l61LO6kKy4PzdVNa7+&#10;Ab2ynaWBsoR8qOvStbwD8KNS8Za6LFbfCIwMsg7V6TxVJRbOanhataooR3Zo/Bz4Tal44uTqbxOt&#10;pbHLEj7x64r6c8F+B5NI01bqRws5UfM/THpW78CvhRp/g/witvNbqqgZIYdab8Vro6Fp0l9psoSO&#10;NS20tivBxleWIn5dD7/KMJSwNNJb9Sl4m+NbeA9Bmtri85ZcSlj1xXyX8eviZ/wtjxdHrpiZfJtV&#10;gLPk79pPPtwR+VWPGEXxq+LmqzeInsWsfD1qzmGRs/6Vjv8ASuFkMkbFJFcYPNdmWU0m3fU8vinF&#10;znyU1FKO5zniICH5kC53YGD3NcX8R9K+UXSKGI5Ypzyea63xrcxmNiT0HcVzVldwapGbG7IwVOCe&#10;n3SK6a1o1E+x8/hJPkcTzdppdN1hnRCPMUkH1UjrXp37LfxIXRfEbeF7ubZb3TFos9nBxj8ePyrk&#10;9c8G39zYJPbwl5Yj8oVeWGSMe/StP4SfDLxfa+MLa51jwvf29pM+2K6ktXVMsuVwxGDngiur+JRc&#10;rbERvSxEVezPuz4Y+NZIQtpPPnoM56ivQLvW1ubEW8rjCHchJ7V8/wDgWW/itltJwRcWxAcnuB0N&#10;eh6T4la4i+zXDkMBjmvKqUIVFdH01DGTp2T6HfaWIZkZVYjPOV967z4e+B31aTbGAWZiS7HvXjek&#10;+K/7Kk23ROzPD444r0Hwj8XLC2jBhvApZRnJ6fhWdPBwjO8tT2qeYxnTtHRnf+Pfhs+n2azmSJmM&#10;eW2MCQOnNeTa3FPaylZCSFPUnNdjd/FC3v42hn1BdhGAWeuE8ceNNG3YhuFYjuPWrr0ac37isCxS&#10;jT/eNMpJq6R6vHfXR4gB2AdfXH86h1zx3DC82oSz44woJrldQ8SBne7uJdq9s9xXAeOfF1xdRSzG&#10;QxwxqSTnGAKyp4fldzyq2NXTYyP2g/jlbaLpU93NcbnYFLeLd95q+KtT8T6/qerXd5Lqk4NzcM8q&#10;pKwDE+2fwruvjB4rufEWq3Gqu7mKMmOzQnovdvxrznToJJ5yXGSzY6V7GHhFQbPmcZiKlWqtTt/h&#10;hoH9oz/a2yERvnKjnHX+delWwcJLduH3O+1fTkYH865H4YRzaTod/MASxVVTB6HOf5Cu5tENqYZp&#10;UyVYO646Y9f89687EzTm9Tow6agatkfs8d1MRulCqhJ9yf8ACq0ka9VPykZx3FNFzI9mCODM+7HX&#10;3x+tTDDDIOcjg+1c3MdMEVmiOc1FJEGJODwKtyIDnZ261G0fGSpH1quZFWKkkIzu56+lROgOSOpq&#10;3LGOqjoKhaNiM49xmqTugTKbRjg54xVeaFhwqkknjFX5IyRgjpUK30Olzx3c0W9VcYXPWrTbYpNR&#10;g2es/BvRND03wfLJrLbWuj+8jK8svpXv3wJ0PRPHniTTdF8Xai+keH0YRxheC3pn2rwLwRqNnO0d&#10;zcRA8AqhPAr0j/hPGsdJDWcgWRWUR4/hOa+hhhMRVwypt8q8j8hx2ZYOjmEq1Nc82/iey8l/mffe&#10;va/8NvBnwuk+GiR2jQRQ7tPuYVG4/X3r5Q+IU1nfxzQuFZGyMY4rG1D4i6n9miW8u3OIhyW9q5rW&#10;vGsdxGwM5I+tXhMJLDQ5Ty8Zi3iqyqbHz58ZPCMHhfxQ5s1/cXBLIB2OeRXIKAWGW9hxXpfxrvIt&#10;UgWUEFo3yDXnSKQOvavHx8FSxDSP1rh/FPF5bCUt9vuIzHs5waeqHGAT9adsLDgfrTtpIyB06Vw3&#10;ue4rDMDOC2fanCPCjGKUJzw3J7inLGQcn8qLgxVQDtx3pyxgHPanBTnCn34p6D24HtUXDQYqAcbe&#10;T7UojOBx1HFSKuDwf1pVTjk9+lTzMashix5PI5+lPCc5A571IicY/rUiKrf1xUtlJWIkjYvx3pwh&#10;AHA59TVhIsDoM5pTHjAIBxU82g7FZlA5Y/nVOXXNFtZDDPqUQYdR5lcz8a9e1nSNNhttLLospPmu&#10;navMVhurkedcXDFj1Jat4UuaPM3Y3pUY1HqfQt2ynUWnDnLO2cH3xU1vu35XJ7c0k9qTOJAgADN/&#10;Opoo3DADB9q9ZLU+aWyLEQk7qeTU6IoPTntUUG7pg9MHvU6Af/rFMd3sKik/MBT1Ug9M/ShOB8wI&#10;z3FOXI64x16UhrUAhDDjn2qVcEDA5xzimBVOH5waeqkNnAxS0GmLyTnGSOgNOVAeg/SlXBGSKcMD&#10;ktn8KRWpHMvGMDHrilhGF7+5NLJxjPr1p0Y4wc80fZFbUWzXMly5XpD1/OqMAzf24J6S5/Q1pWoI&#10;hvGIH+rFUbSPdqMO1eQSf0rVdDnfxSBAWd2HeRv505VGeTSQYKse25v507PzAY69MUNalR2RHKvz&#10;DAHvmsnWJVgjkdudiEmtWaQn7wzjrWF4onaLTZpAo+6QQT2PBNXBXlqTUfLBnJ+FrCHV559dmj/f&#10;vKVjJP3R2r1e0sdaj0yKMFmHkjOGz2ryrStYttC0wLGnmO858lF716Vpmj+PZLYaj/wlCxrNGCtv&#10;9nBWIEdAa9GeHnV99u0dlc8WOKp0l7NLmlu7Emp+L7nRNPbUrpQUSPJYjHPpXkt1dHU7uPxLfO6y&#10;3OoliwP8IxgV0/xg8T3t5Lb+AbY7mhQNdzBNokbHp6Vh6loGpaloAvYrNoLGyRRasY8NOx6t9K9f&#10;BYVUKHNN6y0+R89mGLeIxKjBaR1+Z6ra4eFJEJwUGPcVYVSedv4VkeBL86r4ZtbnOT5QU4PccGts&#10;Abfl/SvjsRD2daUX0Z9/hZqrRjNdUMKMB6ZoRCOq/jUmMds980bcrXO9TrVrkTDPAP6UnzDBznNS&#10;+WMfSkaNRzjtU7DtrcbnPynrRs705I884HWpBGrD72M96zbsaRdyFkLZwOMVWmXC81e8naP5VBJC&#10;dxzjmodr2Ksyv4XyuqzYHAAOK1gQ0hbGCTxWf4eiC6vMAcfKOMVqTQtkY4rpd9Dzqmk2Z09uxvJb&#10;gnOV71zHg++1UeMFge/kMW1mCFuhzXW4Z5JFA7cc1yvh62ks/HKQyxsCImyGHvVYeKcWjGo/eR6h&#10;a+ISiiG6Xdgd1zmvTv2a9Z0NtavrG4hVZJGR0GMEjpXjlxdw27IhGXc4Xius+Dut/wBjeP7G/uIt&#10;sLHypufXpWFSlFRdjuwNVwxEWz618beLl0/Q47LQIWebZ9xEzmvC/FOm+OPit4mt/C2vXs2l6XLd&#10;otyWXDyqTyo9AelfSnguz0u+SOeWJGbaDHJ+FcH8b9QsvDfi3Sr+KzWR1vo96gcEA5ry27Wufb0Z&#10;pLlj6mb8aPDunaL4Ii8J+HNMCWtpaCOJVTooFfF2teFru11CaIylD5pyrL05r9NfEEWieN/C/mvY&#10;2/zxAkQ9uK+Lfjr8M9Rh8cS/2DYPMZSf3MSZbjvgV0YOrKGI5f5jzM6wyxOCVSO8dzway+DnjX4l&#10;6/H4c8M2CzyyuAznhYgSBuY9hzXsXhT/AIJt+EobHPibxHfyXkgRVe2RUiRyNzAZBLDGfSvc/wBn&#10;z4baV4C8AW2r6xpDR6rfXOyVs+W0YPIySDz6fpXrADanA6WVokCwA7vPi2kDG0MT39j/ACr73Lck&#10;hVgqlVXufleY528NJwpO1up8+6H+xF4AisorRVwAwWGRlBCY7t3+o4r0nxR8FvA2s+E2+G82qxQ3&#10;dmkclmFt9jD+NcAj7uMDrjjjGMV1Mes2cF55D2xJLMMoflZSOo45/HFbWtWunan4Yi1P7EyyxxkJ&#10;csnzyKeNpwMj8O9fSUMuw9GDoTjbmVkfMYjNcZWnHE0p/A7u6vp5bHyVL4KFjq6XcK8hjHMVHB56&#10;1tah8N5b+3F3p+Y5gMnb3r2P4l+B9HuI4r/TLSON1jSO5WIDLvjO7aM+4OT2FVvDOjwy2Ytp4xkH&#10;CnuK/Lcxw9fKsbLDz6beh+15RicNnmXwxVLqtfJnhLDWtHc29/aMyg4JxwaItTsg5b7OqY6AV7vq&#10;/wAOLO+zJJaKw78cmucvfg5pU023ytvPpWMa3Mdjw7g7Hllzqlo0W2RmOP7pxWdJd255trLLZ+8c&#10;k/rXr5+CmmRgllBA9BWdq3gXTNJBVYVGB1HJrVNJGMqbeiPH9XttQvV/foVXHJ9K8b+P3id7DSW0&#10;a0mKhuHwfve1fQnxAaCwtpVgUfd7V8l/HTUpbrWfsaqSASzY7elClc48QuSOu557f2VvqUBtrg4y&#10;Pvd6qaZ4GkW48yLBQEc/WtD5QgPTjuK1/DuHRlB59KbqzpQ904IwjOWpr6TpVlpehKstyFaS7UnA&#10;5wARj9TWnrc6eeY4ptyonVT156/jXNeJVdbLAPoeK0dGhkmsYvM5JQd64Kk3y8zZ1Rik7M3YmP7l&#10;t2Vxnr61opEiqHUn3qlaW7C3iJ6jjrWpCmU5UZzk1EZGsF7pAyBvmK49KicAjlfzNW5FB74qGSMM&#10;ApHB960Q3uVjHnjHUd6heM8MOnvVsphsAZxwCaikTj7vTpzVIRUkjyfmGKz9YizaM2M7OQK1HXjk&#10;c46iqtzEsqFSOvFXCVpDaUotHR+EPEAWxiO4DKjiujk8UkW20yA4ZTj15ry/w5qTWrvpEpIdCfKz&#10;3Fa02pXKxN834GvvMtrU8RQTW6Pw/Psuq4LHTg9nseyeJ/iu+vw20jRpG0NuIyE4DYHU1zF54xZ4&#10;yrSn25rhI9XuWiAkck4HWmyahMASW47V1VYxWp5tGDk0aHiLVXv43XdnLYxmsVVwcVHb61b3VzJY&#10;MOQcq3qasBQRuA4NfFZpPmxLufsvDlGNDLox6iJGeobnOaVU2kYNOAOfp1xTtoA2gY9ya8y59BoR&#10;gDPJqTb6gdKFiyN2O/FSBMcY7Um0CuIIjjAA+lPUHO4Dt6U4R5wSOe2KkQELznNS5DSGCMk9/ene&#10;WQSMGpNnv19KcIsD5TUtjsMWPaOf5VJFG5Pv6U9UAGAenQ09Fx26VNxtCeXxz6dqUREDaRUqKcY6&#10;+vFDICTkf40m9SkUdV0mz1a1a1u7dZF2kYYZrxHxBoq6brNxZMGURyEKFHave8Z5wcVwHj3wZJf+&#10;IWvLYELJGpOPXmtadTlZ00ZLmsd6GDjdvHPQelSRAH8ehqFU8uJFHYAk571NCp4DZ9q9xbHyr3LM&#10;XHUnIPWpVLA7iDjtmqWo6nZ6PYvfX9wsaJ1ZjjNc7a/GXwvJJ++aaMZ6lM/yranh61ZXhFsxq4rD&#10;0Xac7XOzCkkccZ7UuT/Dx61gWfxO8F3ONusxoSRxIpFadt4j0C9AFprFs+TxtmFE8NiIfFF/cOOL&#10;w0/hmn80XwPlGD+dCk9D0IpqyxuN0cgYeobingjsR2zWLi0bqSezJIjkBSelPHGMDntUKkZwO/rU&#10;qyK5IXk4qWupSYyUbiAT68AVJEfk59aRsE4/IU5ASp7c+tDWhSHRP/oV6wOOgqnpzD+0kB6hGOB9&#10;KnmmS00a8uHUkKwJCjPSsnwr4j0zXtRkOm3OTFblpFYEFc+ua6IwckmkcU5qMmmX4G3RAgAc560B&#10;irZB6dMVm6J4k0TVma0sdRjeWPh0Dcg/Srt3f2ljEbi8uFjRRlmc4ApunJOzQRq03DmvoJdsQuRk&#10;Z681yHxB8U2Wn27aRnfcXEZCxg/dGOprR1v4ieGLKwe4t9TjmcD5I0PJNeTX82teKNYm1GGB5XOX&#10;YL0Va9PCYGUnzVFZI8nH5jCK5KL5pPsaOj6rFb6hDLftmK352qM59q9fs/iT4p1bQ/t2geESlrFC&#10;WNzdSAAgDqBXh+jIdQ1OCwUcySqpz9cV6j488Y/YbKPwd4dl2QQRhJ3Q8MQPu17WKhR5YpK76dkf&#10;N4epXTk3K3fu/I5qDxVqknipfGWs6ZDdtOAGgUEBFFdj4j+MPhrV9GOkR6DOoK4zGowOPSuEiZsg&#10;A556k1PDbhyHHXvzWdXDqqlzLbYini5UJvle+51nwM1jzbS60KXcGhk3xhhg7TXoCgcfqK8n0DWb&#10;rw/ffbLZASRtbjqK9L8N+IbDxBbCWBgHXh0zyDXzWbUJqu6lrJn1+RYyjUw6o82qL+D25+tKFOcA&#10;ZpwjO7IOKULk4xivHufRWsMKHGAKBFtBBFSFcHhuh5pQvAwOKgfQjCgc4GPpS7FC5C4445qQx8he&#10;tATJzjA9KhsuKI2GRwOlRSJ82QSKsOo+8FHNV5HXdnPTpxWfUt6LUZ4dVf7ZnIP8I7VsSIu3IB6V&#10;k+GQW1afvW5JGBHj9a656Kx5s7qbMtUBnfArn0If4hqDniCukQAzOoPXsTXOxp/xcNR/078/nWmE&#10;tqZVeht680lqkeoRw+YICWdAcEjFQ+HPiXFc2Q1C10e8TccqdmcYPX9Kv6zGf7Knxx8hyfWsPwBG&#10;58OK219qhifl6cmrUIzevQlSlBpo+7P2a/E2o+OvA9teWqEzLGBJGTgjiu08efCe01nSx4qvJ0RL&#10;SMmUzsBs/OvL/wBjnV10LQY7h5QqiIO4z2xWt48+IOr/ABUk1JLK7YWMDlUijOA5Hc+teFUjGU2r&#10;H3OEnWUYu5s+H9R8RzmOfw3ZF7LATfI+PNA4yB6VV1v4AeLvE3ii18X2t7HbNE+4xbCQeeh/z3rv&#10;fgra6IdDsYLpijqELZ+nP617DDF4ZhiGy5TA9KqlhnGopwlZo6sXWhyOFSN77nhsnw08YtYiylig&#10;KBwxb5uQO2OlP13wn4htdOa5OgxtIg4ljuCCR0wQevFe3T674LsIsSurnB6sK5Pxb458EpZSwQOp&#10;dlIALV7UM5zbDe9Cvr6L/I+anw7kOLjyTw2j83/meJSeOtLnu2sJoorO7aUDybmHBcBeMMvGA36G&#10;vZPhv8IZNc0i3/4Sb4g6fYu5ymm2JM8rbjuBwudvUdSO9eW6bb+H18UR6lqVsk0LFlbIztz0NfQ3&#10;7J3gOzv/AIoW91oURktmUtOsYyoHavXw/FGY4uioVFG990tTxcbwJlOX81ejOaSXwt3Xp/w9znf2&#10;r/2MPiN8GdVsdM+H2nP4otdX0xLiC6s0KiMSjc5wzcncMZBzzXKW/wCwz8W9O8JnxF4p8TWmnyGE&#10;PFZNOFLH+6SPu1+k2o6FceNNKs9U1q1Bk0SRrONAmF8o/Mv1715V8evgxo/juS30azuGjjdt1yqT&#10;EfIOq8dM1eazpYySrYl30smeRlWKnlUHRwi5U3d9T8qrnx5b6T8bYPCdtqdzHa2c5h1KSa43xu+O&#10;dpHBAbHPvXqV3ZwO+4hcNyrD0rX/AGpv2C9D+Gktx4/8A3LmFJ5Z57MtkIp5IGeSBXNeE2uk8IaZ&#10;BqqnzRaru39R6D64xXyVaUPafu2mvJ3P0LL69PFUrxbb630HXlqqxFAvI964DxhbsC5fnAPSvRdR&#10;h3WpKS/NzwD0rzvxwLhY2BJz6E1pGpdG8qbueKfFJ828qLkdiRV7xL/wTjuPHvwO0/x9pVy1vrt7&#10;Zm8YlCyuhBKR9QBkbee2aXX/AA7d+JvFGm+F7RczajqEVvGPd3C/1r9A4vDVnY6LBpMUWy3htkhg&#10;UnAAUBcDPQYHpnmvayrD0q/M6iuj47iLF1cPOEabs9z8O/F/wr8U+DNWn8OeItP8m5tpDHJHIMZI&#10;7g9x7iqml6BJpzF5MAt/CDX6QftvfAKw8YabdeIP+EWaJtOhmnN2JBtwMZIA5PHPOOlfE/ib4PeI&#10;dI8H23jaFUuLG6U/NFnfEQWHzL2Hy5z059qwx+TYzDp1KUXKn37epz4LOcHiJKnUkoz7d/Q808Tx&#10;AWJI9K1vDELHT4SVPI5JqjqVtJc6YZHj5Gciuj8IacZdMt8r2r56o/cse4mtWXIISIFBQj5u4q7G&#10;mUz0/Gp5bJY7XB7HGKbEh2dMfWhMunrEgZD6jH9aikTIyCOKtshA6jrUTx4yeK0TLsU2U7eTj3NR&#10;yLk5IxVp4+eBkVE8fpwTVXF00Kcyc4I4qvJHkfjwDVyaMgnOTUEka4+X8c1SY0Y2tafGbZr1JCss&#10;fKsveta/024sPDllrF7OrJcD964/gHqRVLW0f+zpCAeME1Lo3ii1u9DPh/VIwRsKozele3lVaVB+&#10;0Wtnqj5niHB08dFUp6XWj7GdP4n0qDUl0+1mNyvAEkaEZqXWb6WRTHbErHjk96paPp9ro/ji2mv4&#10;DNaA5ZYzyVq34nvLKbV7htLhMdu0hMKE8hfSvoK1Z11z3+R8bh8BDBy5OW7XV/1YyUkMFykq9Qea&#10;6q3YyRKVIwRwQa5F5Q7bAeSf611um5W0jUqc7elfPZqlZNH22QylaSexKFx0HPenqOoJ/OlUHGTj&#10;3+lKq5yWNeJdn0qSEUAfdbp2zUiDJAB9yaVEGcnr3qQICM9jSuCTsIsYxu4+tSqoXqeaVRt5GCPa&#10;nog7EDipKSXQQKOppwXJ2gYp6Rg84yPpTwCOn5DtUXKsM2DIbJ96eqAAZzgnvSqgGAMevNPWNshs&#10;d+lTzDa1FRCe56UvlgYbNSBAF5PQ+lRyTQx53yqPxqXJLdjUUxqoQCS34VBNbRSPudATjqaS41ey&#10;gU7pfxFUZvFOnq+3zo+PV6xeKoxfxGqo1JLY0JcBhgnB9qkjK8bjn0qs9xuXcT+Rp0MwX73bn6V9&#10;YrWPlnuc/wDGWTZ4URcn5rlR/OvO9A0C78QXD21pIqmOMuS/THArufjJcB9BgXPW5HX6Gsf4OwrN&#10;ql7uTcBbc+n3hX0+XSdPL3Jb6nymZxVbM1B7aGVL4E1qDISWB8HtLTD4O8SISy2DP/1zcH+tdX4s&#10;cLcC4sp1jWMfOFAP5iugitNDTwvJ9nm2O0Bbzw2GBx1pRzKslqkOWVUOkmeZpb+MdMUhIr6LnPyl&#10;h/KrFv438caa4CapdDHUSAn+dYWj/EHxHp2srLcaxNPGkh3RyPkMM16/pM9jr+mx6hDLFslTdlgD&#10;j86azGnOPvQTE8rq03eFRo5C0+M/i+2fE7Qygdd8eK2dF+N17cXkVrcaOhaWRV3I/cnFXrnRtPkv&#10;Bby29nIH5UmBa4TTfJi8bxRwxAIuoAKo6feqoUcDjIyap2aX9bGcq+Y4KcU6t036/me7wv5gEh4+&#10;lSqTjJHXtUQ/hAAHFSEkcZ69cV8s1Zn2sW3G42TH9jXC5+9OByPes7RNOt7S7u54o1UtaneQBk1o&#10;yOw0gkDO647/AI1Wt8pHduw/5dsYrZNo4pxjJNnB6l8Jbcub/Rb6W2uHbdvVvWobr4Y6pqECJqHi&#10;W6ldevmNlfyr0BEQRgAZ4pDECPl4J9RXbDH142s9jilluGlfTc85n+EFvDbtNPqLsyoTgLjPtWL4&#10;HlhsLjUFnOCtuf0NetXMQMZBA5ryHxNBJ4f8S3cIQbJkYLx2b/69eng8TUx3NTqO9zx8fhKWXuFW&#10;krWKNl9oi1UahCMMrZXA6GtpFZwZHYlmOWJrF0mWWSXyJScdc1ux/Mnynjp0r1ZwiqtlsjwZVZul&#10;q9WSQQBiB3AxVyGDPH9ar2x+YGtiytPOtjICMgZOa2kly3OBttlNYRngc46561d0HVLrw7qUd4jE&#10;IWw4HQio0UeYBt5HWug8Rf8ACKXPg+2bT0ZL1Difdzu968zGxThytXud+BqTp1eeMrNHb2lzHe2y&#10;XULkq6hh+NSqP84rA+Gl99s0EQu2TC2K6IKM5I/Svh68PZVXE/UsLV9vQjU7obg5wD2p4B429B1o&#10;256KKeqEYIHesGdSuN8vc/Tr70BTnB5IHpTwrHjvj0oCDp0NZ9dS1YjkTHFVLhMPtrQMZYY71VuY&#10;/bI781CepTWhX8JrnVbkYyeBW/cqYrYyNjAFY3gwZ1S7PpXQ3MQltcbQeOnrXVUvoeXvJmDY3cN2&#10;zTxMGUngiqXhzwj4g8U/EwxaBpE90Utx5rRISqAnjJ7V6L8GPgP4l+JuqrBpumyWmnF286+kjPlp&#10;jGfx54r6ItvDnw2/Z/gbSvD0dsb2XDSXEp3yM2MDgOSST/D0HtXq5ZgKlSPPP3YdzzcbjIU5ezh7&#10;0+yPPvC37LMekadB4m8eXNvd27x5k06NiQcjoSvPGR0rL+K+t/Drwx4RPgPwD4WhsTOCJmgtwpGO&#10;dpJ5wTjg16pfReNLqCHxJo3hLWTDJKjSAWsRD/PlyiP0yo6kmtn9r7wT4GsPhFo/iubwglhrF5qk&#10;UcUrbVm8rDM4fyyQwwo4PQ1608ThMFQkqNNPR6y3MMNl+IxtSMsXUkrtWUGrfO6u/O1jxjwXq2p6&#10;Z4SGjaXKRPND5YC9R6mux+DxufDqyaXqyngkln796yvgvp1tqmtvdSAKhkAi3DsK7z4pQaZptxDo&#10;eizRPfTJukER+4vqa+B5/faXU/SIxsok2q/EjW7KUw+C7XzmUcqoJA/KvF/jL+0/+2BpepJo/gf4&#10;d3sqKCZ5vsr7COwBr6r/AGePh/pVz4XWS5MYnJDOzYyc9a9f0/4eaeqFXt4nXqC6DpTpYepU17no&#10;VcTRopJq9j8wD8a/+CgPiVlht/CLW5fgZtjn9TT9Bn/bY0/x3p83xJtLv+yp5Fa+kWEYtoicF+Ow&#10;yCfav0b8b+DfDturKbWDOOAFFeTtbXbeKjoiTxXNq6OjQTvyFI5UGuetTlQl7zO2ljaFaGsEvM1v&#10;gB+zVqHi/TGvdX+MFvPwfJl0+2Lo3tzjvxX3b+yf8KvCXww8NR6bpt5K+o3HM94xwzH09h7V8B/s&#10;Q+M9U+H/AMSNe+D/AIiYpHa3n2nSg7cmBzkAeuDxX6GeBdQt4IbTUY502kA4DV8pS4kzLB5tKMoR&#10;5Yuz32b31Z8pnVOrOm6Uqja3XmfR/wAMfD9x4ih1ewugqrLbw+Wy93Uthj715V8So7fTvEUljMVj&#10;e3YhmA6mu2+HHxFsdG121uZb8JFM3lSjdxg+v0rzf4xXYuPF9+Vk3D7QwBznPPWve4ozakslXsZq&#10;T5l1v59D5fLsK54i8420PAv2lYrTVvC2o2EcfytC2zHrivj2JxPo9tcFcnywp+q8H+VfZnxUshda&#10;ZPGRkMhFfHMVo1tc6jozcfZr+UJ7KTkfzr5XhPMauIx1SFR7q59fg4QoKyM67uA4b5sHp1rifGEI&#10;aNnyD17cmun1WWWznIckqc9e1cx4ruYlgdw2fk6Zziv0KL6HbOVonOfAK20/Vv2o/C9lfSKqwSXF&#10;wqkZBeOCRhwfpn8K+ovGk/jXWNXsrfwN4xtLUW4Z7hZIjIZ+hCk5BVSfTnivz48aeI9b03xn/bPh&#10;zWLixnt2ZY7y0fa8QYFW2kd9pI/Guv8Ah5f/ABk8Baq/xA0XxfNcAWwe5vbm6eWO5h6kOrnOO3GC&#10;M8V+g8MZfDHUZQVSMZrVKWl/nsfjvGea1cvxUajoynB6Nx1t8tz7Itb7xJrl3qvg74i+E7aytTCw&#10;067s7lngvY2JBUgj5W9j9a+XPEXhS2+DHxHvfh543tk/4RvVJZG02WebhlcZZT77uSOmWyBzX1rN&#10;8RvDFv8ABWx8ZfGY2uj/AG2yDvayTH5WPIVFU5Zun4+lfLXxK/ax8MarcTaUvw4bWNPiuG+x6jqE&#10;gWeRP4WKFThucZyMgdK+ryTC5hUlUjSo+0htJdPk3pc+Mz3G5XGNKVWv7Kejj3+a3sfJvx5+G/hz&#10;wpqM2peB9XivdDu5pBaOj5aJh1jbjg+lZvgWwH9kwnbzXtvxQ8R/Cj4s+Bf+EX0fRx4fvY3ae1jM&#10;IERkAIwSvHzZI9q8v8H6NPYaclpdx7XjYqwx3r8z4oyatlmOb9k4Rlqrn6Vw5nWHzXALlqqco6O3&#10;+W5BqVrstiSAMP61TjiJGSMfhW9rlqRasuO/pWVFFxgrXzEnys+poawKskfBxjiopY8DBXjPSr0s&#10;RYEVXeIj+HHpmmpXRsUpI1HBGPeoZY8cHNXJIm59PrUEqkiqUg0ZSlj45OfTmq8qKATxmrksZHAA&#10;GBVS4VsY6cetaJ3YbIrSwC5hkt2H30wM1yEu6GZ7eUYKn8RXYxt8+G4NZd94Xn1q6ZrGImX/AGR1&#10;r0MFWdGeuxwZjhViaKtujllu7pNXV4Z2GwHjNeyeBvgsPEnw6u/GHi24NoCu61kfjIxXF6X8PI/C&#10;MkfijxNcQSSJKCmns/L8961viF8WfGHxFhi0DSFFpp0eEjt7cHAA+nWvYxNeMlF09PM+XwuEqRnJ&#10;VNTk7Pw3c3WrfZ7edJFWTnDdRXSrbSWjeTLEVI9Rinaf8PdX0LTkuW0+aRpAG8xQS1bU+2e1tLXV&#10;oWjmlT5XKYIPvXh43EyqzTex9Jl9Knh4WW5kgbkx69eKs2mnXN7E01um5V4PNItjIl0bQrgg46Vt&#10;iHT/AA7aQw3Lh5GbzCFzx+VedObWx6t7bGHHHsG0rinoqjv19K0dbsrNmj1XT3DQz5JA/hbuKpKM&#10;Njb2oTurlRd0LGmeFXr3qURnGcD8KERj04p6qxBA59KHuXawjFEXc7AAe9RvqNnCP3kw49KpeJNO&#10;1S7gB0+UKycsD3rHtNDuLpd17fO3snArixFedLY6aNFVept3HifT4MgPn0OapyeMizbLSIsf9lM0&#10;tv4d02ME/Zgxx/Ecmpre1hjXakartPYV588XUlrzHZHC0orYpyar4ivDthtnAJ6ucUwaZrlyxM98&#10;sX+6MmthAC2Md/zp4jIcsenbNc7qNvX/ADNlCMdkc7F4ZRtVe3v72WUBAQC2BV3/AIRzSY/lWwQj&#10;1NW512aujj+KPj86nMeeSf1qnUnpZi5YiPZtnG8DjiohBcKT655rTW3Vx83PvQ9kXGQv6V+hxZ8L&#10;JHnvxfedLC1ikU4MxP5D/wCvWf8ADK01e6tdRGi3Iin2R7WYZHUnFaHxsyjWMAb++38qn+B1r5sF&#10;+5fB3KOPoa+ow0bZWfJ4mXNmxFceHtUhmWO/AW7mfLOPut+dRaj4d8UPpNwCrszoVHlKTx9BXVaj&#10;pInnxfXn7yMkrhsEVn2fjS/0mNre502dkiYjzAmQRXmWTTuepc8ivPBniOxj+03ei3US5+80Rrpv&#10;hVq8EksnhrWbl44nG6Ji2NpHUV6NpvxQ8NanJ9jvHCsXC4lTgkjOKk1T4c+EtYu01m0gWGZXDbo+&#10;jDuCKcYtPQHO+jKsNjZvMsEF0ZERQySg1wfhtRc+ObcHvfZ6+hzXaXryaRqo0+xYLEBhlYVxPggG&#10;XxnbENz55PX2NengXalUfkeRj4qVekvM90E6seD29aVrlNwXceOKzIZJVXl/xpJJ5g2R1HXmvmHu&#10;fYJ2iat1Jt0aEE/enJ/DBqvEwazvXJPEIGc0mrStDoVkcYJZifyqtYTs2i38zHsoFb21ONv3H6lt&#10;GygAbtSFt3OappelieRgdaQ3wHUjntUpXNL6FmZs8seAK83+L5tEvbbaMTlSWGP4a757lTHzk159&#10;4n0288R+M5mZcW9siq7Hv3wK9HLpxpYhTk7JI83NISrYXkirts5vT5UEqup9RW3DIwXbkiq3hvS7&#10;WbxcujyjbHJMUGeozVzUdOuNE1GTSrtCDG+MnuPWvpqlROpGXdHxfsZcko9UySGVV9/fNeheAL74&#10;eS+DdWtvFH2hdTESnSmixsLZ5D/h6V5m8hjOc8Z7VLFfMh+RjyK6ISTVjz6kJI2ZrlVlJRh1I49K&#10;Gu8xY3/LjpWQ2oY+8eopUvCxEat14ANcmI5YxuzajCTkkjb0v4nT+B/9HisBcCUbmBbFbNp+0Tp5&#10;UG70GVf9yQGqfg3w54S8T3h0TW9PnN4I96SEELt9jW5dfALwpLzBcTxn2bNeEllNRXqxd+59ZD+3&#10;aEUqE1y9tP8AIksvjv4NuR+/M8J7ho8/yrctPih4IuwBHr0Izzhzg1xt3+z5po5tdfcZPG5AaoXP&#10;7Pmq/wDLprkLd8MpBrOWAyartNo3hmnENF+9TUv68meqweJNEu8fZNUgkH+zIOKvhVYBwc+9fNX2&#10;e70XX/7KadvMiuAjlGPPNfSWmrs0+GMnOIl5/CvHzXLYZeoyhPmUj28lzipmjnGpDlcfMcyADJqr&#10;coNvA5x0q5KQFAFQSICSOh68V4nU99lbwHZ3d1qV7DBE7PjOFXJAHevpX4K/syabf6dp/ivxxqsP&#10;ly4MemO+1n+UnOVOfu/MD2xzXMfse/DR7fULnxtrFytpHdwypDM7qQsOPmfaec5BA9snFe76d4H8&#10;C6/HbNYaxd5sHV7a7a72JGCTyPUcj6Zr9FyDIcJXgsTi2+XyV/S5+ZcTZ/jcLVeFwUU5vq5W0620&#10;b07ljTdUvfD0Vr4X8GWmmytLKzzWUkLfOvJ5IIxuwMHAxnoa53xU1xpXiW91uw8GaPpF08yYItzK&#10;7gru3B2GwHkjvnHUVieNf2ePH+hXx8WeEvH9zezuTIom43pklSrcA8noe30q34Y+Juv+CtOHhz4m&#10;aM8l2YTPi5xJ5kb5K4I+4cnoemMV9zHhShmSjUo1FNfyR91rzsfFLj+rkSdKthlTlb+JK81J3662&#10;9Fcg1zUxrds8cfmTx3PmSPMs8k0kDFsooQHaigbh1HII9K8++J3jzxJ4wutF8HXl6XsbG1eSKJJ5&#10;HXc3AbD9DgH869VTUri48JyeINM0Yql7GonmjtizwxqxO3OMAHJ+b1NeI6RcLrnii415ImSOW5Pl&#10;I7ZKoOB1r5vjXLMuyjKLU4WnKVlrd6bn2PAfEme8R5zavV5qUY81lBJXdrW+XS50fhW41LwlqNpc&#10;KP3bY+WtzRNWGo/EqXU7oEo8YXk1S8TadNqMdl9kXAjcFyB1FdnofgOKdEnSUQllB34z+NfkNOcG&#10;7s/aPfvodv4d8c2Hgx1lW+2R9doPasX4mf8ABRX4cfD6HydX8S+S33RGwO5iOwrH8R/DrSDbM2p+&#10;KJ532cQwJsUD1Jrz7wL+zB8Nfj34nvtR8Tac02l6JKIbdd5HmSsMsxPfjFatqEdGbSqTnUTmtCXx&#10;J/wVl+Ed4osYHvp2kUlrhbZtqex4rz/Wf+Ch/gsTm/8AD9lfXt6c+SkURX5u3Jr2DWP2Tf2a/C1h&#10;NEPA1qUzku5yRivlr9pDVPhf4F1FvCnww8P2f258qxiXLIh79OvWroUYYl2lG9vU4sZjPqnwyevo&#10;dX8Jv20dWh/aC8O+KfG84S8u7g2t86ELHCjH5E9yPWv2A+DPjoa1oVrdQ3QZHQFea/nmufDfilbQ&#10;+JINOvZBb3PmGdoCG254PIH6V+rf/BMP9qWH4g/Cmz0PW79X1fTCLa7iDcll7/iMV8Pxzk04Qhi6&#10;cbdJenRnHhsYsReMpXe5+jOja1KVV/N6cjmtPxlqdvetHqBZV82EbsHuOOa818PeI5rq3V5LhYlI&#10;6bua7bxJ8Z/gxoX7Pt3beK/E2mWepaTqqSwtcTKJJopAQw98ED9K+VybA1cxhUoRevK2ut2unzM8&#10;TiIUWpM8/wDiDqFmbSQBixKn7ozXxz4ruYrX4k6vZRxMiyMkmWGMHpXqnxP/AG+PgzYGWz0S6e/c&#10;ZXMCYX8zXzn4z+LI8ZeIv+E3sLcQwTKYwFOdx69a+gyHh7OcBivrNWi4wtu9PzKwWZYWviVSjK7f&#10;bUs+NRIrNOHxg8HP61534u1nFnJlj908jp0ro9a8UxataErICwHTFeeeLb8mxuSc5CHA/CvtqVRO&#10;Z9BXptUjzfULT7aklw4+aSUtkjpXoH7OUiePvHVj8I/GWoNFpYtZZYGjbDzqMAwkngAZLe4yK4UX&#10;KPZISApK4OfWtj4RpeTfFfRY7C5MUz3fl20y/wADuCqn6biCfpX0WX42rhcRGVN+T9GfFZvltHFY&#10;SSqrz+aO2/aD8bf8JR46vIBqE9xp3h+P7HZiRixPl8PtHTO7I99ua8UutX8Ta9dG3sdJSO3Z3Mkx&#10;k2lEyMDIzneufmXpmu18L6Zq+s+KdQ8M3HhiKSVSYYbq5dkW1beCXUA8uMFcNwQ2c16bZfA3R9Et&#10;LRbyW3RWjiHkyNkI+MDgcHJzgDnpn3/pTLsfhaeAp4WDlGCS23lpr6H8lYzLsdWzSri6ijKbk93p&#10;Gz0Vr6u1nb7/AD8Ii+AXj3xPPcaz4d8PT21lJlbaCe5d9iE9Nzbd+ByWI6H2yfQLL9kP4qQ+GUmu&#10;JtNurhRH5apMyui9NpY5DjHfjHrivbrHz9FvrS8v7GS7jhJgFiJAqkkAfN2OAO/cV18WrWmq2U2m&#10;3ti8HkxFDCGHMYxnBU9emOfSvls8waxuE9jKN4fe/vbvfz0Ptchxn1HG+1jL3/uX3JJW8tT4U8c+&#10;GtW8MXtxoms23lTwtghWDK3upHBHvXMxx/KOOvWvrP8AaA+Dem/EnSE1LwtGkN3CNkJkOfMUfwHA&#10;PTnBya+XtW0DVPD98+lavZPBPGeUcY49R6j3r8Kz3KK2WYlpJ8vRn71kWa0cxwqkmubqjLkQAHj8&#10;KgkiHOavyR5X39Kgli44HfFeEnZHvWM6eLacY47AVWlQjKnNaUsK4ziqdzEVHBGe1WncLFGVBk5z&#10;VG6GDk1oyqTk7uapXaZH862jKzEyhn95jt9aig1rX9Ku5YNMuEjWUcuVyR9KldSH3N296rSkC6Xv&#10;kcCumno9BTSlG0jMu4jqHiu2i1C6llLHMhZ85r6E+Hvh7wnbWMS2umW4baCcqOtfP89hd/2zHe2e&#10;CzYA3HGK9S8HaZ4nRYzJrPlhh91BXRiaqcIxim2keNHDfvpylJJNnsrWunJGFEEWNvAwK89+LPhu&#10;wngTUfNWIKwGRXSW3ha+urFHl1yUkjlgawPHPhu8XT1tnuJJ4xliT1ryKlSu9HD8UdtCnh4NNVNf&#10;RnnZuhJqU6wj52QiJjVmGBr2wjvNSuxE0bFCXX76+tdh4N+E1prapqrzlOcgHtXWf8KgsdQhKTzh&#10;Vj4CBevvWLnWfww/FHe54ZNXn+DPJNWSK2s7eys3DwkF/MUcMTVIDnr+Ndv8SPASaDZLY2D/AOrV&#10;nUjt7VwtoZ/IUzfe7k1pB1Le+rfMuMqTV4Sv8idAenp0qRFJPSkRcgE4HFSIhx6e1VJopaiOhYEA&#10;8YrGsVwzKB0YjpW6qk8DgdDWTDFi5kXPSQ15+Nt7JM7cHbmZMikHJHrxUQXOcAZz9KtRKS/K8VDt&#10;Ku+4dDXkXPRQRqd3Tg1OyqVAB781GMBQXYAY7mmXeq6fapuluowB6sKqFOrUlaKb9DKpVpU9ZSS+&#10;ZDqMZj1G3fBIORkGrGwHsfyqpc3trfLbXNvIGHm4yPpWkIVYZb+VOonB8slZjjKMkpRd0yaJTkAn&#10;rVlEUrtxn0xVeHOPl/GrkXqTX6MfDpHlXxzJXWbSInpAzDn1NaHwRtkk0u7Z225nHP0FZPxul8zx&#10;YiA8R2yjGfc1vfBjT/tHh2aQsQPtJxg47CvrKXu5Srnxk/ezeVu5s+IvDmn3MEmotdsropYkN1wK&#10;4S3tr/U9JlGmxzn7RlNwY4Q564rQ+MfiWXw9bjRbOd/PuBzg9BXIeCfibc+G7n7PqFqZImwGO7BA&#10;9a8m8Wz2Una5cvLMadpcdhKkj3tuHDwqPmYno5/DA/Ctfwt4y1rRNGijvGLucFIWHOM4GDU51jwH&#10;K8+rQaoXa6TEsMrZI9MelY3h+O2uNVjnAklhWY4bOfTr9KaunYVuZanQPDe3V+2s3JKSOjOyE5GA&#10;prD+F8QuPG0AP+0f0rvtXOjyaJczWqjzEtXwQOnymuI+EK58bQ5xwjV6WFX+yVH5HlYtp42kvP8A&#10;U9aFlz8oI/CopbQ8HrjvWn5akbiPyprxqEYbAODyK+Y3Z9fa6K2uQsdJsIgONjH+VVYUaPw9d843&#10;SKBWpq8amK0jYH5YCfx4qsI0GkTRlBhrlRgd+a6NOY4X8JkwWtwoJJyevFSLazDlh07VpLAB/D7j&#10;FO8lMYHfqKV9TXlM17dhCPkzXF+LL6Pw94pgcgLFeJib2IPBr0Q26BeBke9eZfGGJn162iRvuxZP&#10;tzXbgKftsRyPsefmdWWHwvtF3RgXt+kfiKW9sJCWjmDKw7EV6XcaPbfFHw3BrFjKkd6iYZvcdjXm&#10;2n+GbyWCe78wFlBlbP8Adq/4K8d6j4MecQxb4pUOFPQHsa+pjThiMOoQesT4upOdGu5yWkiDVob7&#10;Qr5tK1aIpMD0buPUVXedwwAk5rV0jRtU+I+vG7vZWlUMGllY/dHoKXx14e0+y8VQ6NoMbbhCN8aH&#10;JLH/AOtTnB0WlzK5zpxrPZmGGuy5MjAKO5NdD8MbC28V+Jl08yZSFd8zjpgdhWH4u8FajokVtPrC&#10;vG04JEJb09cV1n7PkCL4muURMf6KR0rhrqVfDyqKWnkelhoQoYmMHHXz6HdavLb6B40069QCO3kX&#10;yM54ORwK7AujISDwBxzXm/xihku/DcNzDcNG1rdIVKnHIrqvh34ij8UeGYrgTh5UULLg8gj1r5m2&#10;jPsEXpbiUTDfaERlvvE1opCBLkDHydapSK8wjtzgfvP5GtQfNuPHypjpU30KaPnjXlz8QpUPfUBn&#10;/vqve7W7AgjQ8fIBg14XcQC5+JxiK5Lan+fzV7cdN2Ksm8jaMYxXRxDK9KjHyODhaL9rXku5ce5y&#10;pAP5Gp9E0vUvEmqw6No1o1xczuFjiTqxrPEEhTII9wTXV/Ch00bWpfEdzdvB9jgLQSqpO2Q8KTjo&#10;PfpXg5fhXjMbTor7TSPp8xxkcFgald/ZTZ9G+FdA1PQ9AtNCm06KwltbNoRcW98Nscm35gc8HOOe&#10;vc9K7SG21KLwsumQWU0Fy0aHUzZpgop48xFPB/vcfhXHfByx+JPjeGSbRfDbXj3DLIl+CFjEoUgk&#10;5IGWHfn0rprj4QeMNQ+IMWu+PZPst7aBEt7e3nH7+M5yjMAAc/Qiv3epQwuXuGDlUinHXSzbfbR/&#10;f27H89U8Xic0jUzCNOTU7q7vFJd1dfd37noWh6e3i7whaaZ9rkhMUSrFfGLkkZUH5uh/kc15/wCI&#10;vB13BpKaPqt95xguZFu766AWZMsWVlA6gewrtrLx1bJfwWcaGCY3iWs1vHjbGMY2DH0zWH8erqCw&#10;0pPEd9ftbRxWjRTIkjh0mz8pGxlGf0Oea7sIquEr3m1GL1vpp/X3HiYydHH4e1FOc01G12r+X9a+&#10;Z5d8Qdfvvhd4Nk02z1QXNzfxNb2rx9HUgZZ1J4IHpx+Veb+DNNKxwwEfMMA8d61YLDXfHGoR6zrr&#10;vIQAIwy4wvrgdz1NacfhyTT5mZIyrRtkDHWvxfi7PoZ7mknTfuQ0TXXz+Z/RHBHDdThvJoxq/wAS&#10;fvST6do/I6vSNE8yzjJA3IeldrorSQ2CxrHGQBwHrjfCuuoY1ikTPb3FdNcXkCWyyKyqRzXysaWt&#10;z7RVouaMrx5C8tlNNqOrJFAAc29suC/sTWB+zX4vj0CbXrGcBIJWE6Lnpgkfyp/jK/GpI4LkqB0I&#10;6mvCvjF8TLn4chzot6kMl6PsgJPfGScdzXTQw08TVVKO7Ix+Mp4el7R9DqP2r/2nNM8MXsnhXTL2&#10;N727cpBEsg4BHLN6AeteAfAD4M+JvjF8T5Ckst0kdwZbueaP5EB54Y9T6CuG034f+Mfix4/kX7Jd&#10;6xfy3I2iRS20swAznhRiv0S/Zw+EVx4K0O3hsbeKzubRCNTleFSZCBkKpByfQE96/Q+Hcipxkvax&#10;sl1fc/KuKeIasaTlSleTWy3scz4x+Duj2/gnUPCbWsMaxWRCzsgyzKo+UKpJ79cV81/snfGLU/2e&#10;/wBoe+OqX62Wmq/lTm8Yxqc8qxyMD09a+/PCXh2bUbS21HSXsbsWkafaEyTJJIPvBmJ4JIJ9sV8Z&#10;f8FG/gY9z4oPj7w1pks1tcuPtQikYbOTzjpx6+1etxpk+DxuG5XTTVrSWx8xwPm2KjUlCrN+9qrt&#10;Nei/4Op7j8Sf+CmkM1q9po3xOtYIgNqpp3zsT06ivnH4lft5s188I0S/1i4mfabnVL35V4OCEBr5&#10;6tPD1+13/wAU/odySUCOZYTtYjOCPU8V1OhfBjxT4vjguE8OXXnPJhJGgORgHJ3Dkcdq/OaGBjgo&#10;qGEoKEfJa/fufpShh5Xdeq5Pzen3E+ofHb4nfEtjDdXn2OBX/wCPazcRAjPHuRX23+wG3hjxN4at&#10;9I+IGmR6pZeYI3ZpSGjY8blIPBFfLvgz9jD4iT3iyXNzFEzKBbC8YDaT9e/evrv4CfALxF8F/CyX&#10;evakksLbDNImVGTzweuCK9zCZNmU7zrQfJLa55mLzvK6NqeHqJTjvytfjbY+jfFv7BPw2v7WWfwn&#10;4i1HT5ChdY5WEi8jjrg4r5A+M3wv8VfDfxFdeHtUtJZo+kd1HA3ly8Z4OOvIyO1fefwk+Lt1rujw&#10;aLdyhpYo1jWUkspA4xk9+K1dZ02FbqSa505VjlcNNGI+Om1m/H5PyrxsTlNHmcbcrXY97A8QYuEV&#10;Jvni+/8Amfk5NbSRq8WcAHgZ61e+H1/eaT470a/jOHi1a3ZSfaVetfrBN4B8KX1iLXUdAsLmMozo&#10;k9lGyuCOnI56V5bN+yb+zppmp3viu4+HFlLfG5Mo35EMWRldkQIRR36dawjl9SLXLI6Z51QqU5Kc&#10;GtP67HgR8C6R4KF7r1rblbm71UMSIxyOMEHnqOfqTWrdXTXVlYzyRvE8ckuLojazfeGCWxwOmcY4&#10;4rqtS0oRWseqXSObY5ttqZ6qxII9O4rita0y3ikEkGoPfNFmVbdpywQFmOCD0OSOvoAOlftmR1oV&#10;6KU37y69z+fc+ozw1dqC91vRdjG8RJPe3Tah58o3HiEOMEAYbkdc8deOTRY3Qb7PdxOYIlttszLg&#10;Ro5YAnPXoePoaphV1vWp5tSmZDCMPEzhDuAToRzt+nXJ65qXU7S9eKyeUGSOWdQFU8HJIKHGMcZ5&#10;65AzX18+SUFSkfHU1VpzdeP59vxOv07W5LwTTTXDOoVmVIlJdePvMx4Ax1rzP4wfDux8Y2rxXEJT&#10;fEZ7KcOpJc9F3Y5GT0HFbDajd6ZJc2Nm8il1QLEsB27MZI2jt7e3FazXOl6+f7I3vbyw2+FhL8Fu&#10;vQ8/TJr4rPsk9vRbSuv0PvuG8++r1oxbt/mfH+v+HtT8O6pLo+sWphniPzqe/uPWs6eNj0Bx3zX0&#10;38QvBOmePtDlsGtYBexR5gnkPzQsCf4s87u4Of0r528SaFf+HNXn0fUYws0LYYKcj1BFfhebZTUy&#10;+pzR1g/w8mfvGV5pSx9Oz0l2/UxJ48L0qlcREgkng1pXCjPIyap3MeCR+VeOnY9VWZlyxgfdANVL&#10;hAV4xwea0LlDtOP0qhPEysVP4VvF3YLzM2dMk7T171XuYts0bVdmjw+fzqO8hUNH6Z9K6oTsxON0&#10;Vwio63bgDyzkn0FdhoHxK03bHDZWlxcMAB+7jJ/WuVkgkEZKKpHG8MO2a9J8D2drHbQiOBF+UdB0&#10;rojKDkjyMVdNnTab441R9ISeDw/cEgfcK8mquq+NNSuNNdbrw7PC5bC7gMn6V2ekPapYJl0GDio/&#10;EGj2up2Z5BYIShB6Vz1mtkY0vdluYPgrxQNO09bY6bMzg8gLmt3U/G1vb23mTQSRtgZAIBqv8Lpd&#10;NbTntpbyMzRSFZAzcqa6HVdD8PvbyXVxDC27ksea4I06snZz/BHoe3oJ/wAO79WeX/EPxlbXmkSz&#10;QwMznII6kCvOtPniuoFlUkBu3pXp/j6Dw3DaSPaPErBDwGFfL2u/FDxPpXjCXRdMkiEIm2oNtdEM&#10;PVf2r+p0U8RR5dI2PXVCqAvpUoK9fUVl+GJ9XuNMSXWEQSMMjZ0xWui5Iwa55Ox2K1gX5eV/KuV1&#10;zxTZaHqUsEyFn3Z2gV17Iq4xxn1PWuF1WC1uPiXDDfRB4nkAZWHXiu7LMDh8wxDp1k2kr6eR5Od5&#10;jisswaqUGlJtLXXcaPiBdznFhpbMe3GaR5viDrEm6x0uRQ3JwmK7VXt7C4ENrawwqDxshH860IZ3&#10;uF2faGPtmvYhTybDfwsMr93qfOyee4tXrYtpdoqx57H4D8d3oP8AaF+sAx/HNis/XfBT6Zp738ur&#10;i4eNgrqucfnXpR08YaV0JHvWJ4ytoU8N3wSAAhQePrXoYTMZfWIwjCMU30R5mOymCw06kpylJLqz&#10;G8NRpF4ZglUcrNjr05ro42DICyZP1rmfCUjS+GJY88xzA8n3rqLb54FYnt61+ecQR5M1qr+8z9M4&#10;dqe0yWg/7qLMC4GRz6VYUkLgAD1qCEbR069Kn6gkdT619ieB0PGPi3cm48Z3GCMRoqj8s/1rsPg9&#10;dCx8HtI0ZbdOx4rgviJO0vjG/f8A6bkY+gxXb/Dm2abwXGiTFCzt296+vqrkyyK8kfE0HzZpJ+bP&#10;PPirqU2p+Lp7yVSSDtjUnhRWJYwDUJ0s5zGWlG1SBgj3rrPiX4Lu0mGpIjSbThwvcHoa42+ifS3i&#10;1C1icPG/zI/WvCSse/oWZfCq2F/NbXWpAMq8Kp61638FdGhPhMtIikmZsH1rx/TorjVJ31a+dgX+&#10;4o716t4B8QzaJpcWly2xjUHIcd61p2RNTY6DxbpkVn4ev7hEwRauOOO1cF8IpCnje22jOVcfpXc+&#10;L9Z+0eEtRTOR9mJ4PqRXF/BhN/jKLJ6RtXrYVWwdT0PFxfN9fpfL8z2kBtv0pJsmNjgdKdgBeBji&#10;mynbGenSvlla59ltETVz+9hA7Ww4H1qquTpyg9Gve3sKsazk3mAPuwKMfnUMQzptuxzk3THp7Guj&#10;qzhWyJWUKeDn1oVcHC/hTmIHpRsOdw7CpRu9BsiqcsRj3NeNeN9S/tPxZcyIcrG/loc8en869J+I&#10;Pi+08LaM5Zw1xMpWCMdc+tea6PZQ3fhC+1eZP3sF0spkPfHb9a9jLozoxlWa02R8/m84YiccPF67&#10;v5Fq/vV0zTnskZTJNAF+gxzWPq8lvFptnaxlC4DM7Dtk9Kk0y01DxTfO0edyxM+COcAZx9ateDfD&#10;kHiXxJbaTeS7Vlkwc9/avpcLTp0KTd9d2fI4mrOrWV1otEdL8GvE3h+G3fRZbhYrp5CRv6MPTNZ9&#10;reQWXxQ/tK/fiO9IZge3Suh+Jfwd0zTNMGs+HYPJlgOZFQ4yPWuO8MeFdY8Wam9jZHdIAGkkc9Bn&#10;rXO54atRlWm/dasy1Tr0sVClBe9e6R1H7RHlyvpk8eCrK2CPwqv+z2pbxNdOOMW3p71Y+OOjSaRo&#10;GjWkk5kMOUaQnqcVF+zzz4iu+P8Al37fWvOwzj/Y75dtfzPYxal/bi5lZ6fkjqPiVp9xqXheeCxt&#10;y8qyg4Hsah+EGkS+ELGaS+nJN0wby1/hNbXia7awhnCLwr7m9qwNB1+/v7p4pdNMaLJiN/76+tfO&#10;31Pp09LHcfZzfCW5ikIUKDFkcg+taWm280NgouGBfaSx96g0sbtODFNuRggCtAgfZyMdEPT6Uh2u&#10;meDaJbC4+L6R4yP7RJ4Hoa9+ForrtZfoK8L8DYPxmTcv/L5J/WvfQp6A1pxE25Ul/dMOE4r2VaX9&#10;4qx6a0sghhiYuxwFUZJNfSnwu+HPhTwn8CrgeN/C1zOL5lkvpRlPKIYOseeeoA3EY4wPWuY+A/7P&#10;11rlzB4r8YM1tZSJvs445VEshxwwBBx1B5r6X0K2u9X8Nab8OrPR3tbPT02l2uxOZzk/O7FRzjt/&#10;SujI8snF+2qr/OxGf5tTt7Ck7v8AAh+EfiXxxZQroU/hzTNI05Ejeyl052lRiedjFgCDweenPvXZ&#10;W2naXdPLf6sGkkaTeJSoJVs43r6YNGnJ4Whum0O0c+ZbxjzRKCFJ4Gc/n7Vmar4i0/RrpLGfUF8p&#10;Yfk5AbO/7vuCeM19tHCzjWU4x5X8z89qY+lVw7g588Vppb/gHP8AiDTdA8JWOpXV3cyTI00d297e&#10;bVYD+IArjPfB6/NzXh/xA+I+q/GjXorC0tWg0W1mJhhY8ztnh29sYwPxrX+LXj/UPiFPB4Q065Z9&#10;NsyTJNt2tcP3/wCAirHgPwQsTRu0O0AjAxXxPFnFuIxd8FRei0lJPfy9D9F4H4IwuXRjmFePvNXj&#10;Fpe71u99TofAnw3h+xIDB/DzxU2v/DEySFkiwCMZAr0bwlpcMMCRKp5WtfUNKh2FtgORXwtJSjqf&#10;oOIqKR8u+JvDWu+Fb4yRwtsByrqKrx+MtcvALWBSGIxkivcvHWk6f9nZri18xcc4GcV4X4+tdMtf&#10;NuLTSJcrnDCTivSpS5nY82VKS965leMvE0GhaW9xdzBptpIUyDg+4FfMGm6b4k/aE+L403THWa0s&#10;WlXbJKApcMpJx684rJ/ab+MXisa//wAIJ4cYxiQ4umil+dcjOwZ6cY/OvU/2LPhLdWtqde+0SDUb&#10;oKYIFY/u3U4Ls5I6qMgepx3r9L4J4deMx3PPZK7dtj8v4/4nhluWtR+JuyV9W/I+r/gv+zJ4M+Gm&#10;ite28CNq13GglmKgnIHTp0/riq1/LaWPjiXOpz6fbXUJWaaC9aLcy8A9Npxj/wCvXsPge2sNS0xL&#10;YTpEywlZXZQQrYIOCOh4zg+leS/GGaysRbWmnXMd7PCdyLdSDdK7cKOB8oB5I9BX6Zl2GjUxMsNG&#10;OrVl5H4xmWOqRw8cZUnZX1XVrsb3hzWvB66xDpFnbWouFsvNkuY1ZcOSxJB4+oPGM1yd3ofh/wCP&#10;3hm7+Hfiq4uBHb3cgtVSQb5UzwWx1/ADtUPhHWPCPiLwQ2v+I7dZNVhuBDcGFig8g8I7uowOB91Q&#10;Bn0zXpngvQvC/hHw/ca/a6DbtGjA2rtOFcsw5ZsjIHT16114inh4YSdOrCUpuyV7aNb2d/PseZh6&#10;uM/tKnVoVYRhG8nZO/LLa6strb3+R5Vp/wCzz8LfhZcxeHp/BcepX2zfb3MoZo/LBViDk43KR1I6&#10;HFbz6Je6VHcra6bp6W9tIZo0iRVLb8/Lx0ABxXZ312mv2L6nYWskMxYpNPCdp7HHOPlPOemazrWx&#10;tvE96ftyPZzWCqrrBOuwqSDyTkt0XPJ+8awoYXCyw1nTSa36/O3Q6cTmOPhjeb2spKT93Wyt2vu2&#10;Zkum6XfRRLd2AjfChiJAyqVGT6Z54x71vaf4tsdR0GGyYMxMWwtFhAQOMlTkDGcY5qOaJ/3dhZgN&#10;Esm+4mQDZu69zkDioLfwt4im1G0lvLmJYHkaRnjTBK/3SuMZ9q8eqocvJPS22/5f8E+kw8pyl7Wm&#10;+Zvfa/36X/E6z4U6vZReILeAurW91GEbapBTpyWPU88dK+gLHUriygh0vxBAJ4A+2G8AyQp4w3r1&#10;6+1eGQC2tNKjkEUdr5bqsYCjDqPXH3T9fTpXtfw81HT/ABh4Rj097hDc26bZlzktjoRjHsa/O86o&#10;JVedLRn6ZkeJ5qPs3uiyNPns7/7HZN50Ck/u2/g+h9K5fxxBcwK/mW5RZSFkyOMA8Dj24rpZxqmj&#10;Ti9hKyqRhvUEcVB4q1DTPFXhK8RX8q5iQMwK8jBBJx3rxYPlldHuzXNGzPHvEGkR6loOpabaRKCy&#10;CSGMoMbxyP1H615dqogvbRLzTLKWJpLXNyqhQMgnIzjOcg9+1e0Q6edM1mWwlUgeSpIYe57/AI15&#10;v4it49D8Q32jXE7rbSyvPbwqoCtuwWBI5Azz+J9K+uyPGujWUXrc+N4iy5V8PzQ0aPI/FVvczpA8&#10;DrErup+yQMrtndgtnjnB6Z7Cmabp+qRyRwTyTRx+efnu35BBI+bAA24Oevaus1/w7Y2lh5tk9iMO&#10;JHMrlpCwbITAwAMn1H41zur39vNowEu1mikxNIC20JjOcA89Rzk/Q1+s4bEKtQUYbemp+MYjDexr&#10;uVXf10IZwWvlkS/KzfdLRwBdyqcbv9o9e1aen4jZrx9DSR0QFJvsuxVHGRx798fhWP4fvjJapczO&#10;VuduIJNoZWzwAVHzAAD0B4I966bSpI7gNc3ZdpLWVk/cxPsLY647j/CuHMaMkmrbbnq5XiYu2q12&#10;9P68jndft1IvNRj04Wi+XiYQvlgGGAR8nA6c9ehryH45+CmuNBj8YR3xlntdsUsZjGXj/vlsAkg4&#10;GPQ9q9la9ube6na4MkiSz7ZYk6gcY4yeMGszxP8A2UbC9GqWNxLayrJE0ccBADY4JO49cnjA6V+a&#10;Zzl0K1OdJ7S/Bn6zkmZSpVIVesdPVHydNgDtVSdSwJz78Vu+P9Fi8La/LpsUjtEQHgdwQSp57gVz&#10;kt0hPUY9c1+OV6E8PWdOW6Z+v0K0K9NVI7MrXGRyvp6VUltLi4k/dRM5PotXY9SjsrjzDaCYY4BP&#10;FJJ451sEx2tlbwqPQVpRo1aqvFGVfERpSsyonhXW7zhbNgD/AHhjFTS+AtScobi6hiVeuW5qdvHM&#10;K2wOp6l85Hz4cKKw9T+Lfg7TixudWgB/2pcmuuGErs5JY99Ea02h+H9OUjUNYzuGCqirui654UtZ&#10;Eiku7x1XhQGwK8u179oD4frJkztMR0EUdYFx+05pVnKH03w68u05HmtjNdkcD7ut7nFPESm9T6oW&#10;5jW1im092RNm47skkVd0eea9cTyzTgqCFDnAP4Vx/wAMvGB8ceD9O8RSQCH7RBlo1PCkGu0s/kZV&#10;eMqWHy5HWuOUVFWY46u5xfhqSeHxhrkKOVHnqwwfUVuXGoXzRtEbx9pHQtWHYoLb4h6vGc/PGjYr&#10;VueF3eg71jJe8apu5xPjTwQ+pSNc2N9Mhb7yiU4rmbf4K+G5J11LUElN0rbi+/qfevS7ls/KBx3N&#10;ZlwQQRu4B9Krnny2NIyaehlGKKziWNScKMCmLq0MYzJ2qa+X+6Tz61k3C/Mdx/pWXsotbHVGvVXU&#10;1RrloQF3Y5rk/ELBPHdlcgjmVOauzyFc4HesLV9TF34htbjgeVKoP4GvWyOm443TszxuJa3Pld30&#10;kvzO38X6i2i2c9+I1yvCZ7muJsPGfiJW+3PfnBbO3tiux8f2dzq8UUVrDuAw23+9xXnXjO0vNHS2&#10;tIbdhJcHAXHStVGLk0KDvBPyO68MeKrq81BYb6Yss4+TJ4BrR8VW4fw9f85PkHGD6V5/ZS6nYyLD&#10;CfmiQKxB6sTXbuZP7EuLWeQsz2bfyp0fdxEH5oyxUefDTXkzl/AM7Ppt9bE5wu4Cus02TNmhb0rj&#10;Ph4zNd3VuBgNAcV1mnO32NOT07V8xxVT5c3qfL8j6fhGankVLy0NeP72CM1NJIIoyxU49qhi5Xk1&#10;K/72Pb6ivpGzzopdTwbx1uHiy+XuZyc/Wp9H+IPiPQbFdPsJ4/KXJVXjBr1qb4c+FL67e8vdJjeR&#10;87ic5J9aoz/BrwbNL5ogkQf3Vk4r6ajm2DdFQqJ6HyVfJMdGs502tX3PO7r4nazqdq9vqFpbSI4w&#10;w2EEj8KzTreny4SXw9b8nkhmyR6V6NqfwI0WY/8AEs1CWEnqrfMKrJ8BdPRcyazKSFOAEFarF5TJ&#10;ar8DJ4HOYu2v3nByarpBuUmj0dolQY8uObj9RW/pvxG0K2jVJ9BdtgwCJATmrOpfA3WYyW06+ilU&#10;HgOMGo4fgb4odf3lxbp7ZJrVSyprdGPLnCdnF/gO1/4jaBqmg3Wn2djPHJPGFXdjA5BqH4IYbxiD&#10;g8QMT+lVb34R+NrSYpHYLMo/jjcY/Wt/4V+C/EWgeKPtOoae0SNAR5mQQOelVVq4SlhJqlJaruKh&#10;RxtXGwlVi9Guh6juwACfrx1psuDGU75wRTnGcDP1ppwSOB98Dg18lF3kj7aXwsTVhu1Rweyr/Kol&#10;GyztUXIzK5P5GpdWfGoyOBkcZx9KYBm2tAT13kVs3q2cSStFD2JJ2gdKq61fy6VpU+oRQeY0URdU&#10;JxmrWwDJB/8Ar026gjkt2DpuU9VI604SSaZrOLlFq5462j+MviTqp1Oa1dIicCWX5URfQZ610fif&#10;w7b+Fvh1Lp9u+4llLuf4mzXcCEIoRQFXHAAxXNfFeSK28KNHIfvyqFx1r0ljKmJrU6drRutEeM8v&#10;pYTD1KvxSs9WYvgG4sNKvZfEl8AsaWhYp77cY/GmfBuzbV/iLFdGMiOIvMcdB6fzrBMl5beH/Iki&#10;YLI/Ab0616h+z5o9tF4fudaKDzZZdgOOgFe/NKhQqVL3vofKRbxGIpU7Wtqavxd1tdI8OSxBwJLj&#10;92g7471wnwQGqL4vmFttMPkHz9x5Azxj8a0fjdq9pea5Dp0E4c28Z8wDsTXR/CzwVH4a0xNYkkLT&#10;X0SuwA4VewrhxcqeFyd33kdWBVXF5+ktonOftHTP5Gmw9QXdv0qn+zrGBrd9NjpAOv1q3+0ioE2m&#10;gdMOcH8Ki/ZyeE6pfWzSKHaJSFJ6jNRhL/2Fp5/mdmNd+IkvNfkbWseIU1GS/nVMrbyBCkn8X/1q&#10;o+CdXl1+d/7P07iGbY53ABRXcz+CtKzK8VsgaVsucfeNJofguy0aN4rWzWMO+5go6mvB2Po9TVtH&#10;T7GcAcccVcc4hYgfwVmtpl4XHlyYQD7oHeryiY2jecoBCnHPtU9Qb91nifgQ/wDF505H/H3J/Wvo&#10;FFyQACeQBXzx4JuPJ+MEUzcA3zjn3Jr6W8M2DanrENjHZPOZGAESZyxrpzylKriqEV1SRx8M1VTw&#10;eIk+jbPo/wCDGr6p4o8IQWi2z200RWGGaN9x2rxkggEevTGK+hPDOhr4btbey064adBEGuZmxmRh&#10;jp+Zryr4G+Ao/hv8PrfVNTgZ57pt5QDLDccY+gGPyr0o61p91L9tXVVSG2BjmZRwrkAjPpX3OFwt&#10;bljC10tNNbs+AzHH4ZSlO9pS1s9LLf8A4c2oda0bUtKnm0iW3a7k3RBXXkkc4/DuK+a/il48OueO&#10;bvwro0xKWTFLmVMgAtglB+Ne/aDZb4rm+0vUYwft+7yUQHAxhiD7g1846N4BvdK8b6vb3jl5DqUp&#10;kdm3E5bIJP0ry+M8XWyrBqnRbXNv3Xkej4dYTD51mLxGISagvd7PXe12aPhTwmkk6ymL5favU/DP&#10;huKJY2MHcdqzvDuhx2kKKEzz1xXe6HYqlsvfvX4/CPNK5+91anLGyLum2SxRAImDjGR2qy1vJs3d&#10;T71bs0jEWTgY65p94sYgBTHFd0KbR5s5I4DxvbtBGzMuPTFfMP7TXxBHhHw9fahNciOGCBnYnGTx&#10;04r6W+I+rNDbSI3AwRmvhD9sC5u/HGsw/DvTZlzfyHziT0QGvayPASzDMqdFLdnkZ3mUcsyupXm7&#10;JI83+Bv7P+s/HfW7jx9e6jHDpyXTOLyQjdjltuG5PXr0FfV/hvRrfwTo9nonh7dDd2kNu8s6OGW4&#10;37gT7nJzg9OKzvgRYaF8N/CkPw9kUpdwxKYkiH+tIBPJH8W3t3Arom1Sz8S+JTsuZVgunEkTNDt5&#10;QuygDspbAr+p8myb+zq06fLoo3em+n4n8acU8Sf2tQhOM780mlrtrv5PzPbfhdrV7Hp0cWqwOQ4k&#10;LuUU+fgMQ3HQ9OD0xXn/AMYdI0y/uJdQSVTOifuQw8sgkrwDnH9etekfD6xtYPDdwbKVfKZWCxqu&#10;CcjB+h6k15Z8Q9Hsp9Cm0+2hmMolaaWaeZy0q7XO4AnoAMYrz8BKH9sNxbjrY6sfCp/YCVRKdo3+&#10;7sYvwiuoHmuvBM0CkajEr+c8RaNDtDKhJ4HBBxye1dbc+IdJ0qxkutRuJ72eKVUFvAQyuUZl2kAf&#10;KM/yrk/Gfwx07VfBl7psV8IJGsIrljazujxNtGCCnO488jvXafD+20K78OCS+tZbi6tQhmu0jG25&#10;QD5ZW3chuT7k80YvE0Y5lKTTcW9ttfXpc0wuCxNXJoKLipJWd9bLdadWtdDYi1C4ctc3+jzWqyNs&#10;iSRSnnNgHgenXFZmt6b4gj12CHRYB5kvDRzzfLLGBvKoMcEYzn2FTWmsajMRqmrr1fNojBiyLuI3&#10;kdBkYzWnqGqC7006q0Jacxt5LKpJQdyAD6VhSc8JjPdirNWtur/1uVVjDH5c+aT91p3tyu33aeRj&#10;aiz6deiLTdPPlsym5Mku3ac5Hfrmr2k+Ibu61E3GsapNDAhC7mjCrnOMc96h0q4udWhj1SLUxFbl&#10;A7SNgncONuMfqPSiGGWCxSW6T7bPLudWxt6nofbijF0vaQ5Zb7efnvoVgq8KFRzTdnZ9LLtotTov&#10;DOrWd9b3GnvqZcvKGieXgEgngZHpxx2Fd18J/EcuneNjY3bGG3uwIkuQ/wAwkHIYj05x+Vea6f4c&#10;J/e3dxbxyxW25VVioXpgAk8nk1taF4gsLv5YtWxf2j+Y0VupVVwMK2T65/Eg+lfD5xgo1qclFP7v&#10;1P0bIMwdCrFza17Pf5H0riZZWsL8KQXGJAPvA9/zrH17w1YiVi0ZBYEZXuDWN4M+INp4ksIYtzR3&#10;AjCyxSHo49PY811b31ve2fmOmHA5HpX55KLhKzP02M+aPMjzHxVa/ZNatLZWBke1dPnOc7WwM/gK&#10;4T4p6Ekrx3Sw4YJjCDPTPH5Zr0nxZZOutNeNGFeBt6uerAgZBrkvE4N3HFI4AImBO05BFehhKns6&#10;sWjgxVNVcPJNHiutWGjaRcwXNzZTST3sTss8TsMheRuVfu9fQ9OetcNr66013LNY3isjj7Oxk2oG&#10;BQsFA65yMCvYfFfh5Z5ZtHvLxoYYYd1u0SKG8tnAI6cY6flXBaroOpW8pstGa4jt7ZS2WQFZZEUF&#10;Dt788nsa/X+HcwVSCd03bW+q/r0Pw/ijLfZ1HFppX05dH/XqYegvLFcS2mjW6yygbXnNsXGPvbc9&#10;M9vetO9v7uyKCC5TzDJIypLGq8nJ2kex6++ao6bJHa6p5NxdPJ5Lqs0jWGA5zkkgAYwP6VsWPiGX&#10;Vddkit4AkXzi2lCYBjDEAAbcjGOnv3r2MYqjq86jfS/9X/I8jL5UPYezlJrWyWn6fmV7Wafyf9Mh&#10;jW4kiMjTRADI7AAE7eSKzPEUN200M4vS0czBbmEopyByGJ9BwM1cS5utG87VBeByZCkrywYyADnA&#10;HbHfH1qDUHj8U2BvLWBorYJsklzyxByG+UYA7Y9q+NznDae2irLrY++yHF2XsJO76XZ554p8DeGv&#10;F9vfaJ4iNpFMzN9jvVjG6J+oAIPTHb1xXzX4s0DUfDWtXWh3Em6S2lKFscMOx4zX16+izW8yXUwW&#10;MsrCKdGwXGRyD069+teU/tX+G1WS08SzaOsMsmElZZCxC443bjk+x9K/NeJsqpOm60F7y19UfqHC&#10;+bVHUVGb917eTPnbX72+stIubm1IEkcLMhPqBXz/AKt8YPH+pXLwnV2QbjxGMV9BeM9Y0Cw0i6F5&#10;exoWhYAEjqRXy3cCMX8kqyAqXOCPTNfM5ZG9N3R9TmL99WLF7rniK/Ja81ed89Q0pqoyO4LyyMx7&#10;80POhGUXOOrelQPdvnKvx6V6qR5hOLdcbiKSWMKmdo+tQpcSSNhWbPpUsjMY8OvPrTA+uP2ZbiW+&#10;+EGmpG2Wj8xQR7GvT/DB1qdFk1lQpiJEYHp615B+yJeh/hdCCeIryQEn8DXsxtmvI4JzchY/MBUx&#10;vyT6GvBxDSk0+51U05I5y7QQ/E25I/5aWan9av3B4yara7D5fxIhcn/WWTD64q5dqF6DPY1yvVm+&#10;2pmXJOCBx+FZd2epH41q3Y5JzWbeKCcjgVKt1LRl3SgghjWXcoWJAzx+la16OwP4is6dQpIA59qt&#10;Fx1M6eNeh7+9cnqsbQ6gzKcbZQcV2csRYkAfjXH+IwYb2QEcbxivVyafLj467nlcQR58on5Wf4nc&#10;+Jjez2Gn3trOUJYZYf7tUfHmnyXcGjanKFbE2yRvfFaKyw3Pha3mZdzIkbjnPtTtYjgu/CW8rzb3&#10;SuB6CqrJxrtebFhZKeGg/JFWDw/p0X77jJOTj1q5PFDgxopy0TKOPao4rgrEm2Mcinrdl72FfL6t&#10;g/jWcPdmmaTXNTa8jjPAW2LXZIgPvIy9K6WxkK24UnoxH61yvhsm18dT2zHhZXGPxrpoOsgLEYlb&#10;ivI4vh/wp8y6pM9fgh/8JHI+kmvxOhh27Rj+WKlzu6moYN2OSDxU6g5wAevNey9DGI4MMYI6mncZ&#10;BHT1FNxxuP60AE8gcY6Cmgeg9GBflefSh8sM9/SmKQCCB27U4ELzuzmmncBoHUjI9eacAGIxnA96&#10;TJBwBSjnvVXISHIMgkrx6GljWKNiQce1NUgLz3604EY4/wDrmjW4Ie+3Bx+FNiXe6AjOXHelOCeQ&#10;Mj2pYhmePOMhx0FODV0Kd+RjLsg3U7Mv8fH4CkbKJZpg8QuevcmluS/mTMw5LnrTihJtjjOLf+Zr&#10;Te5zJaRFIyMkflSthYhk96UAdCfypHB8odM0kzaSsNmQAghQTtrk/Gdut9q9tb3KBooozIFPI3Zw&#10;K665ySNo7VxHiK8lk8bx2hbCC1J69TurWjGTm2uiMMVOEKSUurSOc8cxt9oEQJxuPAr074G6ZdSe&#10;C4RHIUDTMSMda828a2GoXN9us7aSUISWMa5/lXtPwe06TTPBtnb3QKuYtxBHrX0M5qOUxV9Wz4+N&#10;OUs7k7aJHjfxFgtrf4h3sEQxH9qAcs30ya9q0mfSrjTraLSLmOWKG3VA0bZAI7cV4z490/8A4SH4&#10;q3mlQFk+0X/llvTJwTXsui6BpfhS0h8PaemBDbrn1Y9yffNc2eyj/Z9KLetkbcNxf9p1Z2Vrtfie&#10;fftAaFq+qT6fJp2nyTBdwPlrnmvM/wCzfEGiXQlEF1azA4DLuU/pX06saM4DKMj24NLLpdhdEPc2&#10;kTlehZAcV5mCz6WDoKlKF0j28w4bjjsQ68KnK35Hzmniv4h2i+aus6iF7FnbH61Pb/Fb4hQfc8Rz&#10;kjs4Br6GfR9Mni8ibT4SpH3TGKoSfDrwTJL5reHrbcf+mYrsXEWDl8dD8jhfCuPhb2WI/NfqeLQf&#10;Gz4iW+FbVFf/AH4RVuP4++OAhWUWzqRggxYr129+HPg2/hEE+gwBRwNi4IqC3+BHgrXXh0aw0Eeb&#10;NIFiEbEMSTgVUM6ymo0nR18kiJ8PZ5STccRp5tnjnww03XPFnxPsE0nT5biea8Ehjt4ySOcnp2r9&#10;L/2c/wBnuHwtp6+L9aUSXk0QEUcqf6k+lUv2SP2QvDHwNV9YsrCF9XvY0E80oyLaPuoJ79eRXtN9&#10;dQ6Q1zb2Vq7RMPkcn5VK8k8djX0NHAwx9eFbltyrRM+arZhPKMLPD813J6tXCS11OLUoI43DW5TA&#10;tyucn2z0qS1ttN8OatqMDaLd3AvrVZTarESGbBBZfU8cj2FUtP1XULqa0e8tzHHI7ruQk+WoPynN&#10;byeI0Qx3bwSSQqhg+052szA4BH9019fRp1IPVXW2n/APz7FVqclvZtt66777lPws9j8PtRm0+J2+&#10;ySWLXMqSKWZFHOQPXtXE6PYW+oeIL3U4SXE140gY+hOR+ld5feC01CI2Njqtxa3k6qBdMxYohJyp&#10;HQ+n41SGiR+H9XOmf63yoVDSFQC/Yk4r4/xEp0cTgKdZN86et1v5/wBM+68JZ4jB5pVw8opU2rqz&#10;2fbp67WLdjpTJGhVRg4yK6TTbcbViVAMdjWdYYIBYHk8r6Vu2UasAyrz06c4r8jpwR+715tFiBQk&#10;eWQe5xWdrd40ETbSFA5wKv3c4t4SScgda4/xhr0cKMqnqp6Gu1KysYRk5M8++MmuIumzo0hXKHLA&#10;4Ir5M+CunW3xB/axuJNY+ay06AJb7+7EHnPXP+Fe1fHXxXOts9utwFedxHEGbgEnA/nWR8GvhpYf&#10;DfxT50txbzX9xcCWSfYW+QZXacHjlhj6V+oeGmWQrZhOvUWiTt62Px7xezmWDyhUKT1bV/S6Oi8P&#10;eA38ReKrvxFM9v5Fk8oSaPIYw4YKxPUtjaoz0x7V0vgvTdN1XXEitooYYoraMtJKSVSM42IvbcN2&#10;SD7Vbg0221iHX7TSRFb21xFiSQSkZkLEMR7YAIHqxrA+G+lXGmywQ/aVk8iaW4sYbsEpy6xbsZzk&#10;qPlz3r9xdVYmnVlzWcUkl5W/M/mj2csHXoU5Q0k227+eltnax69p8aabdNbW1+ftE0ZYjAIKovXH&#10;TkivJfiPqFre6/NDDC0zRY86RcoqlgUwOhB5yMV6Zd3+lr4hh0bT7uN7q2ieS5J+6E6Dv0yeleVe&#10;MLG6udfF1fak726XXnu8EBHmkDGS/O0DIUEDvmvFyaK/tBynvb+tj6TiCUv7KjGD0u+z+Wp1tmNO&#10;1nwHeSW93bGZ7YiSKAjacAYUDj0zz69KwNI1m78N3On3Om6kLSF4RizaxQ+ewQfe5GfXI57YrT8A&#10;m2s/CmowadZJax7ZGRRghtoHI7joaxPiBYnUvDmmeI4J3ja3iEtpfW0eWXC8g5Ug8fQcGpr4aFTM&#10;5Um9H3tuaYHHVKWSQrpa9bXWm3Utal47nvfEb2Wj6VNOH2SStdIVAyDlQOoGcf8A1q3/AA3canq0&#10;yQeIPDsSLGQ8awnG1sjjPcduawdM8SNrs1td39lHFcXjAwzyxJl8A5kGANoxjA79cCumh06zG66O&#10;qmPynWVH83AZe5+hz+lTiZQjRjCMLNddbt/f+hWFpzWKnOdVyi+mlkmvT9SCC60XTtbn095wjOQB&#10;DjLRsSQQB/d/xq8uqXCypc2qGeGUBt8g+REPbkfzrC8RytY3h1+3ks5FIYrPcA/vSD90MPp19RWw&#10;dO1nVtNmgmvlgtxC4xBHtIJGQPmJx+RrWdGnXoRqdet+5z08TVwuKlR6La21nt1Iby/0hLx9SUJN&#10;PDLsMmMiI4xxxjHOOPSrln4rg0mafSodKicpCWuHSQbtwAZdp69N1c5oUFrcvHpa3xadSQhZQS4H&#10;fA4zkdaXUdNu7XS2aW2up2muFAkRRtic/KATjOMHr7H2rzcXhqE2oSTb8z2MBia9K9SMkl1t0fme&#10;o+ANchvNSRLW5J88b4ZTJz6gc9M8ivWdDury6sZLhgWVMb16lR6187eFNBTwVBvgE5lhkVjKWLEH&#10;qcYGAPfFe6fD3WL7WoIpLGURzTRB0YDbnjlcevfFflef4WFDFOVP4Wfs3DeLqYjBRjU+JIl8Q263&#10;Vwty96ViT5GOc7h1Gc/jXK+JbK3hVWiTJ3DK7s8c84rt9atNWljlt7uziYZ+fgjdXHazZQaX+5vW&#10;2q2fKy+c/p2ryMPL30e3iIPkZy3xB0ZprCLXLJX86yfJCHBeM/eHuMYP1Arzn4gaRqEqw6hYak0g&#10;nUxAFk2IeduFIPPbJyeeor2YQRXVsbRXDJtJI3dQRXlviWwu9I+1aDb28krkM1rkL86nJ2528YPv&#10;X2XDuOdDFqL2fc+C4ry1YnAuSvddjyXxBp8sRbXLmzkaYTIpjZfmWTgcDkEe3tVrQJtRW2awldRe&#10;b3MkLtl8bjjC5x0rdnvNNNzHa34glupIY5JYYYCv2ZuGyG54HuTWPBpyw+IftdraPJfxKnmziUId&#10;xJGMt1UjkcfrX6tGqsRRcZLbVP8ALfofjsqTwldTTvfS19fPbqbsNm9zaPNqemq7B9oWGPYvzKOW&#10;HQ9P0702CJNVtLj7RcmKGJTlCqje2RggKBnGeh/Kuiu/DEmomTXL6OGG3ghXaQ7GQuFJOAGwBzjP&#10;JPNc9fQ6knmahGlsLY58qA5D46kk98+gxjHWvksVavCSPusBL2NSLt6a3Zy+r6Lfm7XTdIs4JIy5&#10;YzSneWY/3V4A55J7Yrnfit4a8P6x4Pu9C1MRTzGzm8i4mh3eVIy/K4B7jtz2rvCljdWU0EEPlPF8&#10;yOcttz1HT0z1IrldQ8PWV/cpa3M2UEwDM3Lcjg/OxJJPftXizw8a2F/eLa6el35XPoqeKdDGL2b3&#10;aa1sr9Uj8ifGWoa1N4hu7PVr2eWSG5dCJnORhiOnQVlog2GaZiFXqO5NfYv7aP7GzXkWo/F74fqD&#10;NbMRqenJEq5AJBmXaASeMsTnJ5r44mhl8/7O4OFOCPevzqvQlQqOLVj9OoV44imppgskl1Itsnyp&#10;nhVHWnXdhJEAUjbHfIrqPg94PfxN4zisng3JFGZJBjgD/Jr2+5+C+l3UXyW6gnqNua8+tiqdGXKz&#10;1sLl1bFwcoux80W8ZRRt5NOcM+RtJPoBXrfj79ny7062k1LQYsMvPlAcEVofs7N4K1eaXRvEXhy2&#10;N7A2GMq8/kaaxVOVNyjqYVsLVw8+Wasdb+xuk83w+vLSWNlAvjgkY6gV7D4X8OPol09zealI6Mf3&#10;UbOSAaj8O6do+l6eYdLtIbePeCVjUKK2EutIQA3d3HwcjLCvMqyc23bcuEeXqZPiqMr4702fdw0D&#10;irk8GenTNN8SXGm32u6VeWl1GwEpQ4I7itzS9M0q61W2h1i7aCze4RbqeJQ7RxlhuYDuQMkCuFt8&#10;1jbRHJ3du7Z46Vm30AALnt1PpXqXxI+CPiLRPFdxp/gm5XVNKknUaZqNzA8DzRv91mjIyO2efpX3&#10;T4W/4Jxfskad8ErBNS0iXWdemt0nub+9lmSUTFQSFCFQqg9Bj65rop4apOq4bMmdSNOMZPZn5c6r&#10;pWoWCqb/AE64g8xQ0ZmgZA6nuMgZHvWRNBgE9j6V+kP7Vn7FuvfFLwPo2neFr2ztr3SBKzJdLLkq&#10;VURxByvP3fvE968l+B3/AAToTTvG0Z/aIsZp9I3ARxaHegky5GFkJXlcZztINb1cFVg0o6ihiafL&#10;zPfsfG9hpd7qt9FpunWzSzTyBI0QZLEnAFen+F/2CvHnxCt/EvgrUvD19pfjHTIYbzTrS7wIry2Y&#10;YOzj5jnGCDjmvsmH/gmx8F5/iLq974Rn1S1s/PE1jOvmK1llsmEKCDkdQ+c4OK9qn+FWh+H9Z0sW&#10;HizVL690612Nc3TO7pGWyw+fsTyTyeK1w+Gq0K3O/wABV69GtSdO9773R+PaaRqHgu+HgTxRp8w1&#10;OANDJYxxlpMqTngfSq6PcyxzWKoVjmXG1+3pmv0c+HX7B/wyb9p24+NnxzfVdQubme4ubSO2tVS0&#10;OSQqbQCzkg7g2QPUDHMl3+yf+yND4u1l7v4Tai9veJIqRW29xEx6PG7NiMg9jkH6Vs71akpeZnOO&#10;HoqMKXZH5x2enalfrLHY20k7W8e6fyELeWo4ycdB05NaHgPTbTXvG2n6NqcF7LAblRciyiLOi+vT&#10;gZ6mvon9keDwT8FP2xtW+GuraW95pOtxSWjSzHbNHt3Oi7RlWz/EPyr7g0b9j/4FaB4e1a/+Gmg3&#10;Gj3PiKNYb+5W1YmKIn5zFwdpx26fTrT5KU2405Xa3Mb1KcrVY2T2fdHwX4u/4J9eENY8U2un/Bjx&#10;rBqfiC5WWSfT0l8xd6nJUOAMHBGc+ua3tK/4I6ftUahZi+kbSbdpTuMLXJYrnsSBjNfoJ8Evhb8C&#10;P2dcw+APCpvpDKzy3V9HtfLHJGduTz6/T0r1a6+OfhyGQRjRmi+UfIsXArOeCoY5qVfVrTc2p5li&#10;MEnDDJJPXVI/BSJhnAxmp48bCD61WgztwVzVkYJyKbszuSaHLyCc8nApRtHfOPehA3Y9utO3Dpjp&#10;Suh8o0DGTnj2NKpJGR0FLjjaT3pyLxjP1FFxNWEwGBwcUgX5iN1SrHyaV4g/IH41SaE0M+UcH8aF&#10;xnAPFLtK9qXZjk4HanexCTuLtGMhsc8GnWw/0uINx89LEq4yT19adaozX8S++acX76Qqn8Nsi1LC&#10;tIM5HJ60jNl4lPQQDik1NwWkDehp8ijz0x08heBVx2Zz6OUUgII4GPalOQgIOcn6UhODjt60pIOF&#10;BGe/NCua6DLkjqGrhfFCKnxCspAv+stmFdvO2D07Vx3jKIJ4q0q6VsMZCh+hrqwbtVafVP8AI4sy&#10;jegmujX5nTfD+2juNfuFcAgqeoru2LaZbvLswkcZYH6DNcP8M7i2uPEl0sE6vs4cKc4Oa9F1P7P/&#10;AGbKLh1WNoyGLdhiqTcZpM5qi5qTaPnjw3fPqfxMt9TuiSZtR3sc+pr2HXddSx+JFtortgXVhuQe&#10;4JrxzwZZSXHxOt7GzuRJCmonYwGQVBNdp8XtbbR/jToFwD8ojCP/AMCJFe5m9KNedOC/lZ81kNae&#10;HjObd/eR6Si4/KplGcDH51FEAyg4ByODU44GD+Jr4Ke9j9Ngrq4vJwCfxFLnI449qaePlPNTW1pP&#10;d3CW1tCZHkYBEVckk9qhJt2LbSV2xIYJJ5FhjTLscKB3r339m/8AZ+uY/EsOv+MLRT5G2WBUkz5T&#10;DkFscHIFHwA/Z1Noj+OvHNk6paY8m3bgbycYORyf8a960JrOzs5Xvj9mj3hjDwGOBlcj0r7PIsic&#10;pxrVl6I+G4j4jhSpyo4eS8/mbVh/ZSaI2nreCS7NyWk8scKO1Ydxrniee4GnQQWoiy29pVwdmOw9&#10;f8KtQG01DSria3vVtHkY5dvlPHTkVjXepy+Ko5LK1OJFIRruM/ewQDj8q/SsBh4QjztaefQ/H81x&#10;dSpVVJN3S6Pf/IsWFnqzr596wjjtm3NtlB4I4NacVzfQ2ovbuaMwFt7Roec5+9gdOMflVq2W1i0W&#10;TRpZlSWOIACQf6zHrWXa3UFxdDSEjZcJmRlJKr7e5r0Iubltt+R49V0+Wylvp318zZn8XalP4duG&#10;t7UzNbvvDxMFkZBj5Rn6io7BWvrq11JZ2MUsG3DgAq+SSp9TXK6vq2qaZJOmiaaJoxL5bl8jCkrk&#10;11fh/TrBtIgv470CSM+YwdgSAeteRxnlsqmQyaS3urb7dUev4d5xCjxTCLlJ6Wd17ur0s7fqdFDZ&#10;JHIJY1JPtWnbOqIcHkfpTNNRdgY4Jx60++IjiLjG7HJBr8IpU2tT+n6lRT0M7WtQWNWIbA715r8Q&#10;tcUQybXABB711nijUVSMjzMn0ryD4m6xKsMiI2S3Ax612UaTq1FFdTKrXhQoub0seeQw6b4y+JkF&#10;tr2j3V7YW0itItu2ArEgZPqB1xXpFtokWi+LLKCz1YQxPalGjmTKlVcMNuRkHg8msPwpp7+Cbuzh&#10;vtIjF1cqZTdT3e2NWPHU9COmKr/FHVtek1WCUfutOctDPe25+YE9wc4r+keHsnlluFwlCKs5ptve&#10;7flrsfyBxNxEs9x+YYicrxptJLayT76b3O8N54VXWr7Ro9WRby21HzoYw4BmXadp24GdvOQO4J74&#10;rM8FJp9n45W0v7G6uZ7eNI/tn3Vb+LYQT/tJ+I96+fvGHjnULvXrvWNP1uxOqrcQ20NtLuErwiM7&#10;7jI4CLt57kkDivRvhz8WtQ1e/iurTU1ma8ihtklt8bEIYMzkdySq/nX1GFwM1TqwhPmkk007qz8n&#10;1R8fj8bGVahUnDli2mmnzJrpdPZu2h6xHbRXHjy/kupSkSWRjkCfKXy4+8f4vwqj4oC6HqsQSdjb&#10;SRKBNGNxTkfLjByD+tS+FJrO8ulhuTcXdxLJI0rsx+cK53YI7A9O9ZvjfUPO1Z7Se1DwiYLEsUob&#10;LopYsVP8IHXoOPWvAwdKc8zcN1FWZ9TmWIo0cnhO9nPb+kXPDF9qx8EarLcaSlrFIHe3COpMuec4&#10;4IznpisfxrNdaboenae9rIix6OWSSOTZAjEL15564z/hWrpdteWvhOe5uj+8EKKTjDDgAkAfSsTx&#10;+BbW1pp+iX41PFgkhieDcOWGP90DJPqRXXR5Z5vdW38+3c4anPS4f5Xd9tr77W/pmN4L1OytY5NG&#10;ur55boCOSFUjBRAVIbDNk9MgY4wPxHSrY3zaZ9ol06K/hkYqyvMymGLPQkZ44PbrXH28Wqf2lDb6&#10;DDLb3LQNBfqoxIhBByDjg43dfWux8N30/hxcTNMkT4w2eHXPJJz74+tdOLjPDYhtLSWtv+GtbyOW&#10;hOlj8HG8rSjo30+ad79mjSgtbS7tINAj01WRY1ZoRMXMLdTzjB4z+dTa/Y3y6P5EGtxB/wCKzVD9&#10;1W4HqMjjn0rMGr3d74mI8trCxWQszm5BJxzlh6Y9a2dR0+1vNQXWdOQzGSOMJJkqNhOc4PDYzmuS&#10;Mp4eulLaWvez83/TN5Qp4vCtx+x7u3Ldd0uq7aWMDR4o4L8XJKtfXMYa3iY7eOmF67QO/wBa2bXV&#10;pHgFncTxR7rlRM6Xh+QhuAM4zkdR69qqX4ks7S/8iPz5Lba0TGL5znOT6qCSc9vTpVfTY7fw/FZ3&#10;2uWahJZUZ0+zFiXJGNwxx+NViqCq3k9X0XX5L0Hg8S6KUb2W7fT5v17HZw+I9H1iextZGWKQz7Gu&#10;Ul+ZGIbaTnryMYrtvh9q76ZqjWAvBvVg9uwbG7jnI7ZryzU00GYG5u7e285ZmdFjXOMA4OB0Izn8&#10;K3tI8V+HtVt49R0jWWlnsl5RoiGcZ5PTr7V8FnmVqthZezi7rf8A4c/SuHM3lRxsfazjaWitv6H0&#10;nq15aX2ix6ra5PmICQMflXC+MtIXW9KRrlVPlTggn3yKseBfFEd5o0mh3EwJb95AxI5yOa0p7S2u&#10;7F7KQBTtxknp6frX5tFOEj9YbVRHl81hqmjzMkDyMjHAU9RWN47059UsBqCsRJaDMgxklD94ducc&#10;j3Arvr+C42/aHAIQYBEZBHrms64s4LhHglXmUEHtn869HD4h05KS3R5+IwyqwcXszxS/8M6TpSMZ&#10;BFJYGNZJboEFuBntk4PA6Y61ja1oFpeCyk06ABrqPzCYjsaP5sjGAAWGcYP+NesS6BHEt1pt1pqX&#10;P2cBo0CAERnoDnjjGPwrzTVbXRrLxClyEvI5YY3MlukbLCSeW6cemPfPev1nI8weMo3Td0vk/wCu&#10;5+J8QZb/AGfiLStZvrvb9fQ2/C6ahLot5NexTLGybR9qm3MuOd3AIJ/rmuU0aC+m1podMkiNv1kZ&#10;2bcSeOVbAU9+Cc47VBp2t67pusX3lX99LaSRRPFC0JK7zkgA4xjGenTHPatmztXhQakEgdpZATFL&#10;JgOfXt3J4GTW+Lw8sNOU20+b1/UzwGKji6cadrcr7rb1QzSoyrC11C7iVmdmYm32kJkjpu5HPvWJ&#10;rfh/RrrUPMN232zy3MJnVVBIJwRg8dB15rr9Hkn1SG4tpbGBXTLW7oeCBztHfPpiuQ1mfU49flWe&#10;C2S3gG9ncbXUnOck9s14uGip1Zwel0fR4qco0qc462f9f8Oeba3pWsf8JHLoGqQLPa3KSpLG4KjJ&#10;zksMe/T8vWvz+/aI/Zs8RfCD4g6jPqVgYtKmjN1YXG9SGRjjGAeMHjBwa/SLXZJ9Y1tJNMVJp4gO&#10;EcE54+Yk98eteX/tX/BIfGn4R3FlpjSJf28jT2x2rmbb1U85C9CBXzee4JYjCqcVaUNGfXcOY76t&#10;jXSk24z1XZPyPkL9kDwVNeXGoeI51IQlY0OOo5J/kK94/szyHIMIxjjiqHwd8DxeBPBdvo04CTqM&#10;y5GMGuklSGVSiSKxA6A1+T4tOpVbP3fK4RpYWMWczrdpDJA6NHjK4ORXzj8SLS8+HnjxfE+kqI1n&#10;bEgHTNfTGtmOBSJmCjuSa8O+MlxpHiuyurXSbK4ujGeJ4ISUVh796MFzQq7adTmzaFOdC3XodP4M&#10;h+LvjbTEk0zxDYwQyxghvmY9Otaw/Z9+JGqv/wATX4qSKD94W8WK8k+B/wAb9d8EW8mgi3E7x5MS&#10;ueQO4r6X8Haj4k8V6Bb639uWIXMYbYqZxWuJVeg73sj5qm6c3bqc9oX7MKwzRT6n8QdVmMZ3KFl2&#10;816Jo3w+8P6BZq8eoX9w4OM3N0TmqMmnXkJQXviWSMuwVQMDJ9qs3Xg55LMOdZuy27OfOrzp++7y&#10;bZ0xS6Kx9/8A7Lvg7Xfi14A8JXXjHxBBdabp8S+RYW0e2WfacL5h9E4xjrjnmvq/RPDFnbaJEiRl&#10;jvAUSHtj3+gr4K/YG8b6xZeCrbw8mqzbrGaRFbfzgsW/9mr620TxPrc0KD+1ZsADb8/SvGxfHOBy&#10;2bo1IS5o6bExynEVWmnoeg+P9AsfGuiNBLpcUMlhFhdxyz9Oea4HU/h14b0nw6ss+iH/AEOUSwTT&#10;Scq38XAPOa1xc3F5eRzXuoSsWILNI5Oak+JWrQy+CLtmKlIoWwyngnFVlnHGEzSu6UYOL6X6/IVX&#10;KquHSbehhfDTxJ4TufHeovpGsCSCEIl0H/5ZydSv8q62WfQfEfiuTUriGNo1CwxsMbW47jr6184f&#10;D9dOvdSh8a6VdSqdStI5Zo0kOxmKg7iPXt+Fer6DfSW8qTdcEHB715NTxC+q4p0pwuk7M7JZJCVP&#10;mg9WjutX+Hfh6LxD9pktN0ceNkf9xcdF9s5rn/ilpHhbwzav4h0jTbdxEm9oni+Xp3FbOr+KTMBL&#10;bXbBlAzG5rzr4weJpV8J301zeJ/x7viP8DXsVOOcsnVdClF8z2elvzOCGV4htSnsflp8QfiYw/bK&#10;l8fQokPleJUZhGcAJvCtj/gJNfrb8PPiF4ag0SDT9cmDRCFdrr/EMcdO9fiN481I33xC1fUY3GTq&#10;EjKc/wC2a/TP4EePD4w8A6F4gL7jNp0TEZ4ztGf1rx8y4mxWTYlVrKXNoz6HE5TTxNCCWlkfSiDw&#10;XqVzLqrERhF/0SE/xc96p3FtA8pkjhSUMc7yP5e1cfaavLNteVuBjgVrS+MJEIRFwFUAVxUPEPnr&#10;SlVjyrpY8qtks4xSjqz8V4ASQAf0q2m5hySDiq9rknB6+tW0Veo4Ppmv09tgkhV4yeMZwKcozkHN&#10;IF5w3p3qRR0z9KG7DVwUZJIHTvT1GTwR9aQAnODT0AAzjHtSvYbSFK9CO/pTkAA5/WlC+p5zUirg&#10;btvHrRcLX2Gi3WRc9M1DMpUgFR9TVwICMhvzFV7hSSd4/GlGWoODsMhPyd6lsUZtTjAGCEJNENsp&#10;TdkYzUmnxj+0QWIwIya1hJSqKxlWg40XcztRwZGVu55xVm7AW8IXtEtVr1N8x54LAEVaumX+0ZAR&#10;0RRyfatov3Tlt76GMMgcfjimglWB5+tKzZ5Ax3ppYZ5/PrRubaEVyd2QR3rz7x1qo/4SqFUYYtQD&#10;g9jXoNwrBjzmvHfHj3Fvq2pXIJ+WbaCfevVyiNOVduT6fmeDxDOssLFU+rX3LU6n4HeJbTw5a6z4&#10;x1mXKebnaOrH0FenaV8RfCvxJ0K6tNL1BEuHtnVbeY7WBI/WvGvDr21l8Kb+K4iVnuJEWMMO+7qK&#10;T4Y+A7zxZrqQ2jvHHBh5pVJGB6ZFewsFQrKdWTs49fQ+fnmFek4UYLm5lt118zT+GGjarpnxTtNM&#10;1a3FtLHKT854b2BrW/aJtraH4kaVc+YdwCF89gG6034veL9PtHi03w/e7b+xuF8yRRyMDsa534o+&#10;L08Y3ek6sf8AXmxQTsD/ABA81pKnXxVWnWktLNf8E5I1KWDpVKMXrdP/AIB79YusllFIpyCikH8K&#10;sggr1/OsvwozSeHLJyck2ydfpWnkgYDfnX57XioVZLzZ+qYeTlQjLukO5JyB07V7p+yV8MZb/U5/&#10;EWt6M3lhU+zNImQyseo/LrXjfhbQL7xJq8OnWVs8hZwZAg6Lnk19heAf7L0LwbLJoLeRdWvlxP5h&#10;6ov6ev4mvpeF8qljcUqjWiZ8rxfnUctwEordpv5G1L4m8OS6k9ksJVdOlcmKVx5YwOrL3bPr6Vk6&#10;fPBrGqJqUuqLEGhkYRvj5uc4H6VQ1TUtLsvDN7d6po3lnU7nETINzBieRuHPOa6bSvDPhm7hs9Gt&#10;dOOGtMXTuxMkZI9/88V+rTw9KhU0uktOj23/ABPxinXrVsPdtNy12e72/ApXkNvqeo21xbTyNBEV&#10;YjOFcDqPpVrwtBpS+IJ7iC+3K2WSBTgRsP8A69S+JbuDwxf2vhvTrVp/OG2SRhkoo6H0HvWX460b&#10;VNFR7zQZP38SESmOMEn8a9nD0ZVuSnJ2Ulp9/U+VxWKhQ9pVp6yg3zaa3t07mX4v+JtjN42fzdft&#10;omtrcCa2nfbhvb3xXT6Z4s0q/wBOhv7K9SMnDrKnI6dD9a+S/idrXiH7beW9m2+eeffNKY/3oUH5&#10;iPevQfgz8YvD2n6PBoF6sUdkYmWa+mlwyuOhPvX0maZFGNFexTk4pX0W36nzmT523K9a0VNvq3r5&#10;9r+p6/dfE/R5r6a31eYWy7G+04x86noB7mm/DL4p6FcxS6HeLslIxAWOTtHIBJrwLxf4wub7xUlp&#10;C8V3vkCWLxYPnAnPbriuy1r4a+IV0qPxfpOrxJdWCiaaND8uRzs9/SuTHYXIcFlLpZhU5ZVlolrb&#10;zPqOGuHOPuKs5eLyGhzU8K25Sk0lLZ8qvu+yXzPq3Tb6N7eOY5+dQeOlQ6rqYSIgccdzXM/DvxlH&#10;4g8JWuoqVBkgUuF6Bscj8DS6/rSrGzNLzj1r+X8fhng8bOi+jaP6vy7EPGYKFWSs2lddn1XyZj+K&#10;9SI8xnxk9wa8+sbLTPFHjeOy1tnWxsnE9zKrYBIOVT3JI6Dmt7UdQudXvU0yzJaWeTZEpPGSa6Ox&#10;s9B8CzW1uktvJcWYkmeZVD5k24cnPU4zj0xX13B2UxxmM9tUXux19X0R+feIfEFTL8ueHoySnPT0&#10;XVnL/EDQ7uaGaz0OzjMUMAeb7YD8mTnAJ9M9B3rlPD/gDVPH3i3SPh1qxnt5P3l1fXiqTAkS43Nn&#10;oW56fjXc6h4p/tNbe9e2Q2UtyHFy0nIZskbgecZ7Vyfij44X3w8+MmkeHIr3TJBNE9vfSz4VY4pj&#10;tDIPUepr9jni8ypKNOhFcyu13Vlr9x+B4XBZTiXOpiJPlkkmlomm1bTzPGr/AMN6ffRX1isyBvtT&#10;pFP5QYlQ5OPm6qfQ1zfjLxnro+IMAm1c3moXCRLJBb2aQw4RSsUQVAAB87MT6L9K+nvF37IviW+k&#10;n8TfCG6s9VsbmQyNpsM4EkOeoU9GGeQOMdOcVwXg74ZWbfEBNL8ceHpbe/tWYCCaLbJG4APPttU+&#10;3FfV0cfleaYRYmhNe2prW/xrvpp9+x8fXwGb5Jj5YbEwf1erKyt8Db+HWz27XTPS/hT/AGjp/h95&#10;tYiX7XDpsSAW7fdZhwF5zzxzWPr+l6lZWRF1bk3bXB8qYL80zNgZc9Opx+ArodSbU9W8Oas+iQiC&#10;7i2LbSIMFSCQuNvTGP1qO3jeK+RZ7xTHLclrZ7hssr/IfLGehJBP1r5jA126k6zteTenXT9D63Nc&#10;KoRhh43tCKSfRX/X8vmYFnb6pDdamdVWMme5QKixcbwAMAfwjjPoTUvi3U7G3s7S907RZ5b77Eh+&#10;yxxjCsVATd9B6etTYuZLvVrWa3CeZfKbRxISQoGQQcD/APWKrfEuKLwXqWk3ltdB7oGLeNhVXVhy&#10;vXpjn2xXTFqrmMYvd9Ftt1t0Oe3ssnlKL0j1e+9rq/UzvDYSWSWcRyPdOsc1zhQsZdScHce/zEEV&#10;qaxo97DPctaeaGsZWkiikmPkFWQEcDkgHJ9sCsfRdYs4ri+8PWEhnuL8/IbcjCshJbIOeDu7ehrq&#10;vFWl3aWlt4lNvKTFa+VdWTyEiRNpGQM9QTnOK0zhVaOJhN6X2Xk0ZcOyo4jDVKdr769OZPT1fcz9&#10;D8vW7aDxNCqWzMg3u5Bzju2ecdetdZpdzqeqKggkLF3wPMIIZc9QATkEdPrXLeH7vRdRVLCWLybS&#10;ECUSqMiMBTkH1GMmrNnqVtqGtWt1pSXEWZ91mlzMVGwdGwOO3esMTTlioXinptpt21LwlaOX1rTk&#10;rvRpO131aVtEbniXS4tHsm1C8uvs9zExjZmGTjO7K4HoRVXSbEapokmoXVwXRB5rSF9qv8p9fYji&#10;rmratp40y81LxBOGnifcCDnjHOTjrngfhWfYpCunN9u1AS3AiDSLGnZwMLkcdh9a54TlLDc2t77/&#10;AKI7qlKNPGKnpa2qv56N/wDDGJHp9xb3UnzKsMyHychi4zjn8Rlce9QebJp9nbS/bYB5hXbDg544&#10;/wA+taWsWMWuWHl6VqJimidlJnZvmJGcAgjpgHjuBWTPo2szakltFJG5AURozHam3nAB6/8A16MZ&#10;CNWjeT1ttYvLKs6GIcYrS973/q1ux7D8P/F1jcWsdrLMokh2spVgTtIztPvXrfhxo72wSa5Q/veI&#10;XOd2PwrwH4bx3l7e/Z7m5WTeWJVIgAjccDvgD1r1vwd4j1PQYF8Na3al7d23Q7ieDnsf6V+JZrQ9&#10;ji5JbXP6DyjEKvg4Se9iTxbpVzZX4ms2aSKcMcE4ww4IP61zklzeo7NcQ4GBtGcj613euJa3Fvut&#10;dwMY3oWPO7Of6VzWtXdpcxreqi5UYI8vv/WuOlLod1XQ5fXNPgPlaqlossseVkR8fMh6jJHSuCuJ&#10;LSCS5j06IQPPcuHt3jYPHu4wSevrx1zXqtnc2d3E0UkSbJFw6kdeOmK8w+Ikf9nwSMir51vMEgMU&#10;fAXcqltpPJxX3PDVe1X2L6n5zxfhnKn7ddL3OTtLPT9Fs2uTp9rcymdQIomHzBgyliRyGDZ6/TtU&#10;tlbWetzo1npTwW8MjIS7AGR9+CD39MfWsrVptO0tw8tuQsufL+1P94clhuyMr83HHbrSeH/Er2Vy&#10;LqBklQR7YBEmAozktuJ+vI65r9AxEOek5JNvo9T83walTqxXMkr7Kx1TaK0F8mrrdAwxIxSCZRjJ&#10;PZupPFc18T/D2karqsNzbzBg9sxy5GUcgckY6/41uxa3L4jNs0eoIkQc+fHF9714PGAMZ5zWf441&#10;Gxl8ONeQO0iwXEbGSVR84zjaMj1H4Yr5vDKtRxsdddtD7Ou6NfAyutLX1/Q868VeRHAdP0kyEyMF&#10;JIKbievQ885B+nvUVhdXllYfY9c0xxA7ERwopOFx154Gcd6ux6xaanBdLDDNOzzYS2aI7Y8Y2sMd&#10;f5Vp6h4S8eXNjHb+H/D15cPIomLwRBTn+6TjA6ZznPJzWtSNCOJqYeq0r66v/MzpSxE8NTxNFNta&#10;e6u3pqfKX7TPhyy8N+II9Yj0m7+yXzblbzGWNW9Mg4z7VzHw8sbbR7576K7lMU/30MpZVz9a+u/i&#10;d+xx8VPjb4Pj0rUPCccV1FKHhNxdeUiHBG4lfvHmsr4ef8EnPFmkQM3i74l2sO8qfLtYy+0Z6Enr&#10;+Vfjmd4NUMfKND3436ar79j954ezilVyunPFe5NdHv8AdufLHxuW/trVRpbb0uflLD0PXntXjEfi&#10;k6ZbTQWNxJNa2rCO4aKLKR59/wCtfqhcf8E1/gxeaWdL8YeKtRvodmHSOQRlh3GR0rU8KfsYfsU/&#10;C+0kitvhjYzysqrLLqty9w8gUYG7exzgADFcGHweJ5Xzxt81/wAE7sdnWDnNOi2/kfjBp+h69r3j&#10;J5vDWkXlwHnODa2zP1PsK+6vgH8Fvi9qngmx0+w+HOt3EqxcBdOk6fiMV9z6NrnwI8B2YtfCPgjR&#10;rML0Wx02NMfktaOi/tHWWl3qDS9PcoG6YVa6qmDdaKjUmkvI8P63OM+eEG2fIOsfsf8A7QepCG6v&#10;/gvruIXDoTAByPxq1N+zn+0IluIT8FtdJ65FtnH619uXX7VF08QIsPlx/wA9O1VE/ahuG+c6ezAj&#10;jEgrP+ysF/z8Gswxf/Ps8A/ZN8LeM/hrq1/pnjvwxfaVcTPG9vFewlN6kMCR+K19beF7wyQI2Qci&#10;vBPi58ZT4w8aaBOsb2xhMizSSYK7Tg8n2P8AOvXPA/ibR5LGJz4ks8lR/wAtV/xr8S4/ytYXNb0t&#10;VJJn1uVYl1cKnNWZ6NLKyxowIOVzXA/GzxVqGk+CNRFtcFQ1s4Izx0NdbqeqaVYaVaX1z4htkSeM&#10;lHeRQDgkHHPPIrxj9oXxhol34aubKz8QpO7IQY4HB3DuMjpXxNLBYxY2HImndao9SFak4+9qjj/2&#10;Pda1mf4d2Gn+JrKe2vrOeaCaC5iZHUCQlcg8/dK19M6LaWskKyM+PYV84+HfiFa6/wDFK/ubJhbx&#10;XEcEuyZMHds2nnPPCivdfDepzNbJi4jIwO9enxBl8sBms6afMr3v66mNHEe2oRm1byOl1iGIMSgI&#10;4HOa8d/aKubqDwTqP2Xc0ht3CBepODXrGtSzwgB7iIZjDZ+orx/4w+I7PTri1k1DU4hEl3G0qLgs&#10;VDAnArz8NhKlbMIRtu0axrxhBy7I/JfW/CHxLfVbu5bSJ4hJcOw3QnJ5Nfev7AWtandfBXTtO1h2&#10;FxZSPCysuCAGOP0r6Xt/jl8OriFTILU8c77Yc/pXm2s+LtAvfjBdL4Y+zGK8t45pPKG35wNp4A9h&#10;X7BxdwzTWRe2hO8o2f6HjZfn9XF4n2M4WR6dp0paMEntU77WbJOPxqlpH2w26v5S9OxqeR7mNtpj&#10;j5GeWr8RdOVz23NH5BWoG0YB49atIDjOMVXhVs8fhVoA7QevFf1A2fOKI4AMMDPvTj0BYUICeRUi&#10;rkhjyPapuXyuwKrdMVLEmTnFGADnP6U4EbsD9aTZS1Y5EVRkninpyvc0xgT94EYp6AjoRjtzS6DS&#10;dwB3E89OahmzksTUxYg5LfpVedm34Oc/XpRHcLE0ROzC/jUmmqGv2J7QHGarwsxQD8zVjSi32mYk&#10;9IO/41rT+MxxFvZGdIM3APcyAH86ku+dTmGehA/So4932tAf+eo/nTrhi2pzsSc7+/0reD9w5JK9&#10;RJi55yO9NkJ/u04MDkjFNzjGfWhM1aK19cR28DTySgKq5Zj2FeJeN9cfXdVmEJxC0+4KO+OK7r4p&#10;eKnMh8PaexJx++K/yrzO4jYzmQochunevq8owXJS9rPd7LyPic9zJVa/sKb0ju/PsdDdTPFo9vpi&#10;/cADsB64r1Tweg+F/wAIrnxFqAC3N8pMC45yR8v+NcL8LfCNz448TQxzRE2yOGnbPQDoK9Y+PeiR&#10;TfDSWC2QBbTa6L6AcVtjalKlKnhf5ndnm4GlVqqri7fCrRPFvBXhS88f61cQi8YMY3lkdhnJ/wD1&#10;1kyWEtlqjWF2CHjk24PqDXo37PVqkdhqOolR5jFY1J6gdTXF+NZGu/F17dwqV2zkKMdxXqU6054m&#10;VJbJHmVKUYYeNVvVs+hPCyhNAs4y3S3QfpWkAW43celcd8HPGMnivwupuYsTWp8pyBwcDg12Vogk&#10;uI4zkguAQK/M8ZQnTxkqct7n63gMRTq4GFSG1j1f4JeF/wCztCl8c2d3cx3a7o0jMOY5Fx6/XFe3&#10;+EdG1STwda2etwQpfXYeSRt5xIvYYrn7bUPDHh7wLY+H/DumzRMsKztEsynPHzMT3Ge3FegadpBu&#10;bLQ72FFaWOESr+8698Y79a/Z8kwTyvKqd1bm1v6L8j8J4kzFZxnFZKV1G0bdLN67dfyOc8Zi50nR&#10;rHwfcadLqEgmM88sYCbDwRz/AJ6V2kV9eRafay2WlIkjWwzeA4bAHI564zXF6/qur3Xia4vLmz4D&#10;vEyIMqpBBG48djXWnXF/4R7Txc3SSPcTCKRlH+qUnqRX0GJoyjSpSlFa6v1flsfI4bExqOtGMnpZ&#10;L0Wm+5E0d7qtmGvI3muYs+W4TBlXHIPvisaPx1oqafLbLLKZDIA1ooy+cY5PYd6teJPEOteFteNl&#10;NItzbAh7cRdJBj5snsOQaoroOnT6uvi61jXbMSp8iTKbuwI/HrXq4ahCEE63VXVtvQ+dxmKqVpyV&#10;D7Ls7rX1R5l8VPBkSXC+NdF1SK4TUnKyw+X+8iIADA47ZryDxp4TuU1ERafHIlnGhfUVVcIwJ4X6&#10;k19KyfDHUheXSXflztI294FlKqgyTkHHJ9q8q+LGgy6A01jHcBUnjUqzNj5SeQfTpX22GxGGxWD9&#10;g3zSgr+qXTT7vM+Lp0MZHNIVHHkhUko69G3a79NWuxgeB/Cr219baxPe+S9uySW1vtBCo3GMnoel&#10;e1+F9QstRPlXZkW027ZFXksfb/GuB0OWH7DBe3MCMklsohCLngY/wrq5XlsbVL21lhktHPzRo4Vx&#10;x0Ir+d84zLGZtmMp4h9bJbWV9Ef6q8C8MZRwbwxTwmAXLGUeZyTu5SaV5X6vsX/h54s1LwR4k1qy&#10;mDf2dHcGW0gkmHKMe30ruNW1W51XTxqMURihdN6yTsFG36mvEx4ltNUvbj9yy4lxGXfkcVveHfi3&#10;q0N2vhzxRo41XS7jEFvgBTCw9CfvV+hZ94f4HMcsw+JbtNJc1rJtW6X0bP4JwfivmOA4zzDCwV6U&#10;qk+RS1SfNu7bJnosGkQ6CYrzxRHKBdkCCe1jMgiXHJJHTORUdhoNte6ndPPIiCck2o5DbUU7269S&#10;OMe9afh/xhp0+irpl5aeVIUZreCRCAEB47/Sue0vTtS1jxlfa1e2UtgIwq28qzb0mbBBCehI61hk&#10;2CoZPh5UYXikr3bWuvRd+9rnncSY7FcQ4qNedpttLlS201u9dOydjpdWTwb4N0W91W/uZotPh08S&#10;xLHCJC4Ve2elfP37O3w20P8AaD/aE1b4kfEKCcaRey+XpNtNkp5Krk5IAH0rd/ae+KGt3+gQ/Cnw&#10;zfKl3qEy29xEsquAhODnH3ea+k4/gFqXgP8AYv0vSvCjJaa1FamQyogDtuRs4J6HaePwry8di5uc&#10;Zc7Tk7X8u59LlGXQw2HlFQUuVXt59EjHsvi18GP2WtWutB8B2l9q93c2e5LD7Vst4QueN7fKCCCO&#10;Oa84tPiJ4g+J/jfUPip4ljSC7EBittPt1yIolAK/OfvfefJxySe2BXPaD/wiGreF/tkGrfZ7jT+J&#10;IryYs/mfx5B/iZuPTrXXeBNPjTw/cXml6UsYeVne98k7Z1IXcFJGBzjA719Zh8vwGWYCdWKbqNWc&#10;n+nk121Pg8VmebZzm1OjWtGkndRW113t1T76Gro2uRzaI66fFKJmtw1o0PAZtw3NtxksOcZ4qja6&#10;DJPqEOrXUplsJS0kqzxqBb7icswzk9OtT+IrzW9BvojHaE2zWyQS3Ece2WPJLfKFHA45PWrWtQap&#10;c6bdyadrv2e2NgI45Ciosj/McLnnnpzyfSowMXSipRslLrv+m/YvNasMRUlGV24dNr22etlbv0Oe&#10;ub7WobzUzfqlxHFPiy4CkoTwF45A7c81r+J47G4s9Oi1eF7m5Ng8+1wuAwUfMeuDngAdMdaSa3eD&#10;T5rZ7TMdrHGkd3nOVH3SV5OcfpVrWfCd7qljbeIdO1eSaQ2+JZkXBXk5ABwBnOOOeaqU6Lx0eb3b&#10;X1+X4EwjiY5TJxTne112V9d9zz13k0iyt5NNtoLe6tQs8s4QFnLttRMjBwQSD7GvU9FutR8V+FbP&#10;U7jRh9rgVkjSElWBPHLHIxjIyfxrh9Y02zt5Jpw0YZIkt7tijBUXjby3G4f411fws1a1vdMW3j1a&#10;5Zox++iictErjtkDkYx+NejmclWwkavLez31ueTlEHh8bKkp2Ti9Fa1+nTdHN+Nrax0gLBc2lxaW&#10;jSKLwsTI0kRzu2lCSB0HSuts7tNM0yOfR54khnSJYYZ49zkhexPQ/pzWn8QfCVhdodQt42U29shD&#10;8lWQckeuPeuN8PahqeoNJpV7ZwwwWxIt3VyWxgYYN2GePwryoTVSHInZJ3d+z9ep7dSnKnJVWuaT&#10;VtL3uvNdH+ZuacdKvbqXQ/EFqlwbuI+U0kXG7IHJHGfasnxjp9x4XuBdwXjSyTt9njtUO5ITgANn&#10;g4A6/WqKarqdh4nW81uS3tNPgk2l7mT7xxt3ADgFuuPatXxDqWmazLANT1VbaQSqse1h+96kEn3w&#10;D+FWqdTC1YreEtdNUSqtLHUZSVo1IaXej/r10M1Y9Y0bQP7MV4vtbEeVLJESCzNk45yPqaL6LUNQ&#10;t/O0+2kSRCfNZxuZTnaGU4+bJ+nSn6ZpmpXcl9eajdSeTlRGYyCMA565Jyee3SsYtZ6ZDNqNnPeh&#10;/M3BJGc5j35PynGDycVulCrfX3nrour6GSlVw7jp7q01dtF16/odb8KtWns7pGgup2NrIQymDAkJ&#10;wpJPUV9CeFYNP8b26s+0SorbSOsZAz/MV8u+GvFmo2d6k1tp37t1PlDIGA38R3YAPB6kV7p8OdY1&#10;Ww1kXFrEhgEWRIkv+sBHP5dfxFfk3FGGlDGOT3P27hLEKpgElsdbqEs9vc7JYgF5Ugd6w5NNi86a&#10;A5VW+cAHOM81sodRvMvHaBiWYsxkGNo//WP1qrqtnc2F2l3qMGFlbZH9nYEDgtg/UZ/KvlIq2x9c&#10;566nO2NtKLsqMNtbChj1zXOfE/QG0wy3V3poaG4h3gIo3BwAPvEn27Vf8Twa6ZJ9YtPiDpuk2Cjc&#10;n2xVTZgc/MeleO+I/wBoy30rxFb6FbeM4vFVzNHI6JpklvcGDBwVZXkUjPBGM8V7mArzw1aNRdPl&#10;+J4OY4OGOw8qTej67mN4k8IeJfHdnDpsWjXM8tvHnjhEwx+UN1bI79fzrodC+CnxJvBbtHaRWWSA&#10;6kDbEgHAUNk7jkg8nByeasL+0d4ntNNR4fCesx3KgZjfwzmP/vqKRv5VW/4a88SWjeVe+HpkI6tL&#10;ol4v/shr6fF8XZpWpKlThCMVt19d9PwPl8BwPlOGrOrUqTlJ77RT+7X8TtNA/Zm1GNludZ8SxQMW&#10;O5bSIkkEYwST1Gc+mR0rsLX4J+A4baO31u6uL5UXAWZwoH/fIGfxrw+//bK1WRygnggAHV4JkP8A&#10;4+grHvf2nbnU2/feIrVsn7v9pKmPzIr5TE5lmlWV5Sfy0/Kx9phspyylH3YJeuv53Po42nwh8Dru&#10;tdJ0u2O8fMY1LE/Ws/U/jj4M0sMsBD44Ahix/wDWr5p1H4xNcjfGYLjP9zU4j/7NWPffEbxBdcW+&#10;kkA91kVz+hrx6uIxLk24tvz1PZpYTCpWUlbyPfda/aZhUsun2ZwO8j/0Fcnrv7R2tTqQL2OEZ/hH&#10;+NeMXGva9dA/aLe7yf4REarPPdBj5+nXKn/r3bj9K5J4jFPodUMLhk90d5r/AMc9UuZd0mvTMoB3&#10;opPP+Fc7cfFC+v1zaWkkuRkFz1rC+2QIQZbCYEc5aE/4U6LXNOj5MDAg94jXO54mW6Zso4eL0ZpS&#10;eJPGN0D5UKRg9MDP86gE3ixjumvnUnoVlxj8qU+LNEO3zIGBAxxkVGfFehm4OyCQNgcl8CsX7bsa&#10;qNHo7lqK38WXLBZdamUA8HzCRU7x+NoHSG01+QjOH3SNkD2x1qk/iPTZCCk8uBzjzKsW3jK0gGYn&#10;z6lnJrJ+1e5qowNeGLUftMFxqN5JPIgIUyAke9dXo/iU2+2JbJGI6YjxXI6T4qj1GcplQo5Zh2rr&#10;tKsbe6QTLcqCw67q8jH08LJ3qRuzqoKdvdZ1F18RL2/0i10u5swYrZWEQJyFySTj05JrnfEN9JfW&#10;rxxRhSeuAOR6dK0n0GB9P85bjAORuU8g4rL1DT7+e3MGhXAaYMAzFM5XuD715f1ahXmuSDb9GdfO&#10;qUbykkYOltHd3jLqNqpwAMken0rstEntIkCQySrxjCzMP61yy+HvE+6aQyxW7c+W8zBsH3ArS0rx&#10;RB4atymo6hbTyhfnZY8flXdX4fx2J96FK/4fmcKzXBUlZz+7U77xNro1GC2a4Lny7ZI1zI33VGB3&#10;9q4HxZPaiNnitxuHTvWL4q+PGjwQhZrxMoCFQHPFcNq3xi8Q6wCnhvw7dz5PyuISF/M8V1UODqzm&#10;qlWSi/LU5pZ5RS5acX89Dsm8c67bIDJoigDg75gPxrJ1D4iadYap/bN9cQwSrHtHkTHcPxGK8y8R&#10;6z4odGufGHjTS9FiJ+5cXgaT/vla828Y/GP4O+GYnN54o1HXJl6pap5UZPpliDX0csmwXsuSrqvN&#10;2OCGOxc5Xpr7lf8AE9/1n9sfxDoimHRfFN2oU4AM7N/M1yuoftgfF3VLg3UN/qkq4wrDfj8K+W/E&#10;f7WhRmg8DeCrOyHQT3A82T9eK5O8+O/xP1Cc3Mnim5Qn+GNtoH4CsKeX5JhdKdGP/gKf4mrWMraz&#10;k/vPYI1X8KnQEjGeBxUEJJYVOCMDLVxnuEqDJ2g/rUgBGOOT04qGM4HI/OpEb+I49zUjWxLkZG4V&#10;IpxxjtUSEfwrin9GIBHT8qT0KV+hIAGOQeg60oXeeTnHeo+q/L17U4FgMZ6ikxrXceFIJPIx0qtO&#10;CXI659sVYAZgfpVa4DeYByetEWrlNaaE8YCxjnNO08qv2uQtjEQxgVEjFYwM/nT4H22l24APAFb0&#10;viObE/wyhbgPcxZByZRSZc3lw3/TUjNOsTuu7c5I/eDFRRvuuZtxJ3TMc1uvgOSX8ZehOrcnPrzT&#10;ZDglqAwU/epZHH3fahX6G3Q5nXPB1lcarNr4mKyPblRGVyN2Mbq8nWGSa6KbGaRZCpUDkkV7fdku&#10;SjcYHNebrpEFn8QZlCHYyNKgx7V9BlGMlSclN30/I+Tz/ARqRi4K13r8+p3f7MgQy3wLfOpXitj9&#10;pLxGdO8KppUJ+a7k2tj+6OayvgJYi31m/vIDhJFVSvocmsz9pi6nfWbONhmMREge+a2hyYzOIz6W&#10;ucMo1MDkc6b3vb7x/wCz9tOj3yScDeCSfpXI+N2srnxRey6VKrxvKcMOhPf9a1fhd410Xwxol82r&#10;SgNIQI4l5LcGuQaeC5vT5O5VeYlB7E17tODhjKlR7WPnK01UwcKS3uz274JaBLovg1JrhMNdyGUj&#10;0HavVvhZo0OueNLG1uZljjEwZ2dsA45xntmuL8PQJbaNaQKvCwKAD9BXqX7OcWmy/EGJNQtml/ct&#10;5aq2MNjqa+Ew/wDtmdJy6yP02cfqWRtR6R/Q9Y8Ra/YQ6zGTpErtHb+WgRvlUA43ZHDf/Wr0+wPl&#10;+FNOu/NUTRQI6GRsbh9fp2rz3xHp13FNGwgJh8t1+0bSSnHB9h1rrrXRJL/wnplqJCIo0Uxzb8nP&#10;cA1/QOOjRWAwqtbz3P5jwE8Q8xxzTv2T3Wu5SnvdS1LVZ9LNuJDJuklMYwuSRhfXOKv6ettp8N3Z&#10;zedIoZHWLJIXnBxXOQ61qHgLXrm0mtZrpZ5Btuh8zDIxz7CtSe4srHfd3GpG2EoCsznqc966MfBw&#10;pxXR2tbqcGVNzqya1abTvbT/ADOyjttA1GSDTXs7aWBrbzHaOUAgDqeuRXMw6XLaeIFSC/CadcOf&#10;lDYUDPQf41geJbe70LXYL6ymt71DHl5BlgVIz9RzxWfrnj651R30yWePy3nURJtCpGAO2e+a1w1G&#10;rZck7xa69P6+RhipwctYWmn6X/4B13jbw/qXhHXYbvTNSEazqEbfJuMWfmBPPNct4z8N2/xO02XU&#10;YYYmlQeXuCEBiOCQP7p5qtpmu6rpF1Jq2tauszrKFDSPuAXHAUepqxFJaa9q82v6ZqcgAwHizjHG&#10;cY7c5r2adapg+V8y5or4ktH5M+aeEjiqkuWMuVu/K3qvNa9H0R5gmm+LfArslo6zxDIiinTKg9MC&#10;q1z448UzRR2lxosLSEkSuJWA54HHbFewalY2esX8nh26t/simATxTNwoYnkc9an0r4M6TeFLqeU7&#10;iCTcWzAndz1B7Vx4vD8K4mftcVh0pvW6bXzstD9ByXxE8VcnwqwmBx8p04aKMkmrfy3ld2+Z4hb6&#10;PrWuG4/sbT2iwvJR/lQ9Mg/WsSwPjrwbNb6jdTz3rWdxujWcbQTu9e/NfS2h6f4d8JWbDw1qVsZx&#10;lLtShzz6jvXO+IEvhJNc2Wm2OoLI/wDqGjA3464PanjOI8JOpGmoPljotX/X3nzWD4ZzPE+0xFWU&#10;VKbcmrdXrvv9xT+EniLxH4q0++8Q20SHVBN/okcsZaNAQSwx6ZrR1zx3pHwm8BzeMfibdi41d1xb&#10;afHMYxuJ+8vOCT0+lGq/ErxZ8OvDUz2fh/TbBILXzJI3AYR7hwxPY46186/DvTfiR+1D8QYNb8US&#10;GPTNKuHntokBMLruGRyeQa+cxWYVMdiZQpQUYfil29D6bLsjp5bh41cRUcpXvu7Nvv1duh6F8Bfh&#10;5r/xF+Ndnr/iGMJBcYu2Drz1wqj16iv0V+LPjGy8KeFLuXxTeWNrpmnW7ASrNhY4hGqjeT0O7I+h&#10;FfOH7OXhrw9efE6SXSrKOM213DFcRhlIcDAyPXuPwrjv2wLfxBoviTxXpmq+MXa88W6km3S7dt8c&#10;FkhXlwf4m24+leLisJUzDMKOFpLU+kw2Pw+XZfXxdeVo/wDA2R4A/wAW0s/iNqemeJ0jitL6/luN&#10;Lvtp8pomdmXPoea928FfGuya0Xw3rmpNKzmLakUi4bnncPcbcfSvFtf8A6d4t0Q6ZcoY2C/u5gBu&#10;iIHUZpP2dfh/r/hn4vaYNfuY7mGMOiXDAyMwHIUDI2nk569K/Rs1w+PwWDWHq0fa00tJp2lH1XU/&#10;KclxeU4/MXiadf2FZv3oNXjP0e6fc+q4J30u3vNbhug6yjzVjZt4iCLlxjryuRx0qrc6XeeIUudM&#10;1q/EVvII3jRk+XaTlHBPUjAU1RW7XXvFbaLaaAn2G4jktbmVMgr0bnp1wfzq14gvL+z0yWyudL+1&#10;3Jctalwdqw7uAW9h/IGvMw1CpSUU7Kb16XSOrGYrD4iUpRu6abXWzfVen5kemrYJpOp3oDrKXCCC&#10;4b5pDE2MjtgkEZp+r2Gq3t7Nayvd2k08UbQW9updYzlSd+OAciq0LXOm6PLbaZK3yoskdzLLlXG7&#10;JAz0OOT9a6htU1u805rnSLaI7oVkhuGkUiSUt1xnJAGea469SdPMeZde79D0sPQpVsl5ZdNdE3f7&#10;rHG/EAWW59HOnMd1wd0ccgOWVQ7BwPUY/Otv4YwFMzWNhFarIBFyflYFcnHoRyPWsPxjo2pMLOSy&#10;sIFS1upReOJCBuYEhic5IJyM+4q38L9cnvLyKys7KO2iL4VEckyAbiRkf1r1q0HPLZKLvbfXb5XP&#10;Eo1PZZtFzi0umm/ztoemahpU01uoUTTW0UbGR2IyOMbc9++K8bme1fWU0W3n+z3NqkMqyxzBmO4g&#10;7WA6DPWvX4X864aKcrlNjQWzEgEhgTn17ivOPiRqFr4Y1GZxZR7I0XzFcAIxJI2jAzwcc+9eXhee&#10;rblV5Wv/AF3PZxPsqN1N8sG7f12Ibfw9JrszfbmgjhhuMNGA3Eq5ZmJPuRj6VIthpOqeIbo6tZW0&#10;9u8YQur/AHyPbrkcHPvT9K8Ui5sEmgukKywlTEowZHXkkkg+v5Vg+J7XUNR1rOn5tZPMV2kDgoSy&#10;gdBj5chc57iuuPt8Q783Kle3l+T+65yqOGwenLzttX0Wvbo1b1sa2k6Pp+i6k8kdxL5e3zYz5p2b&#10;gCB354OPyrI8ZabpetWhub2+uI5WIClJSqFicYHqT/npXSeCvKutPuPtF61xdWSnfJFCFTfkjn88&#10;8ccCs3xxoUps2H2sXKSYZRtwmQCSPqamhiKrxiU5+8rJvr+KLr4XC/2fenT913aXS/yZh+ELzV0v&#10;UiuVnl0xG2xtgvv9m4ycZ69K938CXd1a6da217ELWX7K8ixKwIRGAwOODgqw/KvFvBfhnxNFaWms&#10;rdxvHbT7RbLbiMhh1z68YOfevTdPl1hPCbXMpWO6jmmhEYcsRE2GUfXr9M18TxjTjPFppre2i/M/&#10;ReAqsvqfI00nZ6tfhb/hz1PS7yddIZ2ulBaIkMPcYNLrcrv4NDvdmWWBEcMepK9j9elU7eAw+DYV&#10;L/MbdQdx56d63ZbDztHMAjAJixxxxivgpRUZaH6Om7cp83fEz/gn94O+LH2jxgPiP4gtZbuMy+Q9&#10;150SZ5+UN90ewrwH4j/8E6fi58K5R428M6susR3CBz9nQpLbA+qk5bHHSvvqW5hsvByoSQiWvllV&#10;AHT5f50eNmtJvDU8zODGYk6nI68f0qY4dTqJ67lSxVWFFrdJH50/C/8Aan079nPU9Y8M/tH+BtX1&#10;PzD5mkz+cUKAL90g4IBI6+9W4P8Agqh+z00LXF58GNbhAbBEGsgFffDDn/61e2eMf2cfhp8T/Et1&#10;r3jrSPtFxb3G2CMZAZMLlSPY15b8Vv2LPgX4htLjWNL8P29nc29wY7eK2Zi7YIX5w3C85I+or7jD&#10;5HOtLljbpq7nwlXiXCUI3mnfsrD9H/4KRfsm63JGb/wf4xsAzYLPIjZx6ZIzW7cftvfsMyNGt9rv&#10;iS13nGbjSY5B/WvKov2JfDuubda/tmaxgTdEwuk3bXzgYB7dK5L4r/sD6lDpzTaH4ttpPs8ZkaOY&#10;FG4HbHUVx4vJcXh66pqCk/K56WBz/K8VQ9q5OK31Po2y/aQ/YA8QoGuPip5Bxki78Mg8fghp9p8T&#10;v+CdWt8QfH7wxG7Ejbc6MYyP/HBXxbrf7JPj7w7p82qRael1bLbM5uIJA3ybc5+nX8q8Q8P+DZdR&#10;1VraytpJZPNwwRM4Oa8XGwqYKajUpO/r/wAA97AywmPpupSq+6up+q9l4e/Yw8QKZdH+N3gds/dL&#10;TGIn/wAeFaMPwX+AF8obSPjD4RfPH7nxKyf+1K/Obw/4C8TW0Yji0i6kIOCIoGyOPpT28AfED7Uq&#10;6P4bvZDJKCTEjdB1yK6MPhY14c0otfd/kjlxWLhh6nJCpf8Ar1P0dT9mfwDf5/sn4j6LMeg8jxe3&#10;P/jxqVP2PL2dR/Z3ilJAe0XiYN/MV+UXjL4eePo9Rmk+y6nDKjMwQI447H24/nXA6X4p8feHdVe3&#10;XxDqMDRyEbBdOu39a48U8NhWuaL+7/gnoYOnUxkfcqrQ/Ze4/Yt8aOv+jXt+4XnKavC/81qjN+xd&#10;8T4QWgGpMo5BMlq/9K/LLSvj78T9OgC23xD1mMgdU1GQY/8AHquH9rP9oDTv+PH4zeI4sdAmrzf/&#10;ABVcixGAe9/u/wCCdiwOOW01/XyP00uf2RPi/bgbNP1FlJ53afbtgfgagb9l34q2o8ttNvgMd/Dy&#10;N/6Ca/N20/bq/axsAFs/j34lUKeM6rIf5mtfS/8Agox+2rYkGz+P2u4H/PW53fzFNVMuk/8Agf8A&#10;BD6tmMfto/Qy3+BHxO0ncr2syq2M7vDDZGPoa2dG+HXim1j8vU1vwmckWvh8xk/iQa/Pay/4Kmft&#10;q6fj7V8cbtwvP7xEJ/Va6XwX/wAFs/2uPAutLfXnjO31yELhrO/slKn3yoBBquXL5dV93/AJdLMV&#10;1/E/Q/w+fB3hRCdW8G61dyAZ3XNrIVP/AAEACuW+IPxh1G6gey8JeAp4QMkNJCIEX3JbFfK9z/wc&#10;EftF+JLb+z28DaDbZG3zFgZj+prxj4sftN/EP9oK7l17xXrtzG9x9+K1nKRj/gIOBWOIxWX4GN21&#10;8tf8i8NgMbiZ+9+LPqzxX8XLTSI3PjT4qaHo68lokvBLL+S968o8Wfth/s1eGUkV9e1nxFcDPEA8&#10;qNj9TzXypfeEbC7lae61K6YHJwXyTUNpoel6Xceba2+T2aQZIrzKme4a3uRbPWpZNNNc0reh7rff&#10;t1arqhNt8NvhLY2Sj7t3fgyNj1571m3vxm+LPjm0k/4SXxhdxIR8sNjJ5MY/Ba82tNYhh4cEnvxW&#10;lpV6bgNh2A7DNeJjc5xlSL5Hyry3+89nB5VhacryjzPzJtcguJ9x855GPV5JCWP4muM17Q7/AC+S&#10;vPQFxXV6kwYEKrMcdq53UoXBYtER36V5lCvOc7zld+Z61ananaMUvRHKyafdwuBMq4z/AAmpUwq4&#10;YgGtTQLyyGqi0vLZJA7Yww6V0kum2iuQmlx4/wByvReI9m7NHkSp82x6vECDkk4+tWFLAHmoIjnH&#10;vUyjA3Y+lU9jZEqccv6elSJwA+f1qJcA8DOBUik8DIqdC9bEgI6Ec5p+TnrUW8YI688cU9XCqCw/&#10;GlYESq2G4/8A104AccD3qJCCcgY5xUm4D7p6jvQylqOyRkDFVZmHmZqwWOORn8apzOdxGO/FONrl&#10;dCQuVTv606MkabdNnq4H6UzJIAUZzTgrLotw4UbTOBn8K3p7s5cRrBepX00FtTt154boPoaiswWa&#10;V1PWVunTrU+hSCHW4JipwqsffpVexkyjt23n+da2tAwteuSk5OCopA+TyOPXFI5AwSeDTMMScCmi&#10;yK/VjExj79RXnfjLVrPRfFEMkkhEhtJBj3I4r0Ocv0H1xXlPxO8mfxk7lx+5hVSPQ16GWQc8Uo9D&#10;yM8qKhgXProemfs3m4Oh3V1M5bfc5OfpXI/tHX1zL4yWCWbKJbjYo7V1PwE1GG28JywfaERpLjIU&#10;sMn8K474+qzeM1kwMfZ1r2sHG2ay06HzWKnfJoXerepd+C/hjQNY0p7nWtNE7i4wpcngY6Vk+Nm0&#10;a0+Iklrp8Coi3SIkUS8DpXV/AQK2gXDSLx9p4P4CuZ10W9n4/lnWENsvgwLdetehzSlippdF8jx5&#10;KMKFOTW8um57tprE2sIxj5Bx6cV3XwW1+fw58QLG7hjLeY/lsFUE4PHFcFYShreOXJ5UHiui8Ga7&#10;LofiSz1a3UFoplKg18HhKro5lCe1pH6hiKca2WyhveP6H05rV3fW98bSzt7m4QxkSRGPKYI7VdGo&#10;atceDI4Le3eAafJvXY2GVf6/Ss+/1b7NDa6nY300Kyxg3DRtkGPHJZs4GBkcDnNbWkalDL4avdM0&#10;/U4EiXD285TO8ZyVOe9f0dUqRnl1CUbbrU/lOlRq0s3xcZ3WjSXzMLw7/a17eH+0pJX+2/vJJDxs&#10;bj8h049a2fEljDLDFdxQyMDIDKiHKgjuRUf2u9j0ZUg0vzZmkYx+V129znpjnoai8I63PZ3yRXck&#10;cBdylyl4v8JB6dia3rupOSqW0XQ56CpxjKlF+93/AK3GR2msapGNS029SFYUJS0kjO+YDPArl9Rs&#10;tF1K2uE1jwylm1xOCxCHBbvj0PFeiRWukz+JI9R0svIEmCEqflCd8DtW/qaeFbic6B4h0aSVFcyW&#10;cRRVbzMdSfSsKeMngZKKTs9brp69/mVVwsMyTqOzktHF/o+h53onw88AajoiXNvM4ulkVo0nl2qz&#10;r2PPI96g/s2+02/ur3VDawF5R9mit13CUjuSK6rXtMW0u5bJzahY4A3kQKG2ZGeWPesawn1O7u/M&#10;0/TzcXIkIhtlC7FUAZJ9fc11xxOIxcbN81+557wuFwFVzguRLfq/XXUqyeMINSuRJq+nGaaEmNC0&#10;J8vHXqO2efwqLWPiZ4V8L3SwPaSWlzcwDylViqSE/wAXPQVY1e01LQbhJdZ1CKGVp1S4toiPlDdC&#10;OxrD8T6EniPWV16KGFdFeRIWuryLGSODt9OfQiilgKNZ2rXS8mVLOpUmp4ez9U1r/W5PdrpRt/7V&#10;0SwvL+Ty8zC3wFdz6OOlXbax+2W8byQmzSNAUgjk8x3J65Y9Pwq3/bdssL+F7FWu7AYMY0622gcd&#10;iTzXM+LfHmp+FvD97B4a0F4790EdrdvGgIY8fKhJP415OL9jTXJCPXRvf+vkfSZb9axE/aVJ7LWK&#10;2XzOR+LXjaT4gX7/AAw0ASNbyD/id3Ean/RlzgKwxknFeufD/wADaV4Z8P2ukeG7lREIApgmQRrt&#10;CgjbgZycY571zX7OfgBdA0fVL/xhcCTXrufNzfNcDa52hxk4IIAPU9MV1vhjVp7rVPtBs5bqzaYR&#10;Wc0ci4VQfMZy3cEgkcfwgVrh8LKjTqJ7pX9TmzDHwxNak43s3Za9u9v1O0+Dgm8M6VrfxFxHFBYJ&#10;JMRIFGzYhLFiOp4r5k8Q6/qHivxNeeLvEmotLeXs5eWaRsnnooz0UDoPSvXNE/a5sLW38beD5Ph/&#10;Ld2ulRzXFzc/aEUXUcY5jCkYG44XP14rQ/Zb8c/smfF+S7tbz4XJpV7Z2S3t22oqvkRqeyvnB28Y&#10;4FcmTcQU8rxVStOjzydkrNaWO/P+E62b4OlShX9nCN3K+ur+aPKvBvh3UfGGvW3h/wAPbJZ7m4EZ&#10;d5gEQEE7mJ6Diur+EnhzVrTxxe6okYaKzjeGVxIHUyZ2kA/gfyr6g8I63+yH4k05Z9Cfw8rFSA0I&#10;SN3IOBgHB+9XnHiW7j1vxBd3ukaZHYWsTeV9kihMRXaeSwHBLEnn0r1sfxdmGOcsPKh7OLVtd/0P&#10;AyrgfKsv5cXDEqrOLveNrbbW1MzTrK3ttafUmZ7iX7RE620agKSB1z7frUOua6bm6a0S9ZDcrKbe&#10;ONhhZQMgn+7zj64NXDFZXd5Kbe4eN8bYRbsA2FQ5yD9evvWFo2k6Y1xAwv4J9QtJ900+MkcZ24J5&#10;/Dmu3Bxpyj7So3ol0/pWPDx8qyk6NJJXber8/vu07pbHQa1aajLp9lKHQvJl7hWQFUQryRjp3P40&#10;t5oKX1rp9/cXcJ06WBkhkQMnlxAgswUcAnpz2xWjZaNFoyzpf3CSvPGRuQcPx1x/Cf8AGsO/sp9T&#10;8OWek2+pSRRyssZVCXVY/vEZXAHvn6V49SaWLjaVt9bH0tCm5ZdKLjzWto327keuyQX0ME+g3PkQ&#10;srwW42ASOuCRxjGOOp9axvBuoalo9ymnxavIbuO4xJbJAD5oYchXPTb698mrPiOT+wJ7q68O6pCL&#10;RbtYyLoEomF2sEYHJJPt61V0i/tL2QwXY23EV0PInh4zNyw5zxnb9DnHevdpLlwr6xflr87o+br8&#10;08Wre7L1935NP+tmepLb3k8CXc9vHHOkTNJI7EGMgZxkdea5r4lhbNo5YJ7UqbY+db3ca/e3FuM+&#10;mM81paSottFtZ9T1WeWaW63TM6jhj/CR2FVvEs+g69ZR6pNDJcGV5IkeeDBX5+ykYODXm4G9Opd6&#10;pO2i/wAz0sz5a1FxWkmk97PT0PJI7SaPWI76z1SCDVJJPMt4UmJBJ7nk5GCB9AK76xe3TQZL7Wb+&#10;F3NvuuJEAUBt3Kj1HFcrqPhays/EkxtIJZZovKeGUsYVyFAYHg/K3r6g1Pp+uRanqNx4avbJbJQ6&#10;RtEp81otwbafu4bJAPoM16WLpRlWUIu6te+i0fTvZHn4LETeEdWStJPltdtXWifRXfcu2HjG2M39&#10;j6Np6SQSsyu2/jnPAJ5JGOg9aNbiuobKzaOCO7jmkJmgWUjHfbk8DP8AjV23utG8Mm10WLT0eS3C&#10;l43iwVPPIx361WUXGtXkmq6REz2zOeGXEajoTjjFeVUcKVdVKULR6tvc9zD+0rYZ0q9RSl0SW3kl&#10;r89x+kz6leagCl1JDJBATBEYxtTcOS49e3XGRxXdeAtC1WHT7m51S4lKJJbhA2zY3JLMuPm5zzk4&#10;9K868P8Ah9dA1C6tjqSTGcxsFdm3YXIYJk4I9Bj2r0jwxqSvPcWsJlAEW3ZKo4AwVPHTjNfNcVQj&#10;7JcjutD6zgurUdV+0jyy10/I9D1IgaWsaDAZgB8vvWkdbkGIbW2ZgozKrnGenQ59OfwrKM815HAq&#10;xgLlSPmPNak2nS3ISS3u/JdVAyADkZzX59otz9Rg1cq6ZDZappq2bxBonvCGjIHTfn9aXx3FYad4&#10;SvIEtswKiqsA7/MMAf57Va8LWUdtLNbTSAhJd2WwMZqv8XFjl8B6oYXy0dq0ibexXnPI9qcZfvop&#10;bXImm6MkeNa9ZXLTrqA1ExJK+yOBR8xTkkNwc8gc8H39eO8a24UltLkijkcIzQzpneq7mLAjnrjj&#10;vx713OpXdvqvhl7zSrK5N3Dbqil1OA2Acrjnuen0rzjxHpl1fajbX2oIGVG58mB1JDMgIYEkgjrn&#10;9DX65kidSkpN2S/H5H4fn0lRxEqaTcm9+i179DA8OyeOrTVXnm3XblkWGKVkGUzncV29Tj1HNa3j&#10;PUbiw1ODTZ9LsEN3Eyuso+dgQSduDx+PTNT6fqI0vxDMYtQhwieXHGJAOGPG8nABzweD14qPx7Fa&#10;bLWZEhF/JlJDMd4jGewAGc/0r0K841cwpvkSVumnQ4sLTnh8uq3qNu/XXr3/AAOX8U3AsfC+qf2v&#10;LaB1hMUNqI8gLgAqcAZO7Iz/AErzL4K+BPCF9e3F9b6PaQ+bKZZoorbYcjI4Xt0B4r0bxxaXHiLw&#10;RM4toInY7CQWLxMcA5JHfHX9KwPhxC1jpen6tPbENbArOWwN6ngNkHkHA/rXzOaU4V8ZyuJ9rlFR&#10;4fLVOMv69Do9Pg0PSLOXWLnTQ6RKojHlkBsjBP1GSfwNaWmaFplpJHqsMC2s85Rrd1UkAE4JOe3P&#10;OMVBd2l5qOi3F9DCoFsPPulEoZNhzjPBH1xyM9q6TRbzTNV8ORG2lQrLbBYgQGYkjsfT2/wrRUYU&#10;YJKNrvXsYTqyxE3K97ff6nK+MdHna4XUNZtrO5SORUh+xQhJkPTcT/EPY14Z8b/Avw7/AOEil1TU&#10;vDWn3An4ExslVuOOcDg19AX2nanr2jrdJ5Iv7K7PnwRggyKB6n6A9wa8p+K/gW71W0ubjULoK0rP&#10;LbxOmCcfeBOcZxjnHNc/EOVxzHI5Onbnh0XW3Y24TzZ5VxJGNS7hU0u9lfu/XQ8Uufh38Ozb5Xwd&#10;p8sTcq4gGcfWuI8WfDD4eSOWh8OxQZ7qSAP1rqZl1DwrPJBDM0ls54jY52HvWB4g15rsGPA47EV+&#10;HxnNSsf0PKnBwuee6v8ADXwbbuRbs6D0Rya1PDP7LPxI8Yrv8K+H5hG6B4p7v5QQe4z/ADr0n4A/&#10;CvTvih4tefXpvK02xUSzAJ/rCD93J4Axk/hX1zYavpvhTTbdbHT4/KNm4VCnMYVeDwDjOOnY19vk&#10;GSvG03Vqp26ep+fcR5+8DXjQoWvfXS+h+duqfsY/FxoUuvKtjIwf939oBb5Tg8fnVO7/AGQPivBa&#10;/wCj+GZbhwiszwjK4PvX2vYuL/xTFawq3EjTbSg3IwIPP95SDn1zn0r0HUItM0XwvC8SBr6WBvli&#10;+VV46n8SPyr6mHC+CWEUpfE33/Q+R/1uzGeOlCFuSK7a/ff9D4E+H/7D3xi1y9zqXh+WxtYz88sq&#10;jjA71SvfDN34I1+98KXjCSS0lKF17192aa9xrFobfSL1jcQYEzMzBZkwSxAHHqK+NfjXZGw+MGsC&#10;N2xLJvKt2JHSvluMcgw+WYFSg/ePrOC+IMVnGKn7RadLbHLyse+eRVbyWmlESdWOBmrF1nbxxVTL&#10;/aEbceGGK/MVsfpSep19n8FfEM8CXLahborrkZetfRfhTPp2Rd61bjI/hNN1PxRNomgJesjSbYh8&#10;oavONX/aQmjdorK3Rdpx3asKeHxeKXulPERpat2PTLz4dxE/uPEEYGcniq178NbG8h8u615eBxsj&#10;NeQXX7RPiaQnyhtz6KKqP8fvF7EkTNz7itY5PjFqmiJZjBqzkesD4K6El6l4PEJDI2cLD1roV8G6&#10;Bj5tTkJ9oq8Jh/aA8VxkF2J+uK1rP9pbVoYQk1irNnkkVUsszB9b/My+t0G9z3iJs4+Xvx61MGUg&#10;YHHaq8ZHUEZJqYEAcccc5r0mmap3Jsk9MjHUHingknr17GoVYjHPHvT14yWXI9qmxV7kivzzT055&#10;A/DNRghckU/OACD+dDEh4bLDmie7t7WJri6mWONBlnc4Cj60m/A+YgACvDPip8SNR8UeIZtEtLhl&#10;060k2GNTjzWHc+oojG7sO9j0HX/jr4c01ng0m0mvmX/lonyp+Z6/lXNf8NE35m3S+EsR55xcZOPy&#10;riLFzMwTHHQCtSHTYhEfMjBpOoqe6O6GDlWjo7HqfhT4n+HPFarBbSNb3B/5YTjB/Dsa6xra+Xwc&#10;b8g+RJfMgOOCwAJ/Q18/yQC1xNBlXRgVdeCK9b+HfxHsvE3wyXw7PI51Gz1J3uCfuvGyLtb68Nmt&#10;qE4VFJo4cfh6lDlu7mzoYD6oCwJAt5CAMf3agssrbEbcEk5qfw+UOqSFmVQtlKQWPXjpVW2cLEG7&#10;HnpW9vcOJX9syVifXgeopjMd2V6H2pWfqQOfY1HuwQAB7ZpJGjEnYnJI7dq8a8c3dtN4uvZA5Pzg&#10;Yz6CvYpGHJI4PrXi3i+JU8T3zwxZBnPNexkkb4z5Hz/EjvgEulx2myzy7I7WeRJAQsPltjBJra+K&#10;2611e2trmSSWVLNA7Nyc4rI8AWn2zxhp9vI3W6TIHpnNb3xmWNvHE6qOAqjP4V9U5L6zGCXRs+HV&#10;NqhKbd1dHX/AsY8LTSJHgG4P3u9cf4ucp4tunB5FxkZ9qhsfFN5pGh2Wn6NePDIpZ5fLPUk9D+VU&#10;vEF3d3l8l3MzeZKgaQ9MnPWohRnTxLqPaQq1eFbCRpRWsT6A8N3BudEtbjP3oVOfwrXtHKEEHkMD&#10;muY8BXSnwzYRlmLfZ15NdMhAUEZzX5viWoYp26M/WcEnPCxv2X5H0b4Q1J/Fnwp02L7RahbV/K8o&#10;FlZz23dsDrXTeHNI1/W/DV3bXUEEVukpHmoSrEA4OPWvGvglql/cWTWdpdl5clUgLgKDjjjvXsWn&#10;6Tq8UNpL4g1JobVA7Dy1wDn2HXmv3PIcb9cyiEb6rX/hj8C4my6OBzqpUtpLQ2PCd9pA1y70yzju&#10;FezgCFHjZg4AGSCOP/1VR8QNpGv+IU0e5jWRWTzEt3BVhjgehFSKPFt7l9KMVr5UO+4vUAVWA6Bj&#10;3JFVNPs9E0XXLjxhrWuJMCgVWkk+XJxtAB4PPavq6EIXcubW2i3d/W2h+fYupWXKlC8bu72svS+p&#10;2nhOx03QfDi2ujYSdMmSaWQHyznqDnJFcf46u9Y1G9mE8t15qxlhdofve4A7VZ8VagfGN01t4JnS&#10;Fp49ssSxZGAMkgjpTPD+i+J9KsZ/7QMRtDFGWMsvzKQeQoPNb0KEaMXWqNcz1s9/68jhr4ieIqRo&#10;07pLRuPw/np6mJb67BLM1u9rdz5AM8uCGOBnB96bouuf2J4mbWtD1C4ghaEho7hgSpJwcZ5xzzXQ&#10;69b6XNr8L6Urm3MabpGf/WsODjHOKiu/Cuiarq8+jy6ZNDKYR8w+4ue+49a0vg4U+aV43XqS5ZhW&#10;qqELT5XbVtE/jnW/B1posVxqPiK3muFjZhOkO4kHt6bsEj8K5ibUpvHeiWmhWdvM9pDcs4EkfkQ+&#10;WBkE+pq3ceG7bwjcSaNb3KSSbsGKRAZM4wCB+NP1VEuWstK1HXQYo0PmqvyiNSeSfxxXnxrubUKE&#10;nLre1kvlb9T2Y5fSoXqYiCjfpe7fr/nYyo9en1bV38KW0kmnWqw4lmjChCAOoPUD3rmNKtLbxv4z&#10;lXSPFNrLp+kQbEuYmLBn53AnoT079a2Ra2nhuK/vb5pbqGEN5FqsixiYY4KbuWA/pW78Jvgp4T8E&#10;6IviLU9QW00q4QSTWLcNLM4LNnucZ/MV1LD4GGI5ua9l63l6WOV4/M/qVvZ8vM2klZJRXd3/AB/A&#10;6HwPY6P4O0RvEl7I4lv7aaS6hLBlQgnbjPAO04x/hWl4QN3Y+FV1LTPDs015LGbm1t0nVIpjtxsJ&#10;/h4Pfuaz7rVfDmp/Du51fRJbVnhlEc6TdIUyRsDHHJx+tXdY1a9034bxSHTpbT7bOkMf2IfNHDjI&#10;cHsflxz64rgzKrVtUlNO7dtdPTQ7snoUpOjCLWl3pr66nkPxg+GviHXPFqteeDLfRrv7OJtZttPv&#10;y8bFnDZIGA5xgkAY4qWL4DX3hjw1Y6P4f1A3FtdHfHarL5e9eD8xON3XJz0zXZ6Zoviga1e63eGN&#10;TesBbzyz7ykTYCkZ75xXZQ2OnypDZx7pZoBsuJ3bCmRh82M/ToK6splDA4enPki2k9bJ7669vvOT&#10;iCnPMcXUhGc0m1pdpaaaLrp5HD6t8Frr/hHLGM5F3b7BG7KMwDhnAK9cMSc+wr0PQggsTpt7qztc&#10;KEDPGd5kc9T0Izmm6V4furOXzxs2TM28mRiMjvz6jHSprSVTbXckduonaULvXH7tlHBHPfPSvPxu&#10;OrY3EqM2mou6su56eAyzDZfgJSpxalJJO7fQxfHmleIvC1/Jrkl6EtYYNksPmYkdWAycKOD69uab&#10;ob2+u2kGtWsKnyy0qsjquwcrjrjOMdelaviM/a9K8zX9QYtKgErrncI8c/U/KD9M1yvhV7aDTlsk&#10;t5T5kxIWNchlYYOD7gV9JhV7bBKW0k7abNHw2NksNmTpbwkm7PdPT8zrL7VdacQTNC0rFTtZ3Awc&#10;YO70PBNVdMtb5fBcupaY0bOjOmUKsANxBBUHrzViyNn9lW5sbtiHgCMJuWBA6nv61mnW7608NXGn&#10;6DazyulwzQOtvxubDNkDtuJGfWvJr0rzhypfEvQ+kwlZww9VTk37t9NWYnimz8R6V4cT7HNGplZT&#10;LbRJuEHO0lewzuzz6VmWk1tY3kdrqF3O0jS7g8eBhuOo9e+fSn3GqXaQLeQXqS3d/EqSbmJKMm/J&#10;KngcED61XEEUUdpLqbGC7DK0RLEqzLnAPpnp6V9RhoOWHcZW1vsrP/No+LxteNLEKUb2SVuZtr06&#10;JNnrWknUk0m1t7q989SwLuBtJ64BzS3VtPJcSzX8zzW0epsgD4Q24KKxOemBkYJ9Kf4e+1WugxRa&#10;zEyujhwwQhMEj5eOAOfWsnVvF1rHF4ptTN5UcNw+6PyycFhtZsHqMg183goVJzqwgr2a29T6rMal&#10;KnChUm2rp6P0v/VzG8RSw3V/b6jp2nX9xLbgNFNbzhi8BVCWIPXqRjHYmuQk8bPoWuy2un2F9MkV&#10;8EnuDKmIkIYhipAOBtxkZAyPWrz6nf6ZrQ1/wrqTIbl/sZgZsoAFGMduRwPSrHiG1sdPhTVZXQzX&#10;KNE1m5GXjYqu3pyQXOT6V7mIwUXRjGSvppve/VNf0j5/L8zlDEzcdFzLmvZq3dPv3JH8Tah4nvY9&#10;S0aSJ4rd8SM+RuIzkZPb3Ga2fCVrqXh2e4srm6SaK8Hmxq8xCRhs5UkjqK5OzWCwkbTjpkllsJX7&#10;MzDKqB64Gc9a3re603WbqPUP7HndIv3JcJlVIHA69zXk1oTq4dwpQ921trv79OvY92nVo4bFRqV6&#10;vvc197L5Kz3XcvxeH9ajvrfUrG+ggdMreCX50ZTyMdcEH9K6rw9qGsQ6y4v7y3mjeFljaIBckIMc&#10;f5IxWbZ2uh6kpu/D2psYknHnI8X3Rk8D164/CiO0vbSUIi42SYj2RADb6+uDnr2r4bNqk62GdOor&#10;OPlZn6ZkdCnQxarUneM9d76nqNtLqjrZmwxuDoXZj1XGCP1/SuvgaAJ++tjux1Brj9AvTHBZBnY+&#10;ciqjYzg4J5/I0/4g+KvFOh2yHSd3lmHE0hj4XLAA7vX2r4lU5VZKC0P0ahF1NDp9KkjOqTooCqUD&#10;DcCc4OKT4gsbnwhqccSIXOny7EP8R2HiqPhHUdTvjb3epwvDLLCQQzA9Mc8etW/F0ep3NkbayiRl&#10;mVknLnGFIIyKx5XGsk+gSjJRkjwi71qe10zT4AiorAsH3jG4AdRnOQc9u1ciRpA8VXCLIivJPG8y&#10;yzkoigcHPT734fNzV+zsZzYW0emR2pjZlR47xuWK7t3Xpz/Oq6adcXlvJZ31lApUttkibaJVLNtH&#10;HXHX8BX7Bk8oQwSs910/yPwjO6ftMyk2tpdU+nmZWp6VoGu+P7rVLCKe5CRrHIbVBtDKwJ784APb&#10;ntzT/G9vPHLOlvGl5Iy7liRRluSuOnXnPrxWt4VvLi11W4jl09/KtNiwJHGoeQkcnI/H8BWF8UrC&#10;+e8+zWUsNk7Odu84L5wevryOldqcqmNjCT0S0u7/AH2OSKp08HOcE7ybukvyucd4w1DVdH8APaTW&#10;aR3DzBpW3naynJXBBIHvzXM+Hdb1LVLDTPDRWJJltmjuJJY/3bKSGUqRwTjg+9dP48Fz/wAIDmWz&#10;IwAJWWQMu3sdvXqMeoNcz8NZrmHT5msph5oT7T5FxDjKL8hIJ/Dp2IryqrUcdKfKnr8j6XDpyyyF&#10;Pnadr67nW+EddkEFx4Uksmhgkt2WRScqGAzkH6E8Vd8OQQ2+hyrHdrLHYXIKC2JJRd2QAEBzj061&#10;h+FdZjTxxFa6rdLFbXOfs6syj95j9R/jWo2jDRvFd1HPqFrFb3qFJ4A3zZbgNn3wefWtatO3NG9l&#10;o+5z0ausZpXesX022NqK7ttRknm0K/EayIfN5w+4c8E/ng+tcn4jtFnvmsdYUrHcRqRsbeucfeIB&#10;ypJxnHQ1r+F7o6FbNZtJ+9njZZEaTzN4JIBPGRVHV7FbawkjubN5me2ItrlmC7X6kncOfQg1rl7h&#10;7eVCez09TkzWNX6vDFUlZp39GfL/AMYdKfwv4putNCERFi0GTkFc9j37ivNZGm1bUY9PsYC8szhU&#10;VRySeBX0B8XfAGreM/Cs2t2tqHvLEssUcYwZVzzjP3sY7Vyf7P8A8EtRbWT4m8X2pthH/wAe1tON&#10;rOSCQ3sMgDPqRX5VmfC1TCcSPD29yTun5M/aMr4xpY3hRYpP95GNmut0er/BX4YwfDzw1b6jLpE0&#10;iSoF1NHjOY5PU/ng/hW98RPEUmg+Hvt8tqAk1iEYbcFSq5JA9ycH1613fg57mPQToupR5W4gKymV&#10;slfcjt2rxL40apdeKvFWl+B9MuxE+8NdS9ViUMCzenbp7V9x9WhldT2UPgPgY4ipmlH281ep+pL8&#10;FPDF2ngiz+Jlt4la5jWWYatpc0YEtujSMPMhJxuAwOM8Vuy3sXiLxJFdard3EOjyZjQMm3f8uQTj&#10;nByPxrG0x72TTLLwQs4S3Wd7mR7dcJOWY72X+6p5IXtmuo8MaRqdy/2KP5rG3Ux2rzD+FcZGT1xj&#10;8ce1e1gMNVnJ1Zv3Hqujt017nzmYYunGn7GC/eLR9deunbzFt5NN8O2Fw1kETKnylXgvgY5yeDzX&#10;yR+0tHpNv8TEk053WeWDddK6nBPYgng8elfUHjieyfRZBa6wlxJHIc+a4BHHb8jXy/8AtK2dt/wk&#10;Gl6qt7Gbp4ik8HRguflPuK8PxAy1rJ5Vt/U+m8Ns1TzX2CVlb+tro88vbgRtgjPpzVYyhpFxjqOK&#10;kvt0jdPzqOCyuJHDCMjnriv5+jHQ/oLmS3Ox8UuZPCjgLnFv/SvnO5QC5kwP4zn86+qbXwv/AGp4&#10;RdnyT5HA+or5g1qyay1e5tpMgpMwx+Nd2VxcISucGMabVijs6EnFATHUU8gYyBzSAMDgjH1r1Uzj&#10;F2gDDDHHFN+7x/Krlhpc99GzxjJBwo9TVyHwbrbpuaIL7E1lKvRg7SkkdlLAYytFShTbT7I+rY3B&#10;w2Tn61MjBsZY/nVVDxhj9DU0b8kk8VwNM7U3cnJXgPz6c09Xwu1RjioFfecAYqRGxj071FrblqVy&#10;aNwR90U4Nio8g85x70qkZ4PvSGVfFOqppHhy91Jmx5Vu7A++K+ZIbppbkzuxPmOSxJ9TXr3x38fX&#10;WlQP4StLVJI7q1Jmck5Uk8YrxiWCZ7NRECSF5ANa0Umm+5FTmUlpsdNpLRPKMSKMehrbaY+WQrDn&#10;pXlscGoq/mbyhHIwTnPpXRxahqL6CXSQ+cOMA/rTq4db8x2YXHys04HS3M8CRnfcqGx038mr/wAH&#10;9QeHxg9orkJPbtlexIPFeW/Y9SnuvnLOSepY8123w7vLnw7r9pePamQqCjJnnDcU6dGFGXxGFfFV&#10;MXG3LZI+g9CnWG5ui+3/AJB0gG7nrVO2Y+Que4pdOnIe6dcjdY4x7E02DIt1Gecd632ijz43dZj2&#10;kXtxjrxTPNYkjPFDOpIB600uclRzkUWRpd3EldgOec5rxXxFfveeIL57ZiqLMQcjrzXss8gWJnA6&#10;KSQK8auAv9q3knlYVpm3Ln1NexkcX9abXRHz3EtRRwcU+rNr4MtBJ48sDdBQBIdp/wBrBxVj4wTW&#10;reOr3gk7h93txXN6PevoupQ6rathoJA6fUHNafijxB/wkWszaxBbovnEMwY8g4r6tUH9ZVXysfET&#10;rL6v7NLrcf8ADzTV1nxjY2bIdjSgsD6DmtL4s+VY+OJrOGLACL8o7Vo/Aaxlv/HUUrxriKFm46Vl&#10;fFl5bn4py200e3M6IoJ+8M9a87EVpQzFK+0Wzuw9BVMuk7auSR7H4Ktlt/DtgWTDfZ1/lXQCQAcH&#10;oOKytIjSCyhiHRUUD2wK0Q4HQZBHIr8/xDU60n5s/UMKlChGPkjW+F/j288F+N4Z7VVLzyCMGTGF&#10;yevNfUb6j42iGnxa1YQSaXdSnyLsr9z/AL5/nXxJ4kke3czQOVdTkNnpX0D+xn8dYte0uX4feMNR&#10;84o+Lbzcu6e68/pX2fBmcQo1HhqnyPiuN8lqYrDrFUd1ueza7ZX9jrUuit4glt4JLYTw+XgxPn+E&#10;Ej6Vzmq+OdM1ULp2t6fbyspbagtclnUcEAdTVj4keJZbKeHwfp4KLZqJvtPknLncQEOe1WtC0m31&#10;Xw0niG6gG9ZfLNwqgeWfYLyetfuOF9jGjCpU+Xe/3dT+csXHEOrOFNpq+t9rel91t0RRTSpfEEUt&#10;z4Z1G5juYEAmjt4QuTjIBHcCun+H9vpcXhOBfihBfTi4maNXCHBx2BPf+VYmi+I9K0jVZ7Wwmmt2&#10;jO5rlwPMbPBwT/WprLUbzXylpfWFwbSP5rU3ExIi6kkKCOp+tTi8RVcXFaW1T+195WCwVLnUpapq&#10;zX2X8r6M0obX7J4hnu21KUW9oAqWhA3bGHygn2XFaWqeIQNCkXSdMIuJH4uFlLKAOi4PGazruW2g&#10;0ltPW0Zr5g5kjDEKozxkjmuf8SeN/h98ONHjg8XeLkt4kAmlW2k+dWz90DuTXiVJ+3mnVlt07n0N&#10;DD/V6bWHhr37feKV8VRamkkcAjuLl2zLOwLdMAH6kj8qlvtO8N+FtmreOdbtoJls3kNoCubhk/hB&#10;Oc9Olef+G/jTrXxr+IVr4P8AgV4X1OS9WTNpqV/blonXkYbd2OevtXs/i3/gml4m1KGz+JfxR1yf&#10;WtTiUNJaRTMkMB67VA9+tavNqNKssMn7O/lqTLJas6DxlS9Vrorfp+hw/hO8/wCFzeIovF2ueHIY&#10;tJtGEekW0+FdG4BLYxnJ6Ct/x1r99LpNzp1yWEqzKYYpIwFMBkCA+uTjp6VtSeB7K10uSDUtPjt7&#10;xFIs7aKVgICOARx8xx9Rk1Hr3hzSJNSsbu8i82IpG7RsxbEowFUDtxnj8e9e1haeBw04z1b/AF8t&#10;T5LH4nMsfCUElGPT0emumn4le5tbO1hs/AGj6fbyWlyQxuyOQqMXKn1O44De+Kf4mOj+KNRtvAdn&#10;cwFdNiee78wsGjuQThMDAPbj3rE+NvjLT/Bfh7VtZ1HVPJlsrTGnwglP379Au0bieB9OtUf2ePiH&#10;p/jz4eNFfaqb3WDKXa5eDEshyDu6fM3HoOleZXqTxGq11u/n1+R9BhMNSwkLvTS0fu1+b6HaWFjq&#10;9roy6ncuv2yIKrNGuTMoOcDPC/0q/Y6XcTWTX2iXEAckmTzuVExweCOcZ/OrOkeMLq7i+yITcSq6&#10;20qlRiM92bAwOO1VtE0+30yWW0Nkxm+0brnD5Qxk8sCQfXjv9K3cqkKTukn28jjUaVSumpN+fn69&#10;+5ta0dQNsF1YxRyPEHkjt87AwxkLkjFYt1qENmoubQP9mYs+6JARG3dmPr1rRvora41SW2E13JZq&#10;ob5+iYHQYxmqM0zrds9tAktssnlG2/iyQBkAdeT0PTBrzMPCLr/0j2sXUksJr/mY+uauf7Oi/s8x&#10;o8K5LyIcgnqQvfI45FcxpZ1TTFa9gvnETB3iigG7LEccDocHpW14m0UaX4e/0y4TdBdJKZlbJyWI&#10;GRzxzyDVbRL6OPzrkP8AZLxovNiKAP5cmRk46YOf0r7zActHBNQ1TfX+v+GPynNIyxWYqVX3WlpZ&#10;u93812+fc3fC+iWk3/ExiUMJRuuEdMb2x9444yRj61Y03XH8ODVjLZwkTIjRhEJYgjZgkc8Y/KsG&#10;zvtV8LaVJNamN5pHLXI2BWgdvQHll6Yq7d3sujX2oT6Ywu7q4td8LysN0u09ADyB2/CvLzLDz5eZ&#10;6pvT5Nfce9kmJpupyJNNRd+ujX4tnDa7qSJdxYuUwWQFEHzY3EEcdP8A69WtS1q/vo7XR9Oto5lk&#10;ceXJKoJC7vmUd+nOap2Gny30Taw0dxJLHAx1EvjMRZuAPoe9aHhnw3Nda3GWt96I+YhK+BISOMMO&#10;mfWvo6FPDxpKUnrFX17nyWMxOJdSVOEdJStZdtN9Ho122Z6rpusy3XhxLDT7lsbBEWA3FCODkeo/&#10;pVjxBo/hq0jvreWdGf7O0t0bmPLtIRvDEjoDkj86vaFoFtpHh2QTOrSbQ6Kh+4e4JzzWPq01k+r6&#10;3uvISGhgdDKc7PkORjAyB/WvkMC41MbUUL23066n2+aRdLLKTqWu9FfpocRpNlDBpsZ07Qpltp4F&#10;aZioIV2kb5h7ADv7Gm6BpazeJZH1GwE5Uq6NO4BG1uqdOo9PSuk8N3NmkH2OO4eaS7Pl7Q/3QOAo&#10;X+HJbNYvi2yuhcT2M92WNlKwgRHGS+cqeB15wa+jVZ1Ks47X663/AK+4+PeGVKjTkveUbO2m/wDW&#10;vUZ8QP7JXZ4gunlZLiaPzp1dQkSBufm+9jnO3PWpNKudH0stJoMTDqJ5jIT8p5B5P41taJ4F0250&#10;sXd3q7R212rfabd2DLExwFYDnHJ5/wDrVwdxBa/DrX7nwtY63cXC3MwENnIQ3loeSdzg7gP0FfO0&#10;qqWIeGjJ2fql53/qx9tVw/tMEsa4Lnjvom2ujX9JnZ2t5Fctb+HtA18xx3Eg8xSp3E45zjp0rUtR&#10;rFjqE+mF47wCRYkjD7ZV5BLAntzXMxagNAv0t9MvA7ySFba4iiGU6dcduvPvWvdxWWp3SO940Uwj&#10;3ST2020jHvzg/pXzmf4OVJOa2fXf9EfX8KZksQ/ZNWkrO1mrfi9z13wteW1vokN7NMFVIwHZuwzg&#10;frXXW8FvPahJoy4kXgScriuN8E2kFxoCWssZlTJRg/O4e9dhaxFUEQlKqoxt3/41+aVbJ6H6zRfu&#10;XFKOmoQAIoUZUenI6fpV6+URxlpGG7HbuaozRuJYm86QYkX5ic8E4/rWhdRKEzEu89g3r61g90y0&#10;rxaZ81TWz6LqF3pEttAY5bu6wcfxCQ+nfkflXLR6pbaZAy6wY1V5vMCq5aNmVscN64xkHuBXba3o&#10;0lt4+8S29reqZP7ZLyrLCcRRsokIBJ9wc9K5+/Wa2077FptnBcXf7zCsoUTDKkjB4B569+K/W+Hq&#10;sJ4OMO9utj8T4no1aeZSqXta/Tf9WaWgPp2rNb3aSvDKwKxPGSBgNkBv6fWuI+MN7drrMZnuZLq6&#10;SVwsFs2GKYOCOmTxyDmvQ/C9lNdS7rZGNoQAxkjIZO45z2I/wIrgfiZpd3rereXHeCFIbj5FnIHn&#10;/OAVVscEAjr+detglCOObeyv/W1zx8ZOc8AuXdtdP0bscHrmq+GJ/B01gdY2vdSRwhBCFaM+rAD5&#10;Sea5LTvDltbaW1zoam3S0vZILiZJurH5hkZ4yD2wD/PrPiXp2iaZaSeIbSCT7TOQlxDKpZWIY+vQ&#10;g5APpXIaNHbeJLzUbZlS1nUxMkK5DNwfmOOMH+lQuX27nG/LfW56b5/qcYS+LlurX7+exrwra3N9&#10;peqaNZxyz2kirKWfJBB69e/H+TXSeLRNea8NYuSbUGAqsuPvY+bjnrntXKaHpk/hS+mvpLZGilXy&#10;biMEusbZyrD0OOM+9dVqIvtcE2i26CSRosxssueo7qx4P0qKqVLHezb0ta/kx026mXe1jF3ve3W6&#10;6Do9YmtYka5uPPW8YFrlQSUK/QZFJr+rLd3A02S6Ekcdwy5ZTkjqrflTrbRr7SLL7PHcNI65BeXB&#10;ZFbIycdcfjWBqWh6yqfatOu08+3XhADsfA4684NeZKnNVHyatdf1PVjWhKivaaKXS34epl+LZItP&#10;ntgt2ht1JYoku4q2Tkjnj3/+vSReMtGnkS5uJpoXjYRhTEJBtwepPJXnpXkfxR+ImtatrCade+FJ&#10;bG6g4eU3Ozf/AAkjaPukjuc8+ld38M734JataxWPiq11Gz1Q25k2QXrp8/QqNxKnjn1r06mOoOgn&#10;i6bdtLpXt63/ADPIp5XiIYlrBVUr6pN2v6W/I1774m674U1FJ7O5N7a3MgEttFncg/h2c5PX7tY/&#10;j3wTqtrLfa/pQuGl1plifTGhYSQRk7gSDyOK99+B3iX9kjwXdq8VrNHq5Qu0uqKWkjGOShYEcdeK&#10;6n40/ET4S+LbKHWdI8Q6YL+0hV7a4nnCblX+E7fvE47g18rmec0HXp/V6b5Vvfr8j7DJsnxzoVI4&#10;ycU5bW3XzPCJn1TRLgf2N4EuprO300KnmW5J3bB1bsAe9Oi+J50Twla2mq6LIbltyh7WQExE+vbp&#10;xXr3wn/aH+GPiDwvc6Pqmk2bXcDudUjuOjoxbCjB6Yr5W/ac8W2XhfxpdeJfDOrWk1rcyExxqp+V&#10;DgBBnjIxx7U6XEFSpXjGulTpre176erNZ8Lxp4acsO3Uqu6V7W19F0M741eOdS0jw8djmI3hfY5O&#10;5lcqdvPWvF9WuNe8VQWz+J7xZ5LdMRsFxtB7Vsa14in8Tut/dearNy8TzlkJ7EA9Pw4rMmkK/wAQ&#10;x6Cvg+L+KKmc1vYUZNU1+J95wlwtSyLDe0qRTqvd9vQx7rS7S3ONg4HU1CFijyEXGOmKt6jKA2Bj&#10;86oPLwcgDmvjIQSifZuTZ638HNV8OT+Hb+w1+3kkkn05o7HysfLMCNpOe1fLnxm8Laj4b8eX0NxZ&#10;yIkkpeMlOCDzxXtPgLXodOV0kuAjLJlM16npfh/R/iPp0c+uWltPhcK0kYPFRTrzw8uVK6NaWEli&#10;5NJ2PhXbjouPr2pBz1H619w3P7NHwwnYzT6FYSMTwDGAB+VYmvfsf+B2tzew+HoEXPBhZsflmuh4&#10;+28GbrJq0vhkj5k0u2gtLOGNsfMobcOtWZdbs0kKHUMbeMFa7jx58E9Zj8QJpXhnRCkSAAgS/KB7&#10;E80kX7NmuOge5v4IXYZKbScfjXBzUKk71Ln1lGti6WFjCgkmrXvf9D1GNwGznrUgkRRgEVQ89s98&#10;470huwp3FjwK9Bo+OUlY1EkUNu9uo7U9JATw2QPSs6G4DY5474qeO4wSNp5qHHsUpal7zEz976A0&#10;5ZNoLAfrVNp8jP6E1IsuV4796i1zTmVzzL9oDSyNQt9WaBmjlh2Ow9Qf/r15np91GG24GM4FfRHi&#10;nw9pfinSjp2phiudysp5Br558Racmg+JLzSos4gnKpn0zxWlBaODHUrOMostzwWcMD3UgHIyoxUG&#10;natpcMeZLhdxk+6KzNWm1LzRvjYxdAUPAqv9mhXDQI0j7hhFB/wrZUYuOop42amuRHatJpRHnRwq&#10;HxkHFSeGUk1DXoHTOTOBx0wDXNQXl5b2zxXqsh4Chuor1vwN8PrfQ9M0zxDdySme4t/MaN/uqT0/&#10;QislQ5HdGtXHqVk1qdzYyqiXzEZxaqAc9OadG4MC5Paq9nJF/Z+pyuP+WSAYbpzTY5swhCeQBium&#10;3uo8yMm6kmTs4ONx6U0vjDH68moDJuHGOR602RmbgOPwotoNO4zVr5LLT5rskFY42avJpdTh1Se4&#10;uo49hfLBSK9I8VTrD4eu5ZiMCIg8da8oubiNblzuUlz0U9BXt5JH95JnznEklKlCPzJkjcxO0744&#10;+UKKjhjWNsh2IPUZrZ8KeGtR8VyPFZRjbHje754rOv7Sexv5LOYqpjcqSPY19ZGUL2T1PjPeV9D0&#10;v9myW2j1+7ZiQRbfLlSR781yOo3tp4m+Kl3qN4zCFJ3ZSDyAvT+Vdp+z/altN1n7DIPPe02oWPAO&#10;DXmNhZzJ4gu1ub0LLEkpO08OemBXiYqKljKj62SPXwk+XCU105m/uPojTL6G4soZ4Hyjxgjn2rRS&#10;5VuWPbrXD/C28uL3wXZvJNuZF2n1GDXURu+0Zb6Zr4fE0/Z1ZR7H6FhKqq0YzXVEPiZ4WjbK9ucm&#10;ub8GePpvhv43tfFdlAszW8ofyZCdrY9cV0GswGWA5Fee+JrcpMWwRzxXn+0nha6qU3Zo9KMIV6Th&#10;NXTPtH4bftR+DvjBa+V4jjtLC4kuFC2qf6xlGMgHHfn8q9I1D4kadpnh59I8C20aTPJ5aCWQclup&#10;Hpj8zX5nT6tqui2kuoaVevDPFGWjkjbBU47VofAf9s7xd8PhJD4isxrKyS8y3bktGP8AZ5r9RyLj&#10;b2tKNPE/Z+4/L8+8PsPKtOrhNJSXb8j75sUsINYmudZvvtV0z+YRFkIAOgrdh8UXWvagbC30to5r&#10;hlWJ4z/dPynAr47vP+Ci+l6npt9p3h74fi1VcLHK8x3Hnkn8al1z/goJ4wtNOjk8GaalnIqr5dzK&#10;dzg7ApA9B1/OvpMXxXlU25TqfJHzWC4GzqnBRpU15t2ufZHjy1GjR3F/4z8VnTHWLY1rpr7nbAGc&#10;5OSWPX614fNZ+GNd11vEOr6erupzbrcSbti9ic8bupJ9/avknxP+2H8S9R1uS+1G7N1IwPmNM5JL&#10;E5z14/8ArVkQ/tWfECK9iu5BHIsaMHhkyRITnk89v6V6OS8XcKYCXt8Q5Tn0XLov8zy884B4vzSm&#10;8PRlGnT6vm1f3LRH6wfsF6n8P/AqeJPjl4tvrey0+wgS1tJJHCqQrbnYfjhfwr6J+Ev7bXwn+Ldj&#10;qOv6NeG3sbO4a2b+0JFxMB/EoyeOa/BLWf2tfjTqWhQeGk8UyQWMKMv2SLhHyScsvQnmsKL9pL4x&#10;aZpkWjaV42vLeCO585Y4XIy/qcdfpXy2ccTZfmuZTxDT97byXY+syHgrF5HlMMIprTfrdvc/bP8A&#10;aE+K/wAG5FOuaZ4306JohukME64XqeTztBxXhw/aU+E3gXwKPGt74ltdQk1C5kls4rSVmZVGQuc8&#10;5yMc4r8+/wBkfQr74p/Fm18OeKNfurq2vEeS7U3Jy5HODn3NfWl7+y54R8KfbbjTGVbS4VENm53q&#10;sSHcME+rAEn0r2MjzitjMPKnST5dtd/wPn+JOHcuy/FQq1tZPXTRF/xNc6h8S79PiT4zspIUux5m&#10;lWfmfLbQgH5n9XOT9Aa0v2T7e6t9TvtS07RI5bRJVdJ5LuSNo0JIPRcHp29cVlfGXW57TS4dA8MI&#10;JIbOziWBNgKkHG9uOvA/IV6P+y54J8R23gOXxBf66z2l9OsUMUAHl+WATuAPfcTkV9PisSqNPD4W&#10;PxWcpPX7WyPjcHhJ1quMx037l1CC0+zu+voezW2l6VNcyzaMsUE5QsGcfIXx/EBjP1qroUF3qGnX&#10;A1VyJ2Rd0Vj6n7xy3asjxB4ntft6xacql9oF88LDfGOgO3uMZz7VeurPVZorefw9ZJHJIqsbxH2h&#10;4u+B1OTXRKhOFFcz31u+nzPKp4iFXES5Fto0ttetrf8AADefDdz9nzPcs7qqQySKMIQBu/DPem3O&#10;izW9/JpaAJHeSs7Mr/PvKjlScADnGPat620u2nzquoBDcRLiRSBjbnhR39DXO+L5DphN9LdCcGUY&#10;lnbBhBzgAfX+VcmFmqmI5Yb/AJno4+lKGE5p7dP68yj4lsrRiljf6Y0zMyKRFLtUKFbgk/eO4j8q&#10;yR4d/si8e3guG+RWVkcZ7AAA9+f8iugs0hu2+y36SCElmhEvZVYEkHuMHPNMvDouv6k93a3KM5GG&#10;IXGztnHb6V9hhq84U/Z7xW/b/gH5tjcJTqVvauym9lon/wAGxX0z7BfSo1/ZT5kgKSrKvK7T0Cnk&#10;jjrQYtOuPHiJc2cckkUW2OeKTIVWjB6D2/lWl4euLO4X7M91IVgLo7vBhkcE7lyeo5/SmW2l2Oj6&#10;3bureU1wfLKjaVdiuDjnrgA/jXJmUoxozTve2m56mRwnLFU5xtZvV6X/AF6mDfzeFhfXej2uofZ2&#10;aNFaZkKrOjbjn35BH1rJhv4dJl/s6LWwrQWL+T5K7hvByN3cHgevetbxP4Vs5Nct576Qq0H7uACL&#10;iQDoD7gdD9a5+BLeHWY9Ue2WMNOXPJZiwO3bj1J7e9ejlfs62G0k2rX1tozyc9lPDYn4VF81k1dX&#10;jfrrpr5o9i8EONS8IxyvfSztNZCSdCFUliOcY9+1Z2raTGdQv9X0y2Ml7DpcaNBOcxyqQc+4OBUH&#10;wy01Yp75b1poDysSlWEbZG4bcjrjt2q8dRFlrN5Z3uiSATWi7L5OUZRnGQeh55rxcNB0cxqcjvdX&#10;tt126X+R7mOq/Wsno8ytaVru+6Vr9bN+ehyX2GK1S91iaH7PcJdMWhSfdswqqfmwCTkZHHaoYdN0&#10;O6JOrau0YmZZbS4TjG1SCCe/UHt0rcuUsvMFpqWmpHeST7YSZAok6gMM+3UU9dGt9PtDOdIS4t1i&#10;Y2yxc79xO4Y9cqPzr244hRlzOTT6bbeV7nzFTCTqQ5Ywi923eSd/OyX/AA42ys9ZhuY7OwnglDQo&#10;bxkixyOQSM9CCeOtQ/F3wlb6vokHiRrlYbmxJUeXEG355IB9+1bPhTVVjt4ry2sBPJIsSzbpBlZM&#10;YUHHUf0rc8SWl1N4ImsX0oLMsb/uo3DFVGfmQ+oHTivlsd7aOMUktU/LU++ymdBYHllJ2a89DzLS&#10;PD2nafLm5vNgWAs6TSAsTgckL04NS6LpPhb+2caa7i2chriaZv3b84bgnvjFYdjqegeE9ZlHiN5H&#10;vJ9ohD5wyMByWHGOMVo6XPpWvuz6OALi4cM1v5eVMYznJH0z+VaZphq+Iy2bu7W7WQskxOHweewT&#10;jG/fmu/LR7X9LnuHg27Nxf6hommSCNVaOS1dI8qqnGf8+9d5awIqq7hj2y3euO+HcNmbl5LKVRvs&#10;4cEDgAA/4GuyClTnLMAeSPyr8YxFue1j+gqMlKCa2C+eMW7SRICUwfToc03xP4jTQbqyj+xSFbhi&#10;pKrkY9MetR+JNRstJ03zLrcpmOxD7npWveaPYaxFaT3cf72ABkIfuQKxjyxaclodEElK8lofPHx0&#10;hsNJ+Iuq6hHaEz3Atp45ISQ/zR+Wc9to2Vw9n4q05NeutLnvw4lslMAMO4lgSSVYenyg59K9Z/aI&#10;0qey8WxayCjWz6YsckDDlmEhBAPbhhXma+FdETWYNQiZFmixuJBBCgnhR65IB/3hX6lwtVwzwCVS&#10;+2lj8Y40pYuOZ3o2tpe99v1Orsp5tH8PKz6j5lrJZZmkQb/lIzkHr0/lXBXtvFdavNZXuqtNCqCU&#10;CSNC8YIIGR3HQevFdw1poo0u48iWeNGiwpWQDaCc459M81zfiGy8PWlzHPJO0k7xlr+6SMjy1B+Y&#10;EY4xjNevhvdc2r3fkjwsRaapp2aW+rPIPizrNn/ZrWzM8kmVSKdNqQOByTjsQSc84rjrqyisr+HU&#10;LO+U3E1oQBFkAYOVGR/vH8K6L4jJPqFjd6rZeXBp8c2+GFCCqoTnOR0yOx4rltW1bTYJdOTyGWR4&#10;3dMoRvBA6H7p4+lediaypVJLzWn+Z9JhMP7ajCyVuV66/gdDpXiYZ+xayMo6eU6oBuLEDk47gDqf&#10;Sun8K3tn9sSG9ljSWWRY/NZSr46BgR17Vx+n6c1zdyXMc6O7wqGD4JIyCCD6gZH4jtzTpbqTTka1&#10;lfy5Y5ibR93b+7WmaNOUKtPZrUzybmdKpRqbp6d7Ho3i201DSIpDc3CQSDaftMfziUHsRj8awxco&#10;88trJawiTbvLEg5UjtyMDrTfDfxhtntf7F13TI1uHjYkyTLhSOmQSSfxxT/ENnpniAeV9hNldiPA&#10;ZWJL9wcDp/WppTp2TtZkVaddNwk7x/rU8c+OHw5HiKJNX0S/iufsxzeW7Eq6DHIGD8wH+H4eeL4i&#10;gsLySO0ljhmt5V8qZd4bGB1DcYzXusHha+n1JbWC6WaVixdEXO9e+706fUVyHjD4aaPc3s1no0ws&#10;ZLuIJPA6Ft43A5UgdcgD8a71V5nzJq+zT6rzPP5HC1Nxk0tmunp6+h0/gL4g/DTxZpMY8V2Nsbwq&#10;sF0s86Qxys38SYY/0+ledfGWx8A3k5g8E3N6skB+RYJGeFR6c5PX04qxB8Go/DQga58Xwyqm1pVa&#10;Pa6kNnv3z3rJ8ffGjwf8LNIkuJ7G2kULuh8zAd3HBA7nn8q+br0sry+s6rqNJ62TR9fhJZxmlFUY&#10;UVfbmkmtO5c0m5t/ht4Sk17VZ3itp03Xd3dt5bngZCqOSM9K+Vvjp+0FceMvFsUnhzzItPs3IhjZ&#10;8+bz98+59O1Ynxp/aD8XfFrVZGvbt47RZD5FupwAvbPYn3rz9nJ5Y/nXwWcZpRxU3GitHu3uz9Jy&#10;XKauAoJ1ZXl2WiX9eZ9CeB/G9h4s0iO5t5tsqACWMnlTWrMxeQoWHPvXznofiHU9AuftOmXLIehA&#10;PBr0DRvEev6xpcd7a3pMjnDhhwDXxteg4Pmi7I+poyVR8trs76+tppW2KRn03VB/Y2qt922BHbmu&#10;Pln8WFw7zJkDqOKkXVfHC4EdyTjoATzXOpTtpNHS6D/lZ0x8P6rLOFQOrFgCFbFe/wDhDw/JaeFL&#10;Xyrp42EYEmOMjFfO3w8g8ZeI/EkNvOcRKwZ3yfyr6cl1DSLXw7Fo8GoCa6eJQIbcbmHHfHT8aIqU&#10;pXk07dj0cBHllorXPMfiP8VtZ+HN6Inljv485PlAqVH410/wo+PF/wCI9HW+1zw9dWtlJL5f2iVM&#10;x57cjpx615d8ePCmq6PYx6lOJlN1dFJo3XICDlTnseterfAOxtj8MPIkgEke8rNH16gYBHavWwOB&#10;p4yNr6nFmmb4nLsTZR93sdvd/Dq28UaTNr3hm0E17aqZGVHz8hPDYH3l6dOlYnhX9mv9qP4gaSPE&#10;XhmbwW1s0rIEu9YEcsbA8qysMgj+ta3hfw1eaNdxXnhrxDf2UaqxEUM5HHcA9QPavSvBt3fadoqw&#10;2kZG6RmkYqcsxxkn1PSu6hkEuZ86VjnxfFOHdFOg5KXX/I+SgsjNgY9qlW0zjdk/hVlIkXjAp6r0&#10;x3rxGytLkMVvt6n6VOiKp5zyafHGc8c8cVIkJOA4APtUNo0VxiRpnjJ9KkWIbcZ/DFPFvgZJpzmK&#10;3QyyEKqrksxwMYqH5GiKs0J2Y5PPNeAfHRG0fx/PcqvySRIxHvivQPE/7R3hfRtWk0y2sJbpYm2t&#10;PEw2k+3rXlPxN8Z6b461+bUoEeJJI1WNZByMCuinTnGSfQ5atSMk0mVtG1q2vIXjupME9BV7TxBa&#10;ytdT3w2qDgE9a4lXurWQhCTjutSxyanet5UMTtn2rolST2ZnTxUkkmrnV+Hp38TeKYLL7yG5G7nt&#10;mvo+7jUx2tuRwkAwD2GAK+f/AIQWNlpviOKO/lHnyfcAH8XpXv1/NFFPCrnpAMZFO0VSdjByk66u&#10;If3enXqr0LIMEU+KL5ASM8cAU0sraVdEAfNcIP5VZRAFGfSpduVGsNZtkLQFVGKY0bL079BirTKM&#10;9BTWj3ISw6VPQuxy3xG1CLS/CtzJcLuDjYOPWvKbOPzAXQAnNenfGa4Nv4PdAP8AWyKp4ry/Tw6Q&#10;LOZAA54weeK+iyWShTd+rPls+TlVVuiPWPgUGttM1G9uo+Fwc+wFed+ItUudT1q5uY7ZQHmYge2a&#10;9O+BkKXXhC/8xixaQqM/7ted69omraLNJc3ejyRxiQqHboTmvVoyh9bqXdtjwqsZxwtP3b7nonwE&#10;uGsvDur3roQzKI0UdSSDxXlt9A9nrVzDdy/vFmYMQe+eleqfACx1C50271S6BjtEk+Rc/ebHU/Sv&#10;MvF32e+8SX1xaOM/aXJUd+a5oVE8yqJaqx0ThbLad9NWeq/Am6ku/D01k44gm+U/UZr0NLFCqnby&#10;BxxXEfAbw7f6T4S+137DN2+9F/ur2r0JEwm0AdO4r43NZQljJOPc+6yWlKGAgp9ineWC3FuyqOR2&#10;rgvF2iyZc9fwr0vY2MBRzWF4m0d50YpCCMcGvErxurnu0Wos8h1a1U6dcIV6xMOntXi9nL5Mrpk8&#10;Oa9/8R6XcQCZTFgbTjHfivAHXy765jY8iU5/Otstd4zRON0nFo0NJn8tJwrZ3PzXQ6hNLHoUZDYx&#10;39a5PS5d7yru/iroNQnd9BRGHfHWvQqx1Rjh52hIwpJHuJ2lZ/mJyQaRgSQSx5qb7PtXcOfwqG4d&#10;kyM1re7siGuWN2QzPglgfocVBZxPd3oKg4U0XUuEJz2qfw+fJJJOC1bJOMbnDJ89RI93/YgVNL+P&#10;2gXlzcRRPJM0cYlfbuypH4n0FfoZ4p06ztbGTyrmRpLcYmIz84PUH27fgK/Jv4S+MdW8HfFrRfEc&#10;F40c1nqkT7yx4AYZ/DHFfrdrV3puo6dpd/puo+U85gMpePcHfAboeo5HHSv0DgurGFOcWz834/oz&#10;qSpVF3secfEH4b6l8RfE2mzTXkllbRXEdsssCbcxeU2cZwDjp+Nez+BNB17wV4PHhPw3a/2jDZKq&#10;WszuqhgR94kcZ/xrTbS9NE32bUdMt3lWRGVZbfcr8ckY6Hn8Kiv5tW03UpbO5uxjyF2eVIygA/Nh&#10;VyQORjPoa++wlOGKrqq1rZLXsux+UZhXng8NKhGT5eZu67vv09NDGk1e0RLqC7lWO8u7YmaPzRgl&#10;ePxPP4103hyTULvSYftMjx2qCPy5Um+ePODjoOK5dfBFtd2t5qlzdEXMszNHCigBFJ+ZBk9OvvXR&#10;+EJY9X0i/wBItHuBHDboqxszBIB0GD+H617uNpUvq7dN3s9dNvQ+YwGIrfWoxqRs2tNVr11/r5HZ&#10;y2un2v2SCxZ5Lpc+ZM8mFZTg89ulc94s0jRbR38S6jYSy3Fq/wDoqn5id3Bx9M5z71eKjw/AiTqV&#10;DEjKgElcYA9T9aS91A2+q21lKHP2qKQsZ3GVUAYA4ya+bwkZ08VeLv8AO3qfV5g6VXA++rX8rq/S&#10;6MHxJqMM0D2yNPGiwyMSyEYUgANkemDXM6fc28ok8m+KSSRozOoI3Y4BB98811Xia5uNRiS6srmJ&#10;QhK+S4OZmx0OODxnj1Fc2RFf6hDbyW0KJFlG2LtZQMAZPce1fd5fGMcNZrR6/wDDn5VmtWdTHaPV&#10;adVp5F+61SKeSa2sppLK+nulkmgnkxGSvcHvuFWYdSuL/wAQaXpmq6czLLMGiuYI+G2jBye3/wBa&#10;rjR2t9qNtPc20KImHj8w4cycYP0x2pdWm1rUNYtLv7WbO2WZCiAAnd0IA9K5MwlTqYdq2ye7/J7n&#10;qZLGrSxablo2tlv5tN2XqvWxz/iXXbWbXZ/Jn80W90gKADPHy9fqKsR+ErqVUaBTDeLdxzRiQgiM&#10;k9D+laeuaAp1m+hSK1kad0VYBEclUAbcf9ont7VDBo+s6vczPiWGVGCgch8jpkjsP5UsuxMVhYxh&#10;7umrf9InOsDOWOlUqNyV9Iq6+d9f8juPCh1C409jqbH5HZFXZ91v7wbvmrF/4dsprW1spLi6uI5r&#10;UiQxOQRgYIJHQmm+ELuzurSDSJZrF7yGDdJHErbQw44z0bPWtArdXOs2ksFpIyW+fPQttRh6n6dq&#10;+ci5Ucxl038j62UY4nJopq70838/Q8x8QafALxbe/gVYJ3ZQ8r4eJQTjGfvEgflVv+1nsbC0WO9k&#10;NlANzP5WAMqy8+gNa2r6mutwahoepGUizu8LcSxhFydzFAe+AwGa89tvEVrDA9ldTTJDEXjmhdiw&#10;JBBBIH+1X2FGnVxNLVax6b6PY/Patehg8Q7WtNfFs7p6re1vmdBo+uaU9rZW9oEZjeri0tZNu4Al&#10;gWI6cjj6gV6RoM+o+MNHebTbVlngzHGvmg4XOG578cj6V5z4Tu9Eu795o9DMMTQq4u0QKxxxkDoS&#10;D29M16T4Jli/sryreORJWmZpd0WzcCcE/qD9TXjZtG817tmu/mfQ5HVUINc6cZdvLtf1PFvjJps3&#10;hlrXWNQNvJLERHIuPlYBcZH59KQ3DaHELjwYHeVYYysQkOCWHPHoB2rq/i1YJd+F31LUrV5EhLgl&#10;0GSD0PPUdK4Hwfpus2EVjoOpuqWeqIzQzRoGOGPAPoRiujDN18IoX76PZ2129BYzkwmLddp3skmv&#10;iV9L66b99D3L9nvXb3XLeRr2E29zFCsciOSTkEg/hlq9Sna4huBbOjurRFvMHQY7f1rx74b63aeH&#10;/FCaLaaokn2aMR3QlGHIJ4bjr0/WvaY2WWASkbgV4Oa/Fs+wzw2YSsrKWq32P6F4Zxv1zK4Nu8lo&#10;9t/kLM2nm1jhv2X98vyh0yM1p6d9tkkMT2X7hYk8qYNnccc8dqw0RBOFnhMu5SseB9w5znB4rqdM&#10;LJaxIZPmEQyo6DivDlZI+lslG55D+0jpsE8GnyXFoX3TvHGoXqcbs/kD+VeOafHrFj4qivEk8+OX&#10;zo5IgvWIkBOuenJx6AmvoL4+28dx4dS7uLho1tbsNvQDupX+teEanBq08ou7e8ZJY0CyeSVDLvOU&#10;YdmCnH/fVfo3B9fmw7pu1tVqfknHlBQxCqq99HodBqmhXOleF5oba6Bd3fHmcHBXI6+h71wXiCxM&#10;umRwxTM1w1yq3E/lEiRlGOh7Ed67vxhqmo2miWSNci6QQCOfzjgnuSfXJGD9a84v7nV9cSOCS7bL&#10;yo8dojZxzn73qB/KvqsGpyi22tHufHY3lhNJXV0tun4/5nln7Reh6jpvw71KDS5JFd4WWOKK4xKy&#10;F8hQPbOPpXzXpf8Abp1DT5Bqcwgt3jWZrhiQpBIIB4zx29D7V9I/GG0v9Z/t5Jp76CaxKxxKsmRK&#10;o4wAeoIOenFfOfjmLxfoUUV7pGkXiW8DK15aXMpZJlyST0G1uT69AOK+Yzenj1XlKnqkk3/w1z9B&#10;yOtlssHCFV2eqin/AMN+Z7b4W8WJHbDTr5TiKQfveqnPIOR06YqHxDqBuZ5D5GYt5O5DuYe9cP4T&#10;8d2fjLT2GkatC13DtWRhLhcDnYR0JwR+VdJfz3kdvGYI4vNCAAxtwe+cHjPt0NZLGRq4dNPU0WAq&#10;YfFSTWj8jTvP7E8S28YWCV5YYSHuFGM8cE470QXHieCCB7HUIZigCqkkTfIABjn145rmLy8nuLpb&#10;k5j8sBSIFAwCc4xVz+0NSkgQy6okaBfkMsgVufVv89aznjoSgjSllsoTt/kbmpTeOk09NUhks4Fa&#10;QmT97g9j8w798d653U/EeqPeC2N5EswiEkvm3AUqCSNwyeBkce9eS/HT4/8AhPwxp9zZWniSS91i&#10;OUx/ZUZvKVSvDE555OMelfLmr+LNb1jUH1O41OfEhIkUSnhSc4HPSvm8dnMKL5UtfU+uy/InOPPO&#10;WnmkfVXxZ/aT8NfD+N9L8yx1K/VPmMUhlVmPXcc4B+nfFfKHj74j+IPH+sS6jq99I6vIzRxFztjz&#10;zgDtXW2Ungf/AIVvdaZBod3PrF3OCNQkKsiRKuSo77if0rzOdHhmMcikYOMEV8vWzOrjZSjblS/H&#10;zPq6WW0cDCLi7tr7h8VrdzRtNHbuyKPmYKSBQIzszjpXVeHXmGibII32MvKfwmudvUZJpAI8YY8Y&#10;rz6dZzm422PZxOAWHw8KilfmRWIwMmuz+F+tCC0uLaYFhGdyiuMJB6jp14rV8F3rWmovCpG2RCDx&#10;1oxMFOi0ziw0/Z14s7qPxj/xMZFaJRG/dx0rrvBOh+KPFJ+06G8bxKDvdk+Ve2K4DQPCmr+N/Fqe&#10;H9FUeZMhbLHARRySa+iPgz4U1H4b6YdG1KL7Yry7meJQuPb3rzqsKcYJLRnr4eNavUbe3cf4K+FN&#10;/wCHrRf7QnXLkuxQbc16D8NG8MaZ4njiu9olPC7unvSaprSa00VlZ6VKHIwP3gBHvXP+Ivh9dz3V&#10;tDp+p3VnctIXe6nIZFwM4AHf8ayUVbc9ylSVON1set+O/hjoviXR57LULRLi2uFypA/UehFZX7Pn&#10;wW1WfWtb0a1RmhVLZImUZLhVK8j8qzPgZ8Z7h5pPA3jJc3EB2t5nAlXoHXPUGvUPhx8RrH4M/GjR&#10;vHSqtxpgvo11O2L8TWrMA6n3AJI9wK9XLsUsNiIye3VHj5zl88fgp8r95ap/oeg+Cv2WtdcqJdIZ&#10;9wPRM8flXo2hfsf+Io9MjVdIl7n7pr7+0TxN+y34a0uG8g0JJd8YkWQyLyCMgdKvD9q/9nPTwLaL&#10;whalQOCZB/hX3ca1SpFOEND8ndKadpSP5yVAI+Vc5p6AKpH6UIp27fb8q4r4w/F7Tfhzp4s7PZPq&#10;cy/uos8IP7zf4V+dpNuyP0yT5VzM6vW/Eeh+F7I6hrmpRW0IHWQjn6CuQm/aV+GFuzKuoTyYOPkt&#10;2r558SeLPEHiu9e/1zUpZ3ZsgMx2r9B2rN4PJrojh429445Yqd/dPpCX9qf4cRcoL1/YQY/nXE/E&#10;79pd/FWktoHhvTZraKU4mmlf5mX0GOleS9qCfQVaoU072IliKslYvC9gkO5mIPv60Nc2+Mlxx1Iq&#10;gPcUADvWxhclluXMmYSV9MGnJqN+g2x3Lj6GoQB60AE9+lAG14T8UXGj+ILXU7mVnWGVWOTzwa93&#10;m+OvgG9ukll1KSENEPvxHAPfkV83jA4xTt7dNxx2FDs1YabTufUFt8V/h8+jOD4otQz3QIBfnH0r&#10;Rtvih4Bu8JD4rsyeBgyAV8m7ieR/OlViCfXFS4RZcajjc+zYJYZ4RPDKHRgCrKwII9qVySuOvuK+&#10;W/A/xh8Y+CJ1+yag01sOHtpzlSPb0r6I8C/EDR/HuhprGmOiHpNA8oDRt3H096zlTklpqbxq038W&#10;hzfx5vmi0m200D/WyFicelefW1oLaygkUZMgJPPvXX/HDUvtOsWunBFISEv5iOGByen6VyUTotrE&#10;hkBwThfavo8tpONCLPk82rRniZpanY/D74jXPhOJLGO2V7eSfdcJ/Fj1B9a7z4sRabc+DI9QjUHz&#10;JFZQRzyK8g0iza+1G3gj6vMq4z6kV6T8b9QubDw/YaRZICzncX9ABiu7EU4LE05Je89zyadSpLCV&#10;IN6efRm/8IYZm8BNFbqf3krnj0HavFbXQtW1vxjdaDZQF52vHVRnpzXsXwO8cadJ4cHheS1lS4hR&#10;i0zYKMTz9RXK+AXez+KF5r0GmxMZbiWKMO/yq/B7e1eROpVoY6pJq2mh7FCFGtgKUL3s7M9e8H6N&#10;Lonhyz0qYgyQQqrn1PetxY8LnA/KuYGu+K3bMf2GMegUsamOr+KJFyddRD6RWw/qa+UrQlVm5N6v&#10;1PtMPU9nTUVHbzOjSF2X5UJ59KS50+4miKm3bBHUiubafW5cGXxJdk9PkAX+lMa2mcYuNRvZP964&#10;P9KxdBNav+vvN1iKjeiRU8Y+FJWgklaSKNdh5eQCvknV4WttfvowwIW4YZByDzX1rqHhrTL+3ZJb&#10;Z3OD/rZSf618w6ro8I1zUrQoB5d24HPTmjDUoUJyd9x1J1a/Kn0MLR3JuZAOOldJOWk0VPmGQ461&#10;T0Hwhd3V1NJA4AGM5PSt/SvCj6lIIZZzsQ9R3rtrSikpCwtObvE55iViPGKzL2Ys54616NfeDNJt&#10;YD5iknHPNYNt4Wsbq8EATALck9FFTh5RnLQrHQlSikce8MsrKgGe5rW07Rp5YwFt3OehC16lofwz&#10;0DYr/YQWJHv+I9q7bT/Ctvp6KtvpsDrjgPFXbOEtkebRcW7s8R0fw5ZQOZbyI+fGwbLcGv08+BXi&#10;GX4n/CnwXq1ldQT3H2WOGeZfuxyg4K85IIA/Tt0r8/fi5pj2WpQXyackCzR7WMZ4JFfX3/BLrxDJ&#10;4g+HieF1eQPpGsStuUkbVkUEfrur2+GMVPDYycG90eJxdgqWKy6E0vhdz60vxex3otNLuo5fLiWO&#10;VZZdhRRwXB7nr+WKyr6806W8njttTSadWxbvKfvgcDHPIBp3je61CxnbQdGiQT3abWvJFwqDA4zg&#10;kkgdOPrzWE81pFrENo3kx3VrCSxiJGCuFxnoev4V+2ZNhueipN6tdPzfkfzXxBi1DEuCWie779l5&#10;pGnFatq+tt4eRsJFEs/2lWCnfj5l6dD/AFrr/DE6W5bw89l5ImiILHGGGOGOB6+teaeH/EU8ourO&#10;1sPOuoplNtHn/Xru+YAg+mTXVxao8HiqKy89maW2DTspLKoJyCemM816uZYSsqbi1sr/APBPDyfG&#10;4Z1lNTu5O3/A9Tq7JZ9i2sssUrWkhCyKRucdeQen/wBaszx5aS6JFK7TeYsyF1kCktHHj1zxz2FX&#10;k0/SptSn1TSmMJvChe4jBDBQMDg8jPNXvEENvJ5dtZWRDrCzmS6B2OpGAoHrxmvmcNJU8Ypb+Wx9&#10;hj6bqZby6J99/wDL+up5o1xMI0jTUIj9pQPDKy7Qjc5PHtWVprXq3kC6pcmLfIXyR/rVBywx7jNd&#10;tqWkaXc+HGltNPNwQcPCAEK4Ody+3XiuY1jWdPaUXCykhEGWKjETdhjrj1r7vBYlTi1GOnXY/Lcw&#10;wM4TTlUXMlpa+q69enr6l2a5h1WOG/8AsUscaNv8hZS20A/e7c9OK12jhOmJPdRz3AZ96AjICkjp&#10;jB44Fcyvi+4s5CLvR0uniYIlxb5QFT6jueR0rsZNWtYNOS0S2MTRoMZ+uSfYDpXJmtGrHDL3XbW2&#10;v9M78gxFF45/vItpq+ltfyMjxVqV3p+t3F0sklqyrHNA6r8ysBgZB/zzV2LV7eG8tbzUL54J51Cy&#10;mBiUZ8ZO4nPDf1qn4u1RpfFD2mnRQTyzRonkzjIAODnPUjHQ07WrLT002P7NdCC8nnjMcAHyqw4J&#10;zjgba58vtPCQjUXxdl/wNjozq9LH1Z0mnyrVNvVvXTVJvotbnb+DtU0G6uprpNIkhvcCNm42SKO4&#10;I61vzXcMlxa325UjbKzRiNt30649O1c38PYBPp9l9n0/Yd5NwXcEuMdevrXT6nex6R9nnltzJDHd&#10;hXkkTjaR1z9fWvnsRGEcxcYa9N7n12CqVZ5OpVLRbs9rb/d8zh/jVrmpaXZx2+i6fD5JHmXgKgle&#10;cA8c546+9edS6g8srWH9lwedeBZZpJnHllV/hHoTx+Iruviprc9pqd1DqOlJJb6jbsI5kG3YU55x&#10;27iuHlvtG07SxpFtJ5y3cKNPO8e5i5JCgZOV5br04r7XLYezwUfc1fVX/HXofmebVfb5pNe00XR2&#10;0d+l11/U7zw7YwalpVvf3miskMo8me3jYjbv6MR3HGCfevRNH0Ew+GpJZrKRfsyn7M055O08Anvn&#10;iuM8AuF0q3sb7URJLsMcToFIjOBleDyfTIrtvFetGHS47K41QCJGAjLx7QzjkqT6V8vinUqYpwgu&#10;vmfa4KNKlglVqy6f3fx/4B5j8YNUurzwHdW97bKkkMp8hicCXjGPfjmtP9nf4S+FPit8ELs6nNI2&#10;qaTNIdO5YLtGWC8d8k1i/GO50/XdMI+3rJb+eP3ScHH978sV6r/wTqvlsLzWPD8aC4hudlwA2AUV&#10;gVP15X9anM6lTDcPSq024zjNPTTytc6smpQxvFUaNWKlTlTad7O+zTt5W0PC7XS/Enh/xJbPpsAj&#10;uHuWj1DzFzsiQ4DZbnnnnPavpvwvdDUdGguGIO6IZI7nHtXk37Rltr/g34hah5en2/kW08p2s43T&#10;xvtyq/Q46+ld38GNajv/AAzBJKHRNoOw/eUECvkuLYSxeBo4uy2s2tT7jgWosDmeJwDk97pNW+aO&#10;whEtrFLJChkkCExx56n0rd0xfOsI7iaIrM0OWiB/ix0zWXYP+92Zzzwa6CxWEMvzckdK/OpysfrM&#10;UnHY474paLBrfhK4sp7YAuqs6O3GQehNfP48O6xaXT20VmrRkDKggrgONowT1AUH8K+l/iDYRXmh&#10;3dt5W7fA3y5wTjmvmK4a0TX302TVpolVkuoI0bcTgurI2M4wW/Jq+64OqNqaXTXZs/NOPaSbpytv&#10;pul+ZP4pNtq2itoqN9iuI4sxB1425/iPOVyO1c/pOhz2N0ftWtvNHHO0paCPAVRkAk459+a3vHt+&#10;qNbNo9h5smRHKJsqVUkDIwOR82a871KXXdJtbrUptSN3ZRLKGjEoG1CPu4HXnPvX3mAp1K2Gkk0k&#10;++v3f8Ofm2ZzpYfGQbTk1b4brTu9bP5Jnl37THi+7tvCfiHUtDle11SC1lkhniVWb5F+VsHoQOPc&#10;Cvzk8QftO/HDXpXj1X4g30gLsSN4GSwweg6YHT6+tfob8bnudT+FOtQ22kv9om0CSVpoyWIjAwo3&#10;HrwOelfmRf6R9nuHaWzcAsRyOK/LeK6+IwuMdOEmtWtGfvPBtLDYrK41Gk7pPVLqPtviP40sro3t&#10;p4iuY5SoVnSUgkAY5x144rptL/af+Mmlhlj8YXEgkiaNhNhuDnpnoecg9q43+zrctkTbcjuRSNoy&#10;kki5BwOMV8bHF1YO6k0favCqSs4p/ceneHP2yfinoswkvJbW9AQKTc24LHCkAkjGcdffHNW9I/ar&#10;8U614gDeMPIm0uVv9O09I9qSpnJAwQR+BFeTQeHrqabyw6jj+Ktvw94d06zuRLfkuynKgDjNRXzG&#10;r7Jxc38tzTD5dGVVNQS87HpP7QJ/Zl8dW1lq/wAAvAutaFelQNTF9rDT20jdzHHIpkT6mQjsB3rz&#10;Sz8HSxXIhvbpQjHHAzmurnWNYRLHGBu74xzTAiXH750+6u7ANedgqnOnHXTu2397OzHYRYZRa6la&#10;DRVsrWPT9OvpUYsSuJMAtjHNYsPgi0mv/tetXErnPzRovX6munjtkmsxBPGuQ2Sd2MVs6T4hh0rw&#10;veaA0MKDUNg+1ugeSLacjaTyM962xMZwptwdicvnS+sxVSHMu17GLbaNozW5FsWVY1+YDsKzdX0D&#10;w1cRgtG4bH314/8A11YOjJBLJFe3uWJ3RSh+HX1IrZuPDVj4s0hIdMmX7RCnTdwR+FeBKsqElLmd&#10;u5+gSq4XE0fZumttjynXdI+wXBeFg0TH5ex/KoNDkaDV4STj58cV2mqfBfxzdMJ7exhK+90ufyqp&#10;B8Idb069h/t65itWaQbVV95PPtXtxxuGlR1mmz4GthKn1xxpQsrncfBK7sbDx/DNLMEkkjZF+fGR&#10;jpX03pItLzTo2sU3SAZdMcg18h6z4fi0bWU1nSb0xx28qmOR3GXINfXXwTMWvaXbXJjDF4Vw7DO3&#10;jv6iuOEoVIqaZ6dKVSjUdNohsvG3h3Rtfi/tCUW8q/KyzDAP0Jr0zTbHw/4qsGkSeF969B61598W&#10;Phlbz20tzPFHM5T5Qq8D865TwlB448H2T3/hC9N1BGm6bTLhiXGOpjb9cGtOeEXZo9NSnyKzN/4z&#10;6FFo2nxXtqgS70yUPZ3UY2yKufmQkfeXHP4Vz2ua94g8T2K2H2x1RlVZXVuQD/Wp9B8Q638T/EQt&#10;dWsZBbiFxNGyn+IY710/h/4MahZavH/pxlsozvUSctx2PGCKd48y1NI8t2loedaqPjZoFlHbeHPj&#10;F4iWMJxG1/IQo9BhhWMPFP7R8Y2yfGPWk9AbuQnH/fVe6ap4Sjs1u7Tyk3I2+M+qE5H9a8w8Qm4t&#10;tUeL7OzAfdKnHFdcM1zWMbKtKy8zgq5PlMZ3lBanGeN/jB4f8N+Hp9StDNLOFxAhjwC3bPtXzTr2&#10;vaj4j1WbWNWuWlnncs7Mc/hRRXRGEYu6PlZTnLRspnJ4BoyR3/SiirIDOenSg56c0UUAGSDjPNHP&#10;eiigAwD060vQ0UUALyBz6UDJJw1FFAAuQOvXpS5yelFFACZxx0rS8MeKNU8L6jHqGmzkbTl4yflc&#10;ehFFFNNpgdvq3jHT/FV6urWcDR5iVZIyOjDrSF54/KaNQNyE5PPeiivew85KnBHzmLpx9rNnUfCe&#10;zk1Tx5pttckFfO3HHtzXYftCzGLWbO0X7qRE8fWiiuuTf9owj5HntL6hN26od+zzpttd3+oaqwJM&#10;MG1QenPel+G+pW761rZjtlCpqJKKRnacYJzRRXi5p7+Mnfoj28pShhoW6tna/wBuFU+VOD3xUyat&#10;JsBVc5oorwJwij6eE5JjX1WVeg4FDarcZ5bp3FFFS4RRspMadRu2XcDx05r5u1qVo/F+sRyDn7W5&#10;OPrRRWbSs/Q2ptuaJ9Dv5YUkhi4aX5R/Wup8Pw+QoZe1FFTX+BLyO3BfFJjfEN2dhB7A0vhDSmeF&#10;rxkVjKeM9hzRRXTgYrlucObTkp2O78OadfxyoluVBUfLvOeK6AQTom+9vCo9Eoorsk/fOKEVyXOR&#10;+LUWm3Xh77RbLLJJbyqQ7HA9K+4/+CbfwTi+HXwkHidL37RNrUaX1wRwEVkBRRnuAeT70UV6+R0o&#10;PHOT3SPn+Ja9SOWKKejZ7h4ptdWbQDOkg3y6lHFJtPLIeep6EY/T3rnvCdlpM+vtrWpRfaYmhkUj&#10;YAcFsfzANFFfuORSk8E7adND+auJqcFmMbq/XXvYux6PYpqEV3oBMLx25wGUZAyc/Xoa19B0bUH3&#10;2EbxLdOw23RXJIQ9CP0oorsx9afJrqeVlWGpOppor7Lb5efmbPhyzurOaW8vZizySEyOMYLdgB6A&#10;YAqrqvi3ytTGiXEbOqKZJ2YDCR4/M844FFFeNgacK+JlKa6XPoM0rVcNhaUIPRuzDUvCd3awm6ju&#10;2SNogjF2yWZue3TjiuC8XWFv4e16AW1wZLi5Zl2uny5BCgfTmiivpclrVKlbkb0sz4niHD0oYdzS&#10;1TVn6kGhJeT7JRfxwrueCWMRkq7Kxy2PXkYrofEUNrHJIfNdzBGEcliM5GWP0waKK78ddzavtf8A&#10;Q4cqjFSiv5mri+JtU0nytO+Ifh5keG9gFvApiIG5ONxBwf4cc1T0vWV8YTWulTCOC+Myt5gQlCvI&#10;PuDyKKKzyfDUp5fKo/ii5WfoLizGV6OfRw0HaE1G69Tu/C2la54Vljhu7+F1e6KiJARuQ8Zz2+ld&#10;betDrugxSyXJTy7gM8KqcFM/dP1GPyoor47mdXEKo97n6JCCoYP2Sbat1Zy3xJ8NWeueGJ9TjLJL&#10;Yu02c/KAFI6d+CK8wvoobTRU1jTtpvMxTNK47KTkY6YzzRRX12SzlKnyN3XNb5NbH53xJSpwrucV&#10;ZuF7+ae56L8O9bt/FOl3STxRLNNEJZBFDtCMvVgfXj9K6DxRY6V/wjunahapJeBJwESeQjJwRk57&#10;/wCFFFeXVj7HM5KDslJHvUOXE5JGVRJtxf4W+R5v8QNA+0aDMmnSGGQxqY1z91cAkZ9un4Vf/ZY+&#10;LD/C341abp+o3TeVqMRtLqdI87ZDtZeOp5B596KK2qU4YvJq9KorpXfmTha9XBcSYWrSdm+VPtb0&#10;O/8A29ry20PxTHrEAD/2jbKwYL3PTg+6n9Kh+C+r3tno0tzrDodkaMfLXjHbFFFfE5rRh/qfh59W&#10;2j9HyLEVX4i4ql9lRX4np1nM9xGxgk2M6Hy3x930NdVpRVYUMrZdQA7BetFFfltXex+z0vhGeIgL&#10;qxliRfvwMCfwNfJ1/wCHbLRtdW+dWecxOZJSc74wx3Kfx280UV9ZwnUnCvNRe6PhuN6VOphIOSvZ&#10;oteO7u3giszbqd0kRVHHYDp/OvNNb0e6tLW8n0mT909lNLNFMcqzZyFx9COaKK/SMufJg773/wAz&#10;8nzByqZpy3tba3ojxz4v6rNo/wAMtet4NTZ7hdD8lhIhHlcA7AR25PI+lfnxrFoZoJWPUHdRRX5P&#10;xTJvFy9WfvPC65MDTt2RS0fTrS6KLPAj7ZcFWHYitK58HaPKCsSNC3bY5oor42h710z7nFe5KLj2&#10;MvUfDtzpO28F75iFsYI5pN8iyBl+ooornxMYxlodeBnKUHdm1byifTcnOQc5pLG4EKksMjoQe4oo&#10;rmwatXaOzMdcKmXJDBcWDXFnkMn3gfSqthHc30wtjLgbxtLc4zRRXpVFeDTPBpycZpo6KJ9Ov7M2&#10;lzawmWD5WPlfeArY8DW2nwXbRRWcW5jwQCPwoor4jFJxUop6H2EFeCl1OwENuYmX7BECepIrlPHm&#10;n205hme1j3I3BNFFefhpy9ojOatrcwdYtNOuoUtvscRJIC/L0r6F/Z0vo7fSYYVJ/dqFIA9KKK+g&#10;y1tzab6HPifdSaPX9YsbbU9OLSLkgcgivO9O0tNO1eeGIYIBaMg9CORRRXpVkrI7cM20d1oNrpdx&#10;Y2upmzVXmiyxC85FLq3iGLTVIgj2qeOnSiiro6ozqNxk7HlvxJ+JLeGrWTVH3Hy42BAH3h6fnXg2&#10;v/FXxHrepvqEcywK/SNVziiitkkjhxdaomrM/9lQSwECLQAUAAYACAAAACEAPlqpJwoBAAAVAgAA&#10;EwAAAAAAAAAAAAAAAAAAAAAAW0NvbnRlbnRfVHlwZXNdLnhtbFBLAQItABQABgAIAAAAIQA4/SH/&#10;1gAAAJQBAAALAAAAAAAAAAAAAAAAADsBAABfcmVscy8ucmVsc1BLAQItABQABgAIAAAAIQDPs160&#10;VQIAALIEAAAOAAAAAAAAAAAAAAAAADoCAABkcnMvZTJvRG9jLnhtbFBLAQItABQABgAIAAAAIQBY&#10;YLMbugAAACIBAAAZAAAAAAAAAAAAAAAAALsEAABkcnMvX3JlbHMvZTJvRG9jLnhtbC5yZWxzUEsB&#10;Ai0AFAAGAAgAAAAhAG29nKncAAAABQEAAA8AAAAAAAAAAAAAAAAArAUAAGRycy9kb3ducmV2Lnht&#10;bFBLAQItAAoAAAAAAAAAIQBKvqmBgHMBAIBzAQAVAAAAAAAAAAAAAAAAALUGAABkcnMvbWVkaWEv&#10;aW1hZ2UxLmpwZWdQSwUGAAAAAAYABgB9AQAAaHoBAAAA&#10;">
            <v:imagedata r:id="rId6" o:title=""/>
            <o:lock v:ext="edit" aspectratio="f"/>
          </v:shape>
        </w:pict>
      </w:r>
      <w:r w:rsidRPr="002D6A5F">
        <w:rPr>
          <w:rFonts w:cs="Calibri"/>
          <w:noProof/>
          <w:sz w:val="44"/>
          <w:szCs w:val="44"/>
          <w:lang w:eastAsia="cs-CZ"/>
        </w:rPr>
        <w:pict>
          <v:shape id="Obrázek 7" o:spid="_x0000_i1026" type="#_x0000_t75" alt="P1060817.JPG" style="width:195pt;height:189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lcGuUwIAALIEAAAOAAAAZHJzL2Uyb0RvYy54bWykVNuO0zAQfUfiHyy/&#10;b3OhadOo6QpR7QqEoFpAPLu20xg5tmW7l/17Zpx0KU9IS6SmM74cnzlnnPX9ZdDkJH1Q1rS0mOWU&#10;SMOtUObQ0h/fH+5qSkJkRjBtjWzpswz0fvP2zfrsGlna3mohPQEQE5qza2kfo2uyLPBeDizMrJMG&#10;JjvrBxYh9YdMeHYG9EFnZZ4vsrP1wnnLZQgwuh0n6Sbhd53k8WvXBRmJBnZlsSopiS0Flh7yvMyX&#10;lOxbWlWLclXRbLNmzcEz1ys+cWKvoDQwZYDBC9SWRUaOXr0Cyikej14CGkQN/CZaEP03mjntFN/5&#10;EZp/Oe08USJpY9gAVu2KfJHXxXL2afeI0iADXIabIM0w/wtjr5V7UFpj6RhPXEHpf7tqu05xubX8&#10;OEgTR2u91CxCX4VeuQCONXLYS2DoP4qCEg5tFYGm88rE0boQvYy8x/M74PEE7iNR1rxMJNJ/eGIJ&#10;waEGrLl0fsB/YEIuSYZnfKeekJdIOAyW80VRzaGHOMwVNWZLXAFHXLc7H+KjtAPBALjaoxFIJDUE&#10;O30OEQ85CDKKzMQvSrpBQ5+dmCZ1tZpPgNNagL5C4sZgtRJXkYM/7D9oT2BnSx/Sk44JPRNyHK2r&#10;PE9FoArj8lGRWxxtENpYxB2rGUdkukATZS87DXWAH2Svj/6JgRNFuQR0uODvW/quxpPg9oudDSDV&#10;mAqFKiQSRChohWoOy9ImkPCumBKmD/D52Gtw2cafKvbfeubA3Cv1GybJwtG0FIKHqaLp3uJlu80h&#10;vv3UbH4D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UvmFndoAAAAFAQAADwAAAGRy&#10;cy9kb3ducmV2LnhtbEyPQU/DMAyF70j8h8hI3FjCNsHomk4UaVx2QOvgnjVeWq1xqibbyr/HcGEX&#10;y0/Pev5evhp9J844xDaQhseJAoFUB9uS0/C5Wz8sQMRkyJouEGr4xgir4vYmN5kNF9riuUpOcAjF&#10;zGhoUuozKWPdoDdxEnok9g5h8CaxHJy0g7lwuO/kVKkn6U1L/KExPb41WB+rk9dQrqdl7dyh3Hxs&#10;q6/ZbjN/J5prfX83vi5BJBzT/zH84jM6FMy0DyeyUXQauEj6m+zNXhTLPS/PCwWyyOU1ffEDAAD/&#10;/wMAUEsDBAoAAAAAAAAAIQBfpaQGdboCAHW6AgAVAAAAZHJzL21lZGlhL2ltYWdlMS5qcGVn/9j/&#10;4AAQSkZJRgABAQEA3ADcAAD/2wBDAAIBAQEBAQIBAQECAgICAgQDAgICAgUEBAMEBgUGBgYFBgYG&#10;BwkIBgcJBwYGCAsICQoKCgoKBggLDAsKDAkKCgr/2wBDAQICAgICAgUDAwUKBwYHCgoKCgoKCgoK&#10;CgoKCgoKCgoKCgoKCgoKCgoKCgoKCgoKCgoKCgoKCgoKCgoKCgoKCgr/wAARCAG8Al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ub/wrdSa&#10;Tda0NQh0yW1ljH2eZts5kzgiNDgtjI4HQc1f8FW/iq88SQQ3vieOeMQGaRo03PAVOcEgZzz344x2&#10;rvrb4RR/Fppte0DVrC/ks9OUzIbzIdWTbHOjOcBi3DKSPmBxkcVzfh+TwT4c8Ttpljq98Y7e0ePW&#10;dQVSq7iR+7LDHGQTn6Cvztybw7g03J9LbfMx5aNOPKtjrvHtxYeFPB50K00iW41eXasl+kBCrIrA&#10;7+ckBkI6DuaxrTStOttOjv8AxwZZ1vcpNp9vAWZWwQWxj5vlxg8kE9q0o/gx8TvFlpqPjfwn4sgm&#10;jkkxJHe3ReQxIcLjggkAAdqh1H4Z+KfB/hwTeKfixbwXsQMtnAHkE0iY+bbuVS3UZXP8686PsqkV&#10;SjOKd9bN3/W1jTkqVH7i9Dn5/hDoUt+Jbj7fp+m3Y85LUMM7sH5SoJ68fTpXP+IfhZcy28epSaG2&#10;nWMUEYaafcI23s204IO3cABnOMj1Nb+kTwyajLZeIdG1Jp/leOa6n2sDx0Xk9cEc96m8V+P/ABHr&#10;OgL4Rk0+2v4FR0lu4oyLgKoG1HB+9twOe5r1sNOvB+zbu/07rubwpc1LlluczBonw78D2V7Lefbl&#10;m8gFSkKY7jfhuo3be3PPSte48ffDDxT4Lg8ParoU1zqSqr299aJ5avjP3s9D7YI96rN8Gb7V7qCw&#10;vL2ORprVZ0nQ71MBwNoPJ3AE5U4xWq/wGt/Bfha4t/F9yba8W0ZrdVIDsF+b5B3OMcfXmpxLw8Jp&#10;uTlNMxVCdJXR5fcadZabq8VvqdttikIcuV478HHrip77RdFufM1PQwFCoAzMcoueP8etJD46sb3Q&#10;obBzdnYxEizuPL3dVG0cnp+Fadz4Z1fRLWTxHYW0RS6j8sAsGBDdCAMc5HX3rviqqnyT91/mRRhK&#10;S13LWmaPdQ+E/NfVkuViYn9w/wAoXH+eMVx/ix4U1MATnYyAoCeCnb+dT6bZX9vLsuprmGCclHmw&#10;QOTjle4BrN8U6fdpdQ+VMJgQUiZW+9sJGcV14ak6dZtyvcqUdLmO1xJt3SqZAzHleAPpUO27mVtg&#10;xjlSoGRWrZWYmkaS7eNVY4jQsD1757f/AFqdJHFArFSvls20E4GQOprv5E5WZhyXepliOWdABJh1&#10;/hAqq1jdeduKEgglwp6gVJqrj7Xvidcg4bY2QfeoEd3AZ+rDB28dK0jaCtclyS0IzAkkoZAVjB+6&#10;x74p0lpCCwCqVUcEdR34zVi2eZZBKLYLg/eI46UskcU8pEDF2zyAPzqm3bREpu+pUt7YgAOwc9UC&#10;8Hj2q1ZvLFGzlDFuGGLjjioLi4e0l8u1A6Z3Kd351MLi0EbXDuGk8rJVmPPsKmMUtzRNbjZ7dZkY&#10;swYKScEf5zVCfT5tzXHlEKWyoxV62TzmeSFZAxfKbvu4qeeING0U12Mk8qFP6Vsm4lJW1MpXSGPz&#10;I4FSUnBfd+FXLF/t7xWsaYl34GBy/HT3qveW7AFYYDuTrnmorLVfsd7E11EGRXwyYwW56Zpyd90K&#10;7uddoXhjxXDdTXFrdyWF3blVSMrtaQt/D7fKc+nFejeC0e1hGjaj4c+3SRWzQrewMFKR5O7c3DZy&#10;eP061594Z8a6zqGqx/YJIYJUfdbSzEIkbKONx7gAHAJxzVxLO9drefWraeaa6vRI7RO67gMM0YGM&#10;dP58V5OJhVqNq6Xb+tDlqXfxHrUup/2UY4bLRUuLaxs0t5jdzbt4CNJgKW3E5JG4jsPXFcrqPjfR&#10;9d1n7FeNNocUto8MBhs9wY5OVLE9SwwGA+tWfGXibxHdeD7C/wDB2ktaTpechJQskq4wkflj74GG&#10;yfr61gWGiXsWj3eufEHQZPI1KZfMnckS2xDbz5a4+XdnB4I+auLD0+SLnUku3mZ04xnG44apq9hO&#10;3hTXPDBvbWeKJ2jBbzDjOH3A8lvl5BIO0DoK3fC9tKNFW90SC0VoIhGtk1wHd1bglRkDdzyBzz0q&#10;j4k+I7SSyf2ZaLNDa2kdrA95brLI0SkABlxtbAHB788HNYGlXPinVYWuvDOi+csE6bns49nlnnHI&#10;xsPQ1pKHPTvLRL7hctk76Fv+3mvZZn1G6NtC10iHZa8qXJ5Cn0PvUPjLR/HcGsLYa7rh8tAnmsCF&#10;JjJO1iOozg5+laMuir4g0Oys5bm2s5b9mEkauzMFDcPITnucAjk5PWq974XayeK11HSL37c0bMt2&#10;ZflnVWAXYW+9+H9Kr2tNTSTszFfHcr2un65Hqb6ZZas8+UzEjhXDyEAAc+wHNZupabqUGoWp1i5t&#10;oJE3OZLaYtlACdmRwrZ4x71buryG+v7OK9g+w3Fq/kPEl3i6uJyTiQqQdqg7c8djT9L+z+IPEM2h&#10;SaNHMkDtH9qWdk3SEE7ifujGD25q48yd5bm6TtdHMXVt5MUsYcsryEfOMttOcAeuMVPpktjZ27yN&#10;phkdQQrDrzj71WbvSmtSX1yExQF/9GcY+cg9Qx4x2q9aeEbjUrldR8PXkcq3ECiYmQARMeNu3q3T&#10;rjvWk6q5byLbVkYF34f1C9jkv9WkMbyDEAC53jsoArKi0+4iDym3kyk2xjtOAeMV03jLwz4n0+OM&#10;tZO+y38y4MMqyBPmK5wpO3t155rW8L22s6Pbf2RcWVvM2rWoIuHUjZHnJwWXk44yMj3raOIcKV3q&#10;huTiro4cae0s7G7hbLkbkUkk/SnG20qKU5jkjI+9G5xnFdf8RvBc3g7UnjivIZYxIPs/lyjcQQT0&#10;zuwMEZxiuYTQri7/ANIu9nHKgEHnvnPWlGreN09GO7kJbTfaAAoKJF/EAMYqxHc2DSoTNI3yYOQA&#10;Dz7danhJwLZIN2P9XIo2g+mccHj+VVdVsAiJd28JQBjvIY4B9cVz+7J7i5bl6W+ztYRRCLGMLJz+&#10;Rqa2sbe6f7QsbEKQVToTxWFZbluvPktlIPRpRkHtwK17a6giIO/AUgkKc7fbgYpTpxjsaKKJvsdz&#10;eXOJ5BHCQScE8Y7YNTRRaaQsoMKyFsRkZx+IzU329ZLVpZefLTIXaQx/Cqs0kLWYu0gaMg/NnAyf&#10;60QjVtuOUHa5ZvdFe+y1tcRoAdpDDAyOO1ZH2N9Lufs+oQu2HwCh5+tXLCY+UzXUzo23K8gn/Per&#10;jXUEyMlyqzhELLKrAvg/zq/a2buZxlJbmPfC2tLX7VACN+SJVUggehGOf51BFd2qbRhpo84bkjGe&#10;v+farcOoWc0j2dzKJI2yoSRMDHYcVl6it1DK8NjayLCDnPYdMc110by0YO17Ed4EhmkuE/1SttXk&#10;8j8aglu0mG2FGZVORgY/nVn7F/aFuRckxsuCpjG4Hj06mmW2lXcJjhjw5kcOOSFwO/TitYRa1Q7L&#10;qye2tpbvTxNaRb2U/P8ALjOKd57MhkZgApwQB0H170qCOxmaCNgSvJY/MGOew6fzpsv70nEI25yS&#10;nByOh4HFTZuViJJtWZYWfYF2RMc/dYA81Q12/wDOtmlu7uVpVUKBsHy+3arGs+G/EVjpUGpTaVPF&#10;aXmfs08kR2ShSA21uhwevpVK20yOWLyrqaMo4xkNjkGummoct0yox5NTIs5Zw/7rJOf4R2ratJZU&#10;hErIgUKdzNxz6Uw6b/ZTtLbGEsRhUDZxx7iq7vMIzvk+YnO0miVRdC0+fYZe20sLKtvKNrcqV5JP&#10;5VA8dzE5MhwOoANT25lO4u4ZwflWnwRCNgsxRVJzualzMm3KXPDml2OqyLb3UjBWzkseCfSt7UF0&#10;2x082luMlYypXOQo7VV0nS/tESywrGQsmeuM5p9/GiySrLLEFxgqq5P59q46rlzCT6IylggR2n8z&#10;C5yu3GQfSrYZw8dwkzEHhh3PFZ6iaOVhEMDgnjrVj7VcfZsGQK56bv51U3JuzLd+hLctM0rRlyyC&#10;JuGI44rMuiHjcB2IC8Ej+natWJYJY44FYBn4Zgcgnt0rLixMGtizOzL1x1raik0axiuVFm0eR9LM&#10;nmgEYBGMZxnP9KqMtrMpTc4x0IPDVr2Nor6ad/yybhiILjjGMmqWpWbWlsqggsc7to4HPTFaLVXT&#10;JnNNpES29stk5YKSTkELkn6k1n6gVkMfl4XYuCMdfc1o24dmMBtyqkDI2gHJ96qa2sSTLb22Bhfm&#10;IbP51VOVpWYl8dipHdJuYzj0DYzVi1EM1woyzbvvYGfpUCqWysUZbjGcVY0a7uC2xJwETh0Cd63m&#10;7RZu3Y0Xj/eGO3kcNjG3HAPXNTxlIkHnTb9x4IB+WknczAEOwCpllxkH8ulV9xlbMz5OMDnAArz1&#10;bZmLV9T2n4Ha23inwRdfDLU9P06C2ilFwdaldoni3EKELjjBbHXpXQanpvhiC/hs/Ctx5duC0c6m&#10;fy/tiKoJIbo3Ugetc7+zXp7+II7+xt/DUN3ahFe/klb5YyCTECpYbgWFddLZ6fq2si3g+H1/NIJn&#10;gMOnxCVXyBg+o5XHbgjmvkMdXg8W4pNLya1foR7kpNNm3pHhv4k3Xgqx1rw943ktdIlm2WOkQKBh&#10;VYnzZSpDct2OcjPTArR8caR8SX8KQ+PNO025vdatZFF292qSlEZlYqI2znLlQDjpkH21vh14dufD&#10;fh678K65pradbiaS6tkMbNcLwuMk5VTkdMnPNdJ4c+JXiDRfB+sro2hm+nNjv0iV9yt+7Zycx7iG&#10;xxyRn5Tj383E1oyxCUEvdezW9+9t+56TnGUl2XU8j1zxFpeqau/jxpzFcXJFpqNhd2e6LzMjMYVs&#10;heARxjHtWVbx6x4B0S+1+y0yOO1t74I13dw7yi7jtVc9jxk13Gp/Fqx8QXo1PVhYtLq6KZrdbYsj&#10;l1HOQAEYHHzDBFZHiHxf4r8U+GLrw5c2tydD3JAI5EXK4k2sA/BYZxjPpXoUcRJpU5LTbXt+Ao10&#10;4tt/ecP4Q8ZXWrXLWuh6/KqgrHBNsDhZCRk7Txyc+1YXx51/xfqC3tp4q8X3moSWsxjsrl0wAygE&#10;AL/yzyOo9zXVDwpqvw7vbbXNE8K282lmHe11byhg0YcjLgk/MM8dPyrP+I+pW97cX9zbx+ZZ3cXz&#10;27MFL/KQMD+Eg45PXFdVKtTjibxj7t/K/wDXkQ6nNT1PGvDq3Ws3K+YwM02WKgY56n6V6Lpl4Lae&#10;y0bxJqEq246RSONr7TwAe3p/+usbwz4P0eW00q5vtb+zXFwhW5jbBLYJGcdQDx+Fa6+EYLzS3mh1&#10;jTY1iBdlVyzK+eg/LP4V34zF0JtRvZbaJ+mhhKtKL0NzxJf+H7jUINPi0+E2nlAxqFbcWHPLDvj2&#10;zXDeMNF1ODRotYs5GNulzIkMgVQy55CkA9eK6zw7Za9p8rWt4JZFeAOmAZEKH5cqV6Ecn6Zqr4o0&#10;YW9pdaPp1ofLlkMkd5LPgYYBhgEYJ5xXHha04VfZwfurq9dPw1+8hVatR7aHm2n28y36pqk+UK5U&#10;+Z09Ko62zx3Dp5brIGOwlyMirF/ZXqSiN3WRkO0gcEUy/sEVo7mXef8AnsxyQPevpYy973hpuWhT&#10;tLH7T8zAxlRnIHBomttkpXJJPBZTyKuLaxznyrZvmAIOX42/lQtndSSuTaScAY2HJFXZ3d9glDXQ&#10;rxTsuINzAKcAdsetOkSSVisb4yMnZxnFSzW32e4IZGfgfebkH3pHimnlZYXTGM8cmqs0rjcLbleS&#10;32AqNyj/AG+oqu0TgEKhJPAYirv2lXdUa3Z3U4lwO2O361BEpurjyoWYjb8sZPNFluCtbQmtRDdw&#10;pa+dlo1DbvQ81blnkuQ8bJt2MRu34DfSs+5dIGVUiXc3UZyRQb2PzWluVfc7dM9KpMeysPv5jjMn&#10;Cg4DheMntVC5sll+eNTkc7gauLF9oiKwzDGcsrHFNWEhxFICi9yaL6E6pHaeBvh3p134dl8Salru&#10;+ZI45YrGwYO4QybGaTg7COG29we1dX4p8NHxBPFc2/iaWOV0FzKjFCoYoBkbWwp4AIJFZXw6+JV7&#10;4DnhsNZsoTJ9kCWcFzAArQsGYlyegO4kcHPFch408Z3PiC+At1MG2MpM8ErCOc7iQwXooxjgema8&#10;yVPFVq927L9DmlGcp6nfTp4h0rR5tauL5DBp9vFNLaWyFItxG1cMufmIYktnr1rmdH+Mvim10caF&#10;fQWl9EsjOH1G2ExXOMKpPKAdflI7elco/ijXv7C/4RY6i4sGuftDWoICmXG3cT1Jx+FWNH0tLqOS&#10;J3KSgjyyV4yQc/oK6FhYxp2qWb9C4Qtud54U8TpD4cv9G8SXFnHpetMJriaKPzHgaMkKOMlQd2O+&#10;ODjiuYXxvJbXUkuh3c8NpCT5cEjkhmxhScdSKh0yXR7eGe3mR5lnUeUsQz5jAhsHnjkD6VSvbb7H&#10;beQLCWOSSQvJGy42H09R0/Ws40ErruHJG+x0cPxB1vxNqTar/YtoQtsypa2dqIxCAgGQevQZySe9&#10;Zlz471n+z7e1vLuVrq3QxK7sx2DoAMk47njFYbSG0jkgJCrIQTgjnHvS2dsZpFJYYdgMv0/Ok8PS&#10;jq0ZtR3NW3166mM1zdmHzZ9oS4dT5keP4lII5+ua7DQbW2SBjaRrDNPvMkpkMYVMAfNkEfNkj8K5&#10;rQND1PTfEFtMqI6JMAZwBIjZ4wOx6/hmu2vdHudS0u4/s3R2lEiYjY4CI6v/ABHGHOP7p7mubEOL&#10;do/eRP3l7qMbSdKbWtdDSB1srFfPFvdSBVCIOSxwcjJ9O49a2vFejtDrr6rp8ccizpEbixtoxGsY&#10;/wBnaeQR9MntXM3tprcliL3XJFSC0lVHaOLozZwpx67T+VXtJ17VX8RJZ3uk2gkmtmgt55cII2LD&#10;bMzAYOBn35z2rDlba1FJNNSZJ4jTwzqHh1rXTYLmDV7S4CIpDbbpWx1B5VgfXgg1Rsbi7u72HRJN&#10;IZ7m0maK/uhe4AG7AAbkIAcDjjir9z4s1TWbF7W01KOSC0mEM90XjVgzZ/efMQXXP8ROee1QeEY9&#10;A1KRLCHwjl4dOkN3PHPvy3P73JOFwSoz0qneNO0k/wA/mN/DqjO1vTrWCW6vptVuHvQQ/wBlvFLu&#10;AW6M4GAR1981nyItvtlvLgK8q5RMZHXrgGqkesaxod/JbNJGsqFoHbhwOcHBGQenWpGvknhaSW/M&#10;mxQPmVcgdsfjW7jJKzNVFdy/MZfs6P8AY2EZGXXoMD8KgNyHums4YiCuA5kViCCO1Zun6xqb3j2q&#10;yNLD0iWY4xj6dammuZILmN7gABjjhuAD7frVKk+U0UbK5futMuJ2WGQxiNU+dCuTweBmq8luYfkh&#10;VocYyd2R/wDX4qe4n8y0ItrsM5IJV+rdOp7U2F7VlzbRB2Aw2449emaGnBGij1ZCLqVEWJydpOC3&#10;HJ9RUkF9G0xikkBTkhc5J9uKW6SN4zJZW+fLwXweSe/UU6AWhaSZwUbA37ec+2OtJqTiO9ilHeLc&#10;Xcln0Az8rDH4ZqRA4RpTMI9mSCvIIpJrWDzT9nUj5wWPaktL+ZxLZtNFyGA8wY9s8VpFUmlIxly2&#10;dkZc1xCZyIpSVP3cjjPvV+z161gha3liXGwKGdiMnuMDr+NU49GtY5LlJ5mLJbl4jCu8OwI4P90Y&#10;yc+1U/s10bU3UED7Q20uo4yemfriu6MovZkxhc6XUGSR1+xXFup2gMuO/XJ5/CopL9tPQR3dq4df&#10;uKMD09KwF0+aRlRVIkI4xnJP0q15MyXqwSQFFABbrlj+NWlFJocoJbF/7XHqUqACWJt3yuy/L+P+&#10;e9S3DtpYbc0c6tj5AeN3eqohvDeeZYXkjFhhldRgDtVwW9rsmgiKu20APJg/h+dQlFaoTsz0n4W2&#10;s/xU+GepfDBrWObU03XOhiaQKYiBuKoWwo3bcEZyc+2K8l1O7l8PKolkD4b54B9e/pXffAjxRJ4Q&#10;8d2yW7yBZcx/bYgQ0LkcHByDzjntVr9oL9nnxnoF/qXjrWWtIra81R5ILeOZWcxSHcjjy8pgg9Ac&#10;8HjFcVGtTw2MlTk0lKzWu7elkjblUqd30PIV1e/vrhnQERk/dB/rUiyK/wAssjAHALFajt9Luba9&#10;+zxQM27sDW23h17SIrPcIhVtpxzn8fSvTqyhexlJxVmUhFbSQGWCVVwPmFda0dvoXwrNjqdlaSPq&#10;t1Hc2MpgxPCE3KTuI5jfJ6E8oOK5mwsT5qWaWymaSTaGzwQema6fx3NZXN5DomjqI7ewt1jEMdwZ&#10;Id5A3OhPI3cEj1zXFVs5Rj8/uHFuzkYEV81nFuikJC46NwBT7m+lu7g3ETsuF9Ofyq94N0DTNd1i&#10;PRtTu3t4Q5eZ403YUAkgDI54xT9dsE0/Urmz0074UnYRE9So4GenP0qnVi3bqSkrXGeEdKs9W8V6&#10;dp9/C7xXN7FG6jJ3KXAIwvPT05p3ivw8ujeLtU0NLcxJa380IjL7tgWQjGT1wBivR/2e/DPgTU5b&#10;PXJYri51mxnaUxibfENpGzMZj45PUM2cHgYrhPFV7p2o+K9UvxcGRJ7+aVCnIIZiRXI6rqV2tdO+&#10;3yLTjycxgxWYhvI7pZJIlDDIB4yO/FKLKczPPPJFI3mDYVBGweldD4a8H654llFvovhm9ukDK9yb&#10;K3MjImcbiAM496g8beFtN07xI8fh5pI4HAZhO4LJnsSO/wCtb08Soz5RRqJ6GbNPZxRLcLOxIP7x&#10;Wfd7f5FZssp+0C0S3VN53BskhzWtbeEtY16Y2mi2r3U6gl1hUnKjOT2qu+iapDpUusyxxPbw3Swv&#10;EZQG3FSeB6cda6Yyip77kJe9czdVurhIxbhyWwMiNsgVmSBEfJ4wuG71vz3EklhIiwRAEAhRyQfr&#10;WVFp97qd39msLWWaQJvKxRljjueO1dEXGMzSnKzKckzoBNA2OcjHrVux1e3djbRWwUkEmQAZz61R&#10;uVkUNGVIKnBIH866Twb8N5tVtxrr67aw2ht5C0u1m8uUD5Y2GOGJx7YycnGKuvKEI3bsdDScb9Rs&#10;IBhID5DKRuzUAkW2iLFFJJ29Tj8qr2Ms105tUV2wcIwTkn6Vpaj4a1zQLO21LVtEvLa2vAfsstzC&#10;yrLxyVJAyMEdOK4uS/xGN0nqd/8ACfw34s0nW7rSsPa3aR7gPMIAXrnI4PoBmvpfSPAWrfDnw1pn&#10;jyW4la51CxWSNrW4VlhlwWXAXuY2Unt1rmDo2i/GSa7+JzXbW/nwI1hF5ib1UbVYkbvUFsEAE9AO&#10;K29OfVvCeli4uNXur6GxtpPsNlcNu2s6KkhXPClgg+Y/d7Yr4DMK8KlTV2e2z37EU3Z36M3W0rVL&#10;G7Gux6ybiTYJtscjsvOCy7WB6Y4xxwfU10lpp1lrF2zpcyWxhsJJllMIBXGcRlfvZIzmuSn1b+yt&#10;QsEl1ESz3ZW6ZYMrNbCRcklUwCiYzz97I65q/a69qml2cGvaRdLqEWrQut1NOwRkZHVWYgnnIJxg&#10;cbj6A15soPV3v5nrw9m4nnlh8C7f7Xrd9aXVqqwXZTTrWC2ZGZl2nO3IAIBPUY6+1bfi6Pw3p3gu&#10;a1uJpbeRUAiMshVS5IxuUEBtxzyDkbeRXe6tYTatG1z4DFr/AGk1zE1jG94u4suTtbO3dn+6Dk5A&#10;FY3xI8Of8JR4OvINctvstxaHz5VhVfJkHO9Qr5yfmXp/dJGCM10uVWvODk9F9/yOatGLVuh4v4Ot&#10;dcm8O6h4T1PVJrEWr+Ys1zlUVDuzFgkZDFlIyD0GKoeJPC2mabfJodzctDNc2uy6e5kOyRiBhgSO&#10;D/PPFdt40f8A4SDxFcy6KqXVxLp8K3thcIAxfYApbIPI2DPUFTjiq+qzw/FW0tNW8QaTZ2DxwtaR&#10;pBKd4ZeOfXBBxj1H49MKjVWT2+7d21aMo8rpNJ6nj9joU+haRc6PfC0uYlm/0a6eEyNGQ33Q3bn+&#10;da/hjxBqng2dpn8M29/p8ibx5thgo5XHAOeM9R79qp6n8GfFulnUx9qaQG5aWO3+0lPMh5JYKQME&#10;YBOOcEnoM1FoFu1rcW9pqPilY0mi3JbzzGQAdM9cdMV69dRnRvzKSe/9LqcbnUjK7dzuI9R0mzvW&#10;13RT9gFyBs0plZlIcdTk4Aznp7ZrN8QaNpt7ocoFwuUj2oikGMPnPIyCp5wMf0ro4tGv4/C1i7w2&#10;swa42xPIdm/GCNw/iyM1zyaHr17dXEGpaatmItzvtdPm44XJyQpOT3GK8/D1p0pXTs7+Wq/M6HOc&#10;VZdTzDxF4J1aeb+1oreSH5MzGUhSSABx/e98d8+1Ys2n6rbYSazn2gjDPGWB+vFeneJPDOrf2fPc&#10;WtnfRJEVEkEREiI23Lk5/h5ONv8AhXBw6ncC7xGHcdCk3QEH34/rX1eGryrwu7XXYum7szBaGDcY&#10;YmjVskxsPlyOOPSoXWVH87zXQHsQcGtvV5J5N8mm3uUCEkFcsD3GPT39qy5NSfUytqEdvlzK2Puk&#10;dD7V23lNJjl70tCKU28xR5UIYYypABP/ANaoZYUt1e6gL/7XHAFKqypfCG6+Xf8A8tF+nSrIiWHB&#10;kkYnHzgrwR6+lWoyWl7l8rlHUzUm/dCK1k2tJ1wcE8/rRPZSRlbjPOdpYDqfSr6QWciyG3hRhtB2&#10;sMfpUYlgVDGqiRduCHY/LReUX5GShYzJbUOwmRTvHXNIbQiINht4P4Vfui0kKyKEXJ5baSfwpCsk&#10;kbMuF2fe3kDdgdhU800roThIhVpYLhFlKmLIDEY4z/nrUt5CsfVjz27VE8jSqcxnA5bB5pz/AGlg&#10;UcH7uVJPT2q4Nte8Di7alW4t7i9ka9kuPuD7zsScDioWaJ5wFbdkVcs3WO7KOgcbDhT0NQM6kLbL&#10;ER5ZIyeuK0UNEhK7Y5tOkdQcAkfwg5I961NImOmM5lzukhZAd3Rip2n8CaowsRMqSoqoWzx1q7ay&#10;Ws94Nh8wRDONvP8Ak1jOMrtIl3NPRPBWo3cUF/ptwjHzo3VWcAgjr9Kq+NTdf8JDOZ3Mjo5XIPUf&#10;5xT/AA3pt3BebZbqSBJCGQCQj5gcg+1amorCNRluLqzQsbZXhfGAGC9Tnqcc81yTlOm9dfzIg5Pd&#10;nKvaSSOt1fIIISBtMnGR6gHk/hXpuk+HvhhHf6Vr0trdT2ErQwLHETsmfYwdm3Dg79p2gjC1yvgG&#10;ys7nUrrVPFunJfQJEw23CyEnPRsqVwc4xk9+9X7vw5b3ugQroN/exWbMZTaXchVJHQ4kCHoxAwc4&#10;747Vy4mveaim1+RjNXbR2lpomlC2hW0MoM93L9iaGBWLlT9wnjjIxwD1qXXrXT9PvJpby9vYpNNE&#10;Z0+xlj/cyFs+YxH8B56dc1V8L+IrKzsGu3ubdL+edEtLWOIhLcKMAjGB83rxz6UvjO+1jWdMu9WT&#10;V4TGSqwLLEm4Kv3sYBy2SpOG4yeua83maqrU54t7XMG/vtNv5bbSb66urhPNE8moLCv7wMwLI5Jw&#10;Dy3POOOPTDvU0OeK8jl1KYtbXOIYpGUqYz0IYHluxAHauy0zxBplxe2cuuWtpFNarGiQ6dFFsuFP&#10;GZSAQWyBxwfmriNR07WrPUb6+fRxJE87MWUYCsxJAwOwFdNFvm5UzaDclqjAWENdmf7RI/Hzu64J&#10;HoB6U/8AtW/spZobK9mQvHsZkk27kIHynHUfpSteXd24kkUYGfuDoKrXCM83DEnGemMCvTktbSNd&#10;9CCC4uFlaFAD5nbjINaUMNs6B2Kq4/gI5PvVNLWBI2mIO7PbtUFyjqVIQkbuOcZ5ptOUbFctmjSu&#10;p5ZLkQtcOFK7QT8oHf8APNDJbNb7ZLreQcA7xzWdqdzdmyfLAHq23j2qvols8kbSo+Rk556fhTVB&#10;qDbexuo+6ba3xtCxlt8nOVZjSm6uL7GF2qynkDH5kdazfNHneaYt6L/CtXbWSWC3YLJgdRuXIWpa&#10;jy6kRvcsQf6IrB3kf5cDLHApz39q/MrwBnkAPJJJ/Os+5v4xbS/O2AmCMHBb1FQaVcxxwF/lUqOG&#10;cHk+3vRGjKpDU0UWzblubSORvscgWVc+YQDwe3HpWU8kkdxKyTYbqMnqeKsWsvnaibx34I6k5HHr&#10;6Vt/EXwpbaJDousWMKCLUdNDuYmyDKrsrd+DjafxrRU6cEo9xODa0M/QrBdW1aFbthGJH2yssYO5&#10;Dw2M8Zwc846dRW5oN1qXwj8Q3/gjxXoy3Wn6iqfaLObd8wIzHKm0gbwG4POMmua0zSPEPiO4a20W&#10;wmmeIgt5bcqCcA9fWt/4qm/ZNJvNQmklu1tinmPMGKpgYB5LZBLYyemAAAKxqxvNUpNWfTr3RnHS&#10;Viz4z8LaTdWz+IvBcMZto5lie0jkLywH5sbwSTyQeRxwK5Y6ldPOJLhVkwuNrLkHHauk+BmkeJ9c&#10;8aronhq/S2up4JfLeUkISEPseTyASMAmvoLwX+zFpun3iXelaFHc6k5aH+zrorNaSylW2bzt+XJx&#10;32jvWNbH0MEvZ1HeW67/ANeZpKkmuboeK/CH4Za94s8T6frc3hK5GnRN500j2haGQDO3dnrGWXaS&#10;M98ZPFNbwva6P46WD4g2cGlWWtPPJBHaTRyi2cllThScKr44PUAjPWvU9f8ABvxl8S+Fdck8U6bf&#10;6Rd6bbFdL0tLcwbbZJf4fLycLtIwF2nk5715RYfDDWdT+Gq6x4i1K4trued59LhuVbfdsdqKkYIy&#10;xJ53DjkZ65GEMXKtUcnJL7Nlra+t77fgV7OCgrdS/wCGtGv/AAD8UP8AhGPF1lBqFvcv5UOpW0WI&#10;mDMNssbMnBBBGcZByOor3L4o+Bta0addTj1yyv8AT9O0mWForaeQxeY4AUsjgcEN1PbrgVjfCu+s&#10;PDXgy38HeNr2CXU4LuN4opYySkYTcIjnkZYk578nPPHRaTpw8T6HH4R8Yx3Z024eeRb5bxklt4oy&#10;RGCf4ucN16georwcdWqVsUne3Lo/PzV7fgNQi4S0PALPwfrvhTxHpus3Mthpya7AJtKmubiMRRxO&#10;B85Ygqu0HHJGCD1xXPfE7wxrug63PdXsjy2k1w72l7E6uLhc/eyvAPI4r6l8Gfs1eP8ASvC9lbfE&#10;OePxPpFtuW1gS2LeTEVWKKbczHci/OAgHbJPOK5b4jfs1+KLGW5tLi1abR7q48qO0hug07BQBHMu&#10;8/ICScqx4GPWvTjm1GNZJyTv1119L9TmdOLaXRnhPhXRda8MXqeJZreewnFqZtM8+23rd7l6DOQc&#10;qT69QO9TfDTwNefFTxDeabao0V0lhJPaoiKFklBGE56Kcn6Yr27xt4ui+Emj+HrHw9omn+cELXNw&#10;F85LZcMskWW3MoO4qCPSrP7MV5NrkFrf+IfCNpazm0SHR53tkRZonkI+RlGQ2VwR1IJ/F1MxrqjK&#10;qo26J3V/u/4Js4xilE8OTRNX+GPjtbfUrZJTblZJXiJKFOpORyOPp0qX4r+F9W03UrrW7PSoWsAY&#10;Z7i+t2dhunXeoYkkcHcPlAHr1FfUniT9nzwxq2v614m1K3mvxdWq28On2J2hIRlMlMneVJzz0IyQ&#10;1ZWl/B7w14s8Pa74Cuo4JxeW8cFrcgsDEYVJQyNwcqykE4A7DNYf2xTbUo6vS/4X+4z5Wt9jzj9l&#10;3T/D2r2Fxr2pafNZR6bcq0b2shSS6Xb0JJw5J4A+VQWxnkVQ139nfwhrVvfePvhT4jxY2lm1xNou&#10;q7UuopAxAQDo4J2Yzg/OOvNdba/CnVPCfhuLwnaXUZjlu40un02J5oXiILyLtJBbavJJbJCt2qjr&#10;vgj4weJvCXkaB8PJbOa0nV7vVWkjtvtKDDKSucMAwJ2gnbgAZqoYpyrOcJpLzfTzv/SM601Gyvoz&#10;m/Cvxh1rw34s0HSvFGmtfaNa2rNPHY2SoV8xXJUbVRQFLfMpXGV78GuT+MHhuz03V7vWfB9heDTX&#10;nJkMsYIt3P8AAWQ7c+2FxnGK9u1n4ZDx34dhCNFBfaXpq/2hcWtsjyiY5DB1GN4IPTseRVTWvhPp&#10;dx4Gm0/w7fSpZ3Drb25v4y0uVADO+F55zx24rSGMw9Kqp7N6PtvuZxjThP3d2eQeG86ZqsCeG9Ou&#10;FGo6cY7km7ygYkKWI3Agcg/NxnFa/iOHS/hJoR8Ma7sga684iaBVl3u8QKuVIB2jJXPUZbrXf6Z8&#10;E7Xwqlhq+uatFeG1iZN0L7HfaXIc543KSp2sGGMeleWfHq8uvFPjG41rUbOPylt4reO7ETKIyF4D&#10;DJGT1B4yDXbTq08XUShtu+/kaqPLL1PLp5ArGS3uiyFvmGK7/wAO+CLHSPEmm6roOo395aakkayL&#10;AyRNGr8Mrvn5c4OF4JBHPNZ+rfAfxfbXmnWOmPFqQ1TlZbFWKxdD8xYDBxz6Yrs/hn8HPFXh/wCJ&#10;cUt3qpMGlk3LieyZohMMjyXVtu7ARSWAK9K7aleh7Nz59bPTuNOl8Le55t48+FvivRtQub+10aRL&#10;f7WYVi85ZZC/OeFJJHBOTjqKl+FPg/4g65DfL4a8Oy39lHFvvd65hhGcF8ZGWAzgde+K+g7fwh4b&#10;8f3tv4yt7KZr2EuLxbOXyoi67gxCODz1AHuO2a4nxL4A8TfDg6lKL6LTLcRkw29lbq8t6qDILBD8&#10;mDx2ztJ96wpZpCtT9lKyku99/wBRutKmlHr3OEu/DT+ANcmufD+tu8cybNO1ElYQrsvzb3JO0gbu&#10;B19aparqlr4h0T+yblVNzaRhYH3MWlY8sTxgAH2yd31Nd/4c8CeMfiV4I8Nas6QalY22rltQ06S4&#10;aNfJRh8oYjuG5OSeeD1rp5Ph1pk2pXV/Alq8kZQ6hpmmWT+XeoQREvylSQhCsVAAODznmoeNowa9&#10;o7yXb7hpxqVLW+Z6l4T0LUrbUbm5m0K1sCt5HEVimUxzxKpHyhAN3BxyOh5qre2HjG/8TXo8QKrW&#10;sV5ENJu2tz5YiJOCQM8joQwz3PXNdl4V1z7XLDoWkW1uLm3mkMYXnzXlA5ZiDg8Y9iK0vC3xC+w3&#10;F5pOu6U2oxRQlSJGG21fazCQ7VBbBAGG/hJ46EfHSlNOU+rXXo/I6vqrhA881jw/f+DvA1x46kuL&#10;nz47x7DUIxFtDxsvyTZHHyseMcEDFeYJrfifSLqxxaTG0eMogMgIXOfbqNx6n+VfTXh3XLf4h+FY&#10;dF8aW5Wwv4pLVrRwqLIyN8skRc54wDgDOelePfEPwxpnw/8AFGl+G76VJba5fz4JGug2ck4DYAJG&#10;QR0HTHXNYYes3NqUS5wtG6O2+Guk6fY+HrCK9nfSbiJHcozlvMAk+bL42jcc9enFZXxH8R+PvHVn&#10;pOi6lqOqyQ2JuB/YdvPvihJGA+w7R1xk9cAnkYq5e3vh/T57fVWlkuLeOzb7fp6q75DsVyhBG1wF&#10;6e4PpVvwhbPaeI5dT0rTrq+tbq1kltxaRFyEG3I8xgcsNuAGHOQCcmhYtQrOdrK+r1/EhyajrseZ&#10;3um+ItS8Wi9uUE1tc2ptnjgnaIvt3liWGOeGOM+3asdfDsmleJYbTVdQkt9JmuEnt4rS4aRfLG4F&#10;SxJIyCTz1OK6HxDDq/h5bvX7uxvrmyVh9kaaEo8YJBfjgg7WTkHHJ5IqDwaCdcvtTvLIvpmnW329&#10;lt7QhZIxtXcRzkgksy+gPPTPXac1zxlv/Xpf5ExcZ6JGB8RvBPxT1bxPFqOkXc9/o9pYoihHWN+u&#10;Auwn5yABnHY89q5xPh1fiSTR08Ozw3MqFiLyxNsgXcCSH5DY/TNei/ES78Ja14vl0nQvGVw9ncrH&#10;NZLZS/LBHICdgCjcAM7NpGV4BxVKy0rU7XUYNDk1+6vIJYzJLDCJHkCtuO4M+QF5BwCBnr0rppYt&#10;xpXfRaaNX9fP7jJuiqtmcZZSeEodAig8YWt3avbXW03EO5yVXP7vH908c4q94UMFtqNrqVxJm3S8&#10;YW8+drCPBZFzyg4yMHmupm+FvjO70UWNv4VEcMEoeC+nxI0zLkZbJyF6A+5/LCuPgt8VYLaaWz8P&#10;3QtJFdvMdliSdQ2c4duDjpgdKtVcLiU7z5W/NaenYJVKUlrozkvHHi3w7oaahodis93cy3IeFTfM&#10;Y0Vk3B0YDBIyAQeOK4PVp4WCzDdIWbecHbz1z0o8RW14NUuIZG3PGxVisgZQBwOV4PTrVRLq5igE&#10;BuSygjav17fSvq8HhqVGmkrvq9SaLUVqNutVN64u5AlurH5XiOefoDxWx8PLHw74q1S48N6xeCC8&#10;v7dodHvd+xY7rho/MH3SrsPLJONvmbs/Lgw6x4T/AOEWtrLUr67sXa/i81LSORi8aZ43cYGecc9q&#10;m8YeFYvDdh4e8aaMztZazYO7bhnyLmKRo5YsjqOEceiyqDyM10urSnFcrtfZnStXcxpYbu3SXT9R&#10;0pRNATHMu3bLG4OCCOoIOePaliMctus0DOnksS2+TJ+hGK9DvPCX/CxfCCfGsgJ/pP2DXFhYKzXi&#10;xmQTN2USxgtnu6S1wWoW9otzcRwo6EgkbhznPPYUKvGTst1uTKa53BFWO4jln3iJWIJBxL/KpDGp&#10;O+DLuRwrPtp9t4Z1k6VJrkOmt9ltpFE8ndd3TI64ORz05FTRWEV5ELiGVYcOVRJiATxnIH9aOZO7&#10;TuiIydrlSSNxlnjAL/e24PaqhXMwiit+HbCsOOa3JvBt3e3xs7O5jLum6ASEr5xHB25HXqPwqpfa&#10;NqGnxiG/spIio4z0Oe4PehSpy0UtRqUXsyhqOn3VlO0U6jdHjDpyDUgtFezFxqIEag/Mc/M30FaM&#10;EssdmsEitPIDj52zge1dJD8OLAa2mkarqMF5dX+nLJaRW7EpCzrnMmcYK+ncj06qpXhQp3mzKrVh&#10;Dc4a11HTJboQDSihXrMspyRj0rtPAOhfCtrnd4xv50luw0MebctDASCFdih3k7scBTxk+1aWtfAq&#10;08PeDZ77TNX+16nbupuYExhkJIO3jggcnPoa4RY76I/afs8ieS4IlB4QjHPsa544ijmFBqlNq2l1&#10;ozKlVhU1i9jW+Lvw1f4f+Nb/AML2+p2d79mncRy2xcLt3EAfOAemCM9iPpVOz8Ha7pcgS9s1tZXQ&#10;Ni4lWMlSOD8x6V2OmXupfG3TrrRBm21PToi1lKP9Vcx5GElJICyc581iS3Q9BjkNR8NXmjarcaPr&#10;cfl3NqzRzokoIUgkcMpIIPYjIPUdaqhUmoKnOV5pa+fnp3Oi6et9DS0ywkt75YrmSzkTfwq3Hmt9&#10;crmtDV9S0mz1eIXFuLiJl2xuEYDb0BAIz2xyBWX4K8PRap4itLa3guHj89QzIxJVRySAM84HUV6P&#10;45+C1/k6taR3BJwjQE7p42bJRjj7wPPv6gYrz8ZKlGqnNnLKpSUrHG6rp2kvaltOlwCv70TyFUdO&#10;CBxx69aiutQSw0xLXZGY4kxAyyZ2A5LAZ9a1NY0jTLPSoLSF7kTBj56zRkgYX1+tcbeWrB3tlLMV&#10;chsn5WHtUU6caiWuhpGCqpMqzXU7ySTW4LOy74Sh4Ttj0q5oeo30ti9m1+6y7sGM/dYHAI56ZNNt&#10;Ug0hJozaRu08RRSc7lJ/H2qax0HWdV3SaNpmQkZ3gEluBnPt/wDWrqlGFklt3CpBQWo671K7tbab&#10;TkhRXgb5oxJg7sdceuOM1Zh8Qznw5dRQXBZZ7bbKN3IAI4/Os7QrOe7W90iS0a7vJgrKFjJdACc5&#10;PbtnjtXa6h8I/EPw9+F+m/EnUpdKNrqV6bOTS/7SiN/ENm9ZJIM+YsTgNtfGMjBwcA4VXTpSSbV2&#10;9CfZ32PLn3Srvg3YAwUPX61EQxkLNvTcoBXPP5VueMYbYakb2ys0hikUYVGBI49hx24PesaCyur6&#10;+WGJSrNhUD8ZPTAr0adpLmY0lchaZVy6uxy2OvehnmmIjJOAwOc8/StPxz4I1n4e+J5/CniFFF5b&#10;BDMIZVdPmQNgMpwSM4OO4NZaRyK3msGK+hFVFpx54u6ZbvzWG6n9naJvlYse5H6VW02SV/3X2goo&#10;HQd60bmzluY0t0YkuQFyQPmOOueBV3W/hL8S/CFo+raz4UufskQDNewbZoApOAfNiLJycDr3Fbwn&#10;Bws9DSLtuU7FpQrlmwM9AOf0q/d6Vq9ldra6nZy2rPCGWOaNlLqwyDz1GOhq14F8Nx+Jtat9J+1G&#10;NZwzllUbshSQBkgE5r174e+FND/aVhtfh7qviEaTrGkwumnXl183mRKp/cHkHlgCD/CC3FefWxEa&#10;LfPstX5IunDnT1PB9RvhYs1pArK27CMD3GPWoY4mmUPM/wDFl8Ywa+kvHv7MngT4U+IfCXjrx+GF&#10;hJfmDXNGVVkRXVAAQ4dvMBcZI9PbiuL+M37Pq6On/CSfDWCe4spoxLc2IzILUbSWZZMAMgKkY+8D&#10;jOarDZphJtQXXr0unt/WhrCN20jj9D8Aa3ceHY/E1i9nLbNLJviF2hmjEYyWaMnIXAOPXFdb8TU1&#10;2H4GaVbajpTj7Hq5jmmlUB0EieahA4OGXPPIwBXnkNlq9nOFvIXgcRqSrAqdpGcH6gg/jX0QuuWP&#10;jb4R2MF3payW7LbLetIoaO4kikQCOTIGG8ps/ISduRxijGzq4ecZ7q/Tt9+o4w1Z89+HpDp11a67&#10;dSsLf7SUke3UF0TgNwfUNjng13HjqG78SxS2GlWunQWasl1bywqSN0ip1lPc/wAW8BQeOMivR/Df&#10;wG8F654cgs9CguLqVNTuG1KK0lC+fbt5bxpHkMHVQR0yQWHWtwfs0+GbLRZfDHg6W/WaeByV121D&#10;PCSRkOMDAA+bIC/wnk8V5dfOMH7RNu0l5HJJxjUs9zj/ANlSDUvBlhrura2bK1traBULyWCPJLLL&#10;gJiYg4jwDwCAd2eeK6f4WeMPiX8Qddu72yuLDStL0SbJsnn8h5MIFEakDCqSCwZu4GMmpfFHhSy+&#10;DPwwitfDWnHUYpNRzqcerzAqAwEYG6Fvm9uOAp56VZ8NfAi7u/CNt8StH8eT3+o39wizWlvaFi6p&#10;yqgjO7BGA3X5cY5rixNTC4lyrNpczsm0/wAt/mzaq17NRXU9Dl+Iunw2P2i8aGe7uADCGvDKLmLc&#10;yyKTuwDlep4yQfrkweG9I+Is8994s0SSS20+4RtNtrZj+7PDK7HGEOdoIHZRyM1Sh8CfbtBaWfRI&#10;re4vbpMxXkm17Zm2JIoQ4MfJywwepxiu20SS80rwzZeGzZrfTQuQbwz5jUpLyVOQcA4xxkgdO1eJ&#10;OcaH8J2YVLqyhscL4j+D1l8QrObWhfLbXLajIqXggSWQhAqYIbDFVB4xgDcD6V0XhO3u9GtdM8KW&#10;Vz5tg8jxRXl3cAxEx8B3H8IOAx3E84HbnoIfCd5p93Pe6nem9WWNbhYrdWVfNC5kG4NwflAxjnGc&#10;1Skub3WrYapB51s32xJ5SB8yKY3DKEAOQ2RycY/Gs6lZOChJ3j520/UwlV5broUbjxF8Q7b4gRa8&#10;bq6mtrC3kspVlICuA2NkRBHmJhQw3Lu69K6W8t/tOqzXk2reVp9wirc2ENsroXZcl3LZGcAkgep7&#10;80yDw9q0cQubMyTrOx8pjFujdT0KhcgHIbleRnrzUviDwf4hvdI1PQLjUmtvPsH2y22FMbk9ywOD&#10;z025GD2rhnV56kVG1ttrk0+Xa55j8VvglZ6lf6nq2iaNBJaX91CTMsZcvnLZwATEvABAKg4Gc9D2&#10;6fDO0hFncRWS2VrZ2kRMFpEIkidOgCg/PEOuAc9Mng1L4Dj8ReFvC8eh6t4pSSWOMQot1MyFlQbQ&#10;Sp4YsAOme1alnY3ZvJ/LAlnuI/M8otu8px/CgAOQehxxXXOvWjBUpS1j17kylaXNJkcscWrXTWIk&#10;YssBWMrCMyMVJI3KRgZyfUFhXL+HtAbwlr154pubtJIxFmR7hTEzszEE8k4wwxk4yee9dBqVlcJY&#10;nVNLkkSW0J+0W8haLLZ/hGOSM9CBnPesbxZ4fu9bltrK7v2t7Ca1kFyssi73I5PHBbocflSotapE&#10;Rn7/AJM6XQ9Qm8Q2UmlW2+O24dd8gi3E8vgj5TkH8cZxXP2XgltJup5V1GS8t3USO0/72SVixIGw&#10;AKFAwAFA45OSa1VtdM0yOGPS5yJVRTG6xgqA3yggFlIYH69Mc9atXGkX+maaratqEVxuUxtZTP8A&#10;6SFH3WOFUA5yOTnpjNTCaoawe4YiCq2schpWj2mk+IU8SF3We8ge3TT48bbGQFcfLnBLYzk5P8q1&#10;LjT7mwAe+CRXL3QjkDYIdcDADDk8EDIwPm59azPDPhvRI/EKaxe380caO0s580qxbJ2qCNx9vyrp&#10;LbVf+E2sLu51R/Jh8wm1aQFy4UZwctxjb+GBjmut1efV9iqUHBe90MTxt4ck1WO008R3dqumYmhh&#10;guFZZ87lYFSRk4PGSepryjUP2bvhfr+p3V9bavqCy3B3yW19cooh+YZDbOep4BHpXtniFRPYjTXg&#10;D7ZViSYAvGy4yME/MD7HrmuQ1XSZrfWxEfC6XM32fOLe12KW4AZ9v3sE9eD9K6MLi6kVaL5fQxxL&#10;qSkuVu3kV5NK8FpqV54P0iBnhCD7bfPEiu0gAA2M4JBI7AYFbPg/wz4et4bO5ga4t7aC+bEMrHHm&#10;A5LKeC5IHfI7Y6VJf6d4c1C3t7YmaFoA7GOJXH2pj1Yfe2/menTnNWtM2anbyx3JjVEUi0jjRiGI&#10;Bzubt94evSnKvFQsnq3qZ0uWLRW8QeEllvrm58P3CW1y96Jmtp4wPMHXcAF6nI/I1VvfAEmqTnxZ&#10;qcwaCWEJIsoZysuMHcvYZOQMYz71o32ieMr+K31bS5WsoVJRfMlw0jKeQDjBXHfdjNVNXn1BLqSO&#10;LWbw3Tz+TNBpib2ZsApwTyCQc4HasKVWqmk3qjapyzg5Loc7bppa6Hdabo1jJaQW6F5xax4+TO0E&#10;AsDvbrxzUeheEY7jXIvGuj2j3MVnA5hgmuvLJbGMgHgt35yOfpXTWBD6ZnT5N1yco0YmIzLuJY7D&#10;75GB3FLc6fcNoTyXkOXJfy5WZ18x8eoB6Dng9jW/1hKb/r+vvIjKVrxViPTLbxLaaNJaXujrblYk&#10;jtN0hYsAck8EBCcnGT/OrPh+TXSiW73FpFaSWqySztbgmM7grLJgtu4HfIwe9YWrReMZtYi1U3Am&#10;jtCjCWcL+/Uj5cjG3sOuDzW5Fq/h+60O5vNWQ/NE9vI9hOP9GZsjK9QygnGOBn15rw5TnUV9D0ni&#10;XKeo2O/1WG6IslglW3UyGNdqzJFjLKuBhuOg9uK6XUvC+lfEf4eR2FnNEl61objT5tQ1Jo/s04+6&#10;NxXvgNk9z0ryzwp4iYeOXur+5u5EtyFkV4zA6xoCCrhj1IxyM85xXp/hXxD4U021Ol6zpwaGPMix&#10;mZmLSDhNrF9v3eG65x0zXPUnXp1VyrTe+v8AwDFVmpcr2Knww8LX0OjponxI1KN9Wmiljv4Fj2+e&#10;gKosgPRmA5yMD8aqaRpnjFF1HwvcXGjzWIfzNLuIiQsDBQI9qoS5I4JYrgnrXfHwr4d+M3hzzB4w&#10;fQrmwlNyunxeWyXEaryd7MHQksF24IHHHQ1574o8c23hzXbaHUrydnSQQwXqyEgnftZiv+6TwOCf&#10;rWlOpzSk27t9LbGMpuM+Vvc5f4sfC/xHqdrHbXPilobZkiIijnPlvg4B+cfK4csvHbApfFfhab4a&#10;eE7Oey1y6gvbqD/UQTsDdROpV1OUbAIPIPHGRiu+j8RXmueIIY9OmeWFICkcsVkxURyEOSN/3fmw&#10;TnOPTjFWZf7E1xD4W1W5mu2MySkyKoQsDxG2Dl1YjnGPujFbYbGThDkqK67f0jWGKa92K2PIfDfh&#10;jXrFLjW9UvopHCp9ojS0VxN/EYvNDbUIBB6YJz6Va0rUvE2pwyh1h09Ps24ZtNnnMGAyO+fU984r&#10;0q+0vw7JLFotx4TjsJbVnVhZRBCNwwMqzYVRg/N1+bvgGu/+Hngb4Ya7/a2p69p9tqEPh/w3d6lP&#10;FDLzK6RsEZMHAPmbfXOMHrRLMo1ZcnV+X9I4pT9pVsnqzyvSNJWxtJG1S8iuHS3Mq2IfLn5ckkk5&#10;Q9OB0qfQJNK8VabHpOp60LaSVSY4I2kkVlTjaH67un+Jru/GEvhuNoI006aVJ9N8m5bUwDH5hJLq&#10;oA6FQgHQ5z9a84jgmkcaBb6Xb2dtFckxxJLgW6Zz5gY/NjjnnsM964LQry5o/hb+v63HGble6OY8&#10;ZfsWeC/El1bv4Wvhpw3ub4ictHOC3LAsfkC5POMHGMc8chcfskeC/DPiyS0j1K91a1YB7aGyId1P&#10;Xa/ygOe5244PTjNevaRqmq+MRceDbm8aL7OJWi1BXDFI1AHG3G8E8ZzgVb0HUfD/AIRjgstG1QC4&#10;s937nZskLKCdx+bJ7n8cDvXuU85zSjBQ9o2u3X79x067UrSenY8r8W/sl+CtY33uoxXOnkIEikS4&#10;aRlORjcrbsAKGwMjr9BXr/wF+BPgzx/+yT4s/Z88e+MtC0q40TxXZ+IfBy69Yi3knRQ8d5/pEqYV&#10;WiMTtHyP3PbnOjoum6Z4ntl/srV7RpDhpRPMCzSbhk7eCB+DD1rQsNRu/B/i6113xNaAJE5E1qIV&#10;QNC4MbBioU4Khl47YIqI59jqMEpXkr99jqhipcy7Hi9v8H/ht8PPG+reDrS5mk8M6jCNH102jLNa&#10;rMxDJdJJnD+VMquMZyEIyNxFeU3/AOzh4it/iFeeG/EkbadeabK0Fwk6lxLsJBERA+YEDIIzkEEZ&#10;BFfYfj3wra+DryXTtN0pGiuStzpVydoa5gZv3Uik53Fg+7rkbsVU8ZWk/jDwVp/ie5EUl3pCi1v7&#10;XcDNLbgbLacqvZWHlE4HAjGPm51o57iIJ6u7Xk/+HM4urKbvo1+R4f4h+GXw98VeFJPCN54c1j7W&#10;tisFpqv2jy3eYHMSyRgbSgwqjgdunUcBZ/s4vpOsRJ4y0mzQ29pNDifVlKXEgOFICljnkYUY59hm&#10;vcn0DxCXv4dAubm0ZoSb11jLLznawDK2QBkkKAeK5/xf4JvtRvUuE1eeJLTypESaDzI53zlAhJVl&#10;GeuDjijB5tVpOVP2lk7vVu9/6/pGM6zlLlWiOT0j9lfwn4YvJfFsfiKeY20ymDzeLeI7QzINwJc7&#10;iVB49exFS+MPg54c1vww914ksLWxna7jihGlkMYFLMNxAwHz8uSRxgAV7JaajrGraEmmtJFb3LNK&#10;Li3SRGjhTcwUZPO5lwSTk571TudBt7zTvsOo20pjZo9iBtpmwQ2GYkKMkAcY61hLOsXKoqlSTun0&#10;3sN1W3bsfP2kfsr2dxqM8f8Aa1/dW4ZTZ3iIIEljJxgk7ssewHpXcWfwP8MajMtnqniZIYrWJU8p&#10;VILJ2IJHBwoyc9QfWvSb3StA0eCUWdxJavI/nRRs7Ao25twC5C8nnOMjmqlhpltplyt5Z3kcv2i2&#10;LNIH+/KuQADyOfQkda6K2c4uvDm53/XyIlzJ+89TzC/8M2vh6VYrjw9fMZ5BHb3qWwPndT1I+Xrx&#10;z2599Kx8A+A77TJNI8Q+EIY5pFTCXUbbGnbqTg8noAfXuK7DW/GkRS2ubiG6/wBHcQxyMpMbZyxV&#10;sggEAkdcHArndQa0m1gNrPmW8c8Y+zvIoKMMZAXHOGJ7duhqKeKqTp892vPzMowcY8zZjaL8LPDf&#10;hbVkm8CSrYLMrSapGyebbzqVIWElmDI3PIBHSun0LQNB8QWEekeJ/DdhcaNawOljNNGR9iLHc+wH&#10;JKh8kKflABxVHW9NfSyLSfS7r7POQytIoxGc8tgjIBzwep+tO0+6tNV0j7M10zadZqY3jJ3eYxQN&#10;lj2HJxzniqq4irP35t3731+/v/wxUKlda7l7Xfgz8J/A3iEav4H1lvERm08va6tFZ+THC7D5k2jA&#10;DjOCTk9OlcnqlzfyzPo0WpJE5lC2/l2bTOytuBBHHIODnOOe/Ndl8Ovjne+C30/4dy6rcN4WurkR&#10;SaVJGrw3LFxhjlSwOOpByQepr1fwmieIviXJrWiafpPh5NKaN1to1ht5pQj4MiLIoXnH3VyW29ec&#10;HgrZliqFRusnLS6d9LfdZPySY3SlJc0dz5Yf4S+IrTUol8YTGGW6mKy28qMIyhKiOTgljvyRjjGO&#10;T3pb74NeBLK1t9Svo5GBTEk9u58vHUN8yk4AxnPP5Gvov9of4K+NPHTD4j+IfDlzeW661nMOyS5t&#10;5XlPDLGFD5DIRtGMNiuB8aWdp4KtjHp/iRdSsDdvbSyzWhiClhvG/O75+XwRkAL15wPTw+bzr04S&#10;TWu6X+f/AAwo1MRB2exymkfAL4H6V4Tv/HGtwazeFLczaPL8gC7eN0kRyzIWI5yOAcZ6VxOjeI9L&#10;8QOug2K3FtMHVpYYogFkjOMnhcAfXB+pOK7+ax8UaBeDXdE8P6rPbyM0X2mQOts3fYshwrHocAkm&#10;qU2buGS9TT3hv5wEF0IkXem4AjcQMjp1I9q6o4u6bnNy+e3S2hy4mr7R3d2jCsvA3hzS5ZrDQbKZ&#10;J7iUSRX6yeWZx0KZPyjByB9easfFXwpbv49/smLRMSWltHp+p6ZNbHcLlCVc5LHncGJOQPm4wDx1&#10;/gLwz4Z8OiXUvEWp3U9r9k8xbd9NE3mT4IQuyldgBbPfp7Vx3inxxaaJFHCLeKCV4mREkGWUk8tv&#10;zljwBk0qWJqVsQ+W7t1/4Pl5G1Ko4UeZatnGar8H9K0ewspNavYYbh7kC5VpCySxn/ayeV6YHf25&#10;rr/g18FfCur+K49e0/TNH1VrOynf7BeC7uYbmTbiLaLdQ+4Fgc7gBt6esWjaBdeK9ujabbyX17qS&#10;lI8Hc8TYLKVUcDhTlj2B9K60fB7XfAPwa07xWfFcegajBqUqPbfb44pLm3Vs8Lw0m2TKspwQCOCC&#10;cbYrGVfq/Jz2lJ269fTU0hOcvfctjx9dE8feLvE+oWHjrw5dLqeXklfWH3suGAC7pCWYLwMFjwKb&#10;pvgjwq9jcJqulwT3SrA2Fj2CNFbLYKkZJ3HIHPAHau+1GLUtc0l9dfxRcTTqctPcL5pmHcHgk8e/&#10;YVFofhebURHPdaH51rOh8q8mDIXOXO4MBtTDDA3HHB64xXXDFyhTvt6f8Exp16jnzWszlLX9nfw3&#10;4uuXt/D2unTy0bPE92MxKFG3k8ldzAsSenQDkV0cXwu1/wCC/g+80/wN4d03UbC+1SGx8VeKdSt4&#10;551G9VYWsDNnyssR8uXfo2AdoXx94G8SeHF0jU/hgj+IFWac3Is7V2lK7TuWSMjPGThsEjB6Vn/A&#10;TxRr/i7xHb6B4q8O6jdXlzqAgSGLT5GiEAy8kzEdWU7VVcYyeemD008RXnh3VjK8Vunv+Z7cZqtT&#10;1WqK2u/DaHw3q1/pHw40aRNRt5RqP9lX0J+121iiSZ3SD93GXEiloiSQyqoYnAPV/AX4SJr3xx0n&#10;x3qdxeaXpyvBd3kdrakNIqsqSruP3PnyGO07dw6ZzXXfEfwP438Of8JLcQeKLq6bxXr1jZSXT2jX&#10;F1punRxs7kL8v3pPKO3jbsBzu5HsP7MHhbQvht4JttP02KbV0Rc29xdwpFJBIcgu+ZXIBDDC4AUA&#10;EYJYnhq5lGGFU4u8pLqn28/yYqk5UtNm9TR8Y+C7D4m38tj4r0OW70iaUXMUOn2iMDJG7bQCd20H&#10;aBkg5HHUnPnMXgwatqWu3tv401OHRYoHt7PR10hXWaFVdNu8ABWBL5Cq2dowT0PsXhrxdc22rz+G&#10;daS9ub5ZJBBdSzsz2r8bpWUMDIpDYzkhTzjpWT45nv7vQbabwxqsdmmixXE11B9mK3LAkFmR1Xn5&#10;gfvEEeoya+djim6llJX/AC77p72sFecubnUrHzzN4b1f4b2GozeObKw8R6ZHfwvdR6lpIkktInQr&#10;CVZlIBIQjaoGMdz0z/DkPhOPwPPbeG1Sy05tWIitBctJNbuzeWWOV5Xa+cbiBgZOa9L+KWl+AvFm&#10;jNLc/EA6bea5aomsme4iYWzqoEaPGZCWJKEjBGNh/Hyz9mvwR4ntdVvtP1fXtNs9Nu75rRWvovN8&#10;+RZfL+RQMvgnON6r15r3oVo1KDqdbrTZP9LmKxkoMveBvDfxD+H9noc+l6PFfaWL+4BnEfJbcoXf&#10;zgHbGp9+RzXpeuNJfwRX0+qSpMo+zzTWiAmOPGFjI4VuoAw2eOCBVm08PfELwzrD32kX0Dyxbfs1&#10;tIyRxRMqgCQAHY743uAeMkDnaatL4dstd8LWr6ZJJo9ut0X1J0ug8kTF9jEhZMsCcNjb8oPGa8zE&#10;VFdVGlfy28r36+hE69Nt21f5HP8AwRhbQvGep+E73RYLm0jkEFolxny5k6Etu3DdkAh8njNeh+CP&#10;hpe6Tdz6DZpv0+K4dotUs0kKWaMSxj3BQ2Sz56HHrjis/wAL/wBqaNuuvD+uQSvplwltPfTSkpft&#10;yxdVzjcE2joec+lb8PjHSBZ3lyt9DbahFEFlMEAkDLnLZjKhTwO3I615WKxs51Hy6X/q5MJ1Ksbv&#10;ocInwu8aPqms6LFHNfcxva3Dx4mRAeXZ8lpBnHzHnnngCrWpeCvEfg/W7rTbh7UW1wqraP5pMY+X&#10;neCW5JJHGOnSupuNWs7nSI9P02zuke4AUSyXZEwJPRhuXpyRznkcgVyHxE8UeKLe9sdDuppjC8pl&#10;IVCpdhF8qnjAAIPIGTnJJ4qoYqVaUYNLTr3GqlWLV+hBqXjS18M6bEEvoJXDhXt7d9vlyBSMhchn&#10;VstzjHPPpXXeH7rQte8PwXuhW81vewMY5rkACIw7cEFCAFIIzz1/A1474lt9NGsLotpKg1BYDI0r&#10;gg7iegGdoPB5OMZ98V0259BuTp1rFLieNWnuIosblHyhmBJUjk8g963xmHhGjdPV/wBehpKoqkLv&#10;5Ho9nPbeG7CS+821uYhbTNEsTswwEbt035yPlPGBWFo/im716VYL25LB2cWttIC6MfmI37z8o3Ag&#10;HOcduK818Ua7f6dsa3ubh2srkxqWkH71uei8nGMDPQ5Fb2h+I/Gt3r9v4es5bS4llMckcUVvHCnl&#10;AFiCc9lGM55z0ya5aeHqR9++r2/4YxjDvuy34lvdLk1pJtNiisbtj5JJmAORlcgEnGeeR1255pE1&#10;+/MlxrQnlH9m27h9rBssRgjK9T8wpr3GualNcfEjWdHt3sbe9jS3WRVjyd+xY41O3zCAOSoODyRW&#10;hBr/AIS8LTRpfaNbNLrBLzpDdFjGgVwp8sDIDE/7XHPbB35Kmj5b/mG0bEeha1/wktoNG1WK8aaW&#10;JvsEso2BgcZcZ4wvJ7jmku7G41FhoF3E/wBsLlYBKihZARtcgvgZ7+g2++ar6j4+gh1Cz1K2srnS&#10;7OxaQ2sUgDkluN8m7ndjkD0AAIxmqHxC1rWdFlg1aO4klj1JSZXEYLA4BxyBs7Z4qbxUlFLcmE1G&#10;SOjfRjrH2O10u9jiuIdmYHnaRiO4VgDgc/TjtVjSPstjPq9tr9izvHGJYL6WcmWSPoMLwDjA4Pvj&#10;rXN+D9Y1a/sPsN5IrlAfskc1uCjtxgFux64I49RU+neK9Os9SEzW0sId2fdkkyOflOzAbapOTjFS&#10;1UjdLob3k002EFlY3N9HqWkSm7AjYPbEBd8h45DcgDIwc+vNaOrwOnh2FLKwjhhnnXD8K6nJ3Lkc&#10;8EYBx39qm1C2sNY1eTU9PhjVrmFpoTIVwBtwQzAgDHGBj1qtf2OtzQRS6fdpCBAXESL8zlcbQfmP&#10;IyT1/wAa1dWVSmmnsOnO616GV/b+jXehGZ7ho7uEMizyjzed2AvYZHPJGec54qnoniK88Q395Fq2&#10;oiG3t7cMiQLkl+g3BflHPPPPXvV3xbq+saHYWN9baq5N1tjkCRKojlyCckjk8n1OPpU93qt7rFv9&#10;tvtQhlDMELaTIxIABbDR4UD5jgZB7+tdEZQpwS5SKjeiMfVZ54LxZdE0qOCfymK2s0rhkXafnAbn&#10;OO3oa1tA1SwuvDUct5YLcyyFmDOxTC7Dx8xzz2IA5HesQaatrdWnibXb5YRJEfsrtcjylUcbRu53&#10;5zjr06VVjvYLqSeGfQ7+9kaI/vLd9riMnGd2NpCEjkgkjjIGKbUJRSvYxjCDndEdtqGozeI7bTta&#10;smji8ti6GYoZMcheOnBHp9K2dThstTmuL/wzZiS6SAFY2cq8PlP94MqgHO4ckk4GKxfDN1fLBJHa&#10;Osdx5SrBDNHCd6cg5bbkHBHQ81D5NxDqcY1YxSyediVIfMUsARhlKkAeuQM8Vp7WPOml/wAEq8V7&#10;p0F7FqGr6Gr3yzQ6jA0ap5bndwh3D6A9SOe/rRpXifUdU8Nm7lh+0LbSBNsZLSIFOAMAE446gflz&#10;RrOr6bpXh++lbSJGW4dQglDO6nJAKk87iFPBPOfesXStYjSztbyDS7m3URqZ4EhdHLDnDByQBnHQ&#10;fyoqynUV7foayStyo67wtoWp6RbXh8XafDdW1zncbeVmVUI+XLA5HB9enNM8OaR4PtVubLRNDESw&#10;H99pMxLq6n7pyRkDOThhxgYJpmq6tYRLJp1xcQ2jpDHN/aKsQySEdBs5weykdBx0NS+FPF/gnUrG&#10;U+K7a0upoJVIurK+xdyx4IGBnDYz/GK8Wmvcdr/LYHyNpvQ5T4p+EPBl9Muro1/dR282+6tLdmUR&#10;9lVNoO5c4J4B4461Vt1j1S/bRbfSZLNw2xbi4kliCuoBIfIGQDk+uAOMnj2HRfEvw4eOGHV/Df8A&#10;aiQgtZPdR+TeMueVIzsmGMAdCPal8QeG9I8RQ3eqaCt8kM0eLSWSBHNtG2ThkCAjIyBycgVEcZ7O&#10;0Kid/wADKXNT1S0M/wCDz2N/46j0S4gW+a4hGJVkG64diEK7QpboxPUYAyTWN8dvANh4I8QXXg60&#10;1G7+xS3LPAdSRRNCwQHO8AKQSOCvbGRmm+GLPWvh9430ZbKC5SOSZTp+oTWrsrEfNxEp3EHqVzXe&#10;a5qPiTxveG41fwXbeMorqxlg097SJitjIGK8eZ8wKNltvIHJwB0uz9uql9H/AF/SLXs50vM8y8La&#10;nrtxLNb61q0Ulo3zCTzGDJkcqpUEBRjjoK1rC6svC0ySSXkd/HMAUEkrHJAyNhYZHXg549O1XPHn&#10;wy0rwnqv9iXunWSanYRAiCCAZPmx5G9x/vfoCBV7wl4T0T4raNonhbRHgtr8FjNfThYRYxKD5jO3&#10;8SqA3T8OuCNwk+ZbvT0M1GT91rUwvBOuax4/+IJ8Hu9nZNdzLBYHz8LcM5A2u2DtI7nJ78gZr0jT&#10;I9S+EvhH4s3fgfxTF4hXS/C9rb2F1ZWhWF5JdStYpFTOSyBPNIJwWGTgVy/ivw5ZeGvDl7rSW8Mh&#10;US6f4bltkePBZd1xO+QAZBHwTgYM3H3eKfwgk8T+CPg/4qS5W/1ATahpIktXRwhUtdSERjBDAmMc&#10;gdQa2jTw9NJx1fVP9O1x8sKesfMg8N6j4vu9Wi8URaVHeG8SPzkhwiwkrzuXqoBY5zisXxZqlnba&#10;hcW3nnT551Ie3nUMrJjJAYjnJA5HHUVbt/E1yl3rOk/8I7qE0MyjzJNpIs9+MIWcZUjBJ5GCPSuF&#10;stKt/CWtz6xrV4urmJiZdOll3yw/NyD24HJPTniuaj7JOzVpdF3OeMm43e5p+BdV1KP7TYadLDYX&#10;UigR3E0jsIwGyyqoG3nvnt199/Wta0nXjca54p8QzLcpDvhliIjYSHsW2ZOcehx+FcLDcWHibWYt&#10;U8KF7eNpJBqMSEBS23OUXA2kDuD/ADr0vS/D/haLSP7c1RodXlghYRW6KSkA2KVPlvyxwepyBz+G&#10;uIrU6LSk9fxEoyWrWpkeAJPDcV7HNBp2oIbiMJF5d6sm9ORwPLXJOTwa+g/hh8KdO+Iclv8AD3xX&#10;4osla4jzoU2r3CQXCsDlYS4YrJGxOMHay5BXdkrXj/ww+CnhDVtRvNfSe8trWSQ282mHcs8c7pvX&#10;aPlUJgjByfvH0rt9A0h9PRdKs47+G3tnaOG/ls2vYIGVfmB6bSVGMqysMjGeledOuoVuaLb7pmjg&#10;5WuX/jP4L8VeBvD9gfEfgDUWfSx/Z97uzI+nrCOCxAyMDjJAAAUnGRXnvhbxbJ8Ntfl8QeMNDl1G&#10;21LSrX7fbgfPeWVzCjbeFIVgCpBzlWVSMkAj3/TtS8L+JtBu/Ck2qzbLgia2vbl5J7ZZBGYyiuyh&#10;kQjKMrr8qnG44zWf8aPhbax+BW1uw+Httrl3JaaVZaZYXshht4UjhEbSs0MkbFsbQE3gcMeRxWeC&#10;rt150ZfDfe/Tt8jq+N86erPCIr0Ta7DZzeIwbRpvKtXllKNFA4H7xGAAOAQfTIx61Z8ReG30XVXS&#10;4khT7O4NwlvJE6lQB84LEArtII+vA71J4GbwH4jto7LxT8O4rHWNNSRI5NL19HXyXLF8JI8rYUsD&#10;jIwN/XpVnU/C2vfFD4XSeL/hNpsuuSaHqT6Te6fDJHLPcQyIzWV3sUZbEqGJsZwnlccnHXT5a1bk&#10;h8Ue3b/g7mUqTcNDzi21jRY7+/1nQdTvJDYTolxLcRIEjGSVYHdlgSMY9MVq+HPE3iHXWOoTXNut&#10;vPJ5kGbhMR8nK7W4BOOnJriPFTeMfBth4dk8UWETN4i0hNSWydSBbxmeWIHAAAIaOQHvnPSp31HU&#10;RpssWkoyWUk37p9+WmwCdq8HngmvQq4flu9H5/8ADGcGekQ6DNdaxcXdreTXUVyGWJPsSPLGxQ4V&#10;WH8JLH098Zrn2h8TaL4ee5vNCa0BuUjNtIm14gVyGKZyM+ozzWd4d+KGt2c1tqsuutB9lm3FxEUa&#10;MBgTkY5ZSQenbg1v+LPEvjj4gm3utH0f+145bgx2kIQSXErKCE4BJI/ibIJzjpTTqQ5YyW+nkW/a&#10;b6HGa1aWc19cX8utXDzpMsscNvA3lTRDbknLDjBYHvkZ9KXWZtAhSz8XaVpxmihhxdQvcRxpGRgK&#10;FBJJb8x+VXdPuLTxPPBZ3GiXMMsxPlSCVUMmJCfJUYPTkfXHOav+MdG0XS4J/DOg6THDZz6e4DSh&#10;mUShgCRuAOduBuB6jI5zmlOFlSRmoqXmcrJqsHjZYNVh1Q2gtnf7I7yF1DqQCeCTgE8ZGDyabC2o&#10;XnhmLS9I1D7RFJdStNLCDtm44UhdoJJJzz/CMY5qjp+l3y+EptE0VEMsbtC0hLOGlUcADAwfnPI5&#10;Bx0rX8KeGrSwbTtNuh5luJ4X1O8W1ZTHFyA67SNxzuAJIycAnFdUqkNXfRbadEZKb5rROa0Ww8U/&#10;D9rDW57g3uqQTLJagAywxRhm4HQ8gdc5Geneuk8CfEH4hav43i8Yy6ZHZvqSyCfUHt3SKxbzMlsl&#10;cEkuSoLHhug613sPgzwn4i1u28J+ANM1Ge5t3LM00Ykklt35OxFGPlYnPJHOfWvP/FHhT4wH+3Nc&#10;8PaXqN5omkzLbXL2NgZUhlkYnadowzYUkHJ4GBwKwkoY2TVSK19Vfy/4BSU2r3/E+itW+P2k/Cnw&#10;dafEPwjrdw+qMdviiaCZX6KU3Nbqp2llxjBChtxx1Y3dQ+G3w7+IPhi61bwJB4dsNM1zS7W4eeNU&#10;e684Fd7SRyAhJAJW2mJS+SuScivnj4MX/izUPE13qOlWy65oyyRaReW19axIssjpJ9+MEuGGxjuC&#10;naQASM8/V3gnwL4c+GHw/Se+02S3vNMV1+y2mlRRM8MjZXzE6fLkkKW6Kcbe3iYunLBVuRaSv02t&#10;ppbuvM6YQdSqubc8b+LHwV8UfB2z0myW/vHS81N4TbzpMluS/liKWVJUYkkKTuCggrgR14/8XfG/&#10;xPm1SLwV4u0KPTrnTnjtbeC5tynlFmBdwzKNq7iWz0AYV6t4u+NfjDxZHJ4ksribXrfRLkT6kogL&#10;LcWWRyIyxztzyNpKiRecLx614O8J/Cv9obSYviZceGr7xJrGl6XbmeaS3iCvHIBsEkLR7WKqNu49&#10;FjHJ/ivD4mOEqRq16XM22rre72v0+bCWHhJnzX4kC/DnTLfwnodtql7r93KJr2+iXzbO6tymF8mL&#10;aA437h82QcdjkUzVPg9pvxE1iGx+KdxYeC/NIadL8xW7u5HyyeVLhlVjn7ikHnAODj2bV/hp8cfF&#10;PxQGvfDbwHYWYltQljZx3ogkSXysv5ZMxU4VGIZhhTz16+Y/tL+BdX+IXjSKx1PVbCz8daVo73+u&#10;xNOZDJGkhQQCWNCskwJTuwO/72RXqYPGVpV4qDSTu5PRtdtE7W/IiMHOTjbToeYReHZvC+sf2LBq&#10;byaZM5tpNRhO6OZQcgIwAGM4GOMZHHY+3fHv4U6B4a8SWniv406LKkGm6TDbWmnyu0L3a5O2dthA&#10;3NkLgZBKkk9qq/BD4UxeL7aLxN4k8PXejxaalxaWdvZ2iSHU3ADKLlVCySDcAgY5KMyHgKRVD4w/&#10;ETxd8Yfi83w/uk0268PLqEUOnvqahRHI8IJSJ/8AlmHIDEE7QUUnBG6t6tSWMxkacJtcq95379ra&#10;X7/mmXOjDD0ebuzyIXFjqUd3a6dp5tFu5H8qMXTSokTNlQpABJ7YIHvV74fePNC03XLXwj8TLO7g&#10;tLny4njdD5ZRPmQryAcNtY9xznrWxrHww8X+B7y38QDR0aG0uQkiSRAxbsnCty3YZ+bjivR/+Fgt&#10;4w/4RfwL4C+DWjXGtlpGMcGlxPdMgXcBG2AocqrMH2ltrHGK9GdRS5acYcyl1vs13Mowjyc7Whwv&#10;iH4h6n8L9KtNT0fS9PeC5vG8iW7jEVyqsQco2AG+6T1ByyjtWL8Sz8WvC3i3TbTwBaarc6lrsLXl&#10;5b/ZTIsETLGcx+Xwu1lZdrEkYySM8fQFp4e8X/CjwldXnj/w7oekxa+7SJpi6zHc3qpGpZp2XDxx&#10;4IGNu0rxwMmuO8fajqMUjt4Xh8vy7Pzob+4mEu6JgHYRM3zKeSQxOBk470p4zD4OvGHLq73vs7/8&#10;E0hiqtvc0SPPNI8ffEe1nj8V+IvORW3LNb210UzIWfJ2Z+Y7hgpyVI54Ir1HwVK2jwS+KNP8S6rq&#10;lyzgtYxuqvakgl025yc4xjJGew7cd8A/g5a+LfEb6jY6FZ31xNI8l099OiizjX/WO5Jx8zHrkcKe&#10;ea97s/C3hi/+HTaloOmafNqrXTtprTwRQm8eOWNWKLw02Q0xBO7PlEsRuCicU6E01a39fgU/rFeL&#10;czjbH4naHYvZzaR4eNx4i1QM6y3sh82En5UQgHlejMOuDwOKh8TaRY+K7Sw8W217eC5tpkt77T7F&#10;vPLliVaRApBC/L1P90HIOa1tV+G/iXV9Pu7/AF97C1n0jS/tzyLdvE4i81IgI2A2jJnXPA9egFcV&#10;beJi+tW/iGXUIy85Mt/ILnEklvtBIBBCp949vQcZrylTpuonB2a2KUJRVnGzNBtV8HaJqt6fHXhC&#10;K90mSwi/smR9KM7W8gBbzfNGXATJBG7PGec1594K+GUl949HxFudakOnW9ve3AjiUs/2iCCa5jCj&#10;BVBJKEQM/P7w/KeM+naprek6VcaZ421C1837GiyxSRT7Uldl2sswTnIXnPJIxn0rofBNzY6pq0z3&#10;F3pdha3k5zYWdowEqZRi02QPNwRycZxya1pY9YVuTvd6eVuq9epzybhUUZK55jqOmSeOdA0y88Qe&#10;IoQhs3uryB13MZWby3gjwSA25YsnHyhiehxWTrWuab4TsJbDQ76WZQuViC8B8HaCQQcYBH+RXaXf&#10;grXtK8S3PgWDTrVbJ7pzElskqNJF5rn5ScZbAD45B49BWHrg8KaHr954YnL2l1PMsD/a4NqyRmLJ&#10;WOVflBBZRk8ZDfNzXTTrQrJta9V29CF/Fu9jq/2c49E8YGPRLm9tbYQxMY9PSFHa5L4BOWZMsduB&#10;hi5yRgdazvGGjWek+LVj8KX9/b3cRf8AtXTrthFGYMSdW3uceWpJ3E9QRwRVPwPFf6LrD2ep6BB9&#10;n0ZVlWQ2oKzvuOxnYclWBYnsfyrV+JuqavrNrea/D4Rl+3qjxC4GnxwRNFI8caqHGFwsfncZACsA&#10;e9eYo05Yjs1t5etzopvlnzR2ZneLrXUvCVxB4h8Llf7M1K2MliJZYiwl3BSDtZjkYGc44x61saR4&#10;h1+a1i8ZvGd02mbhbrKz+efLJDIqAMoK5BY8DkZq94V8IWl18OrzR/FvhWI6hod409nNMUZS2AWQ&#10;tG+XGAf9n+sttt1fRjJp+tmDVFuIFsmgjOIQA3y4GF2Z2r6gEcECuf61SdPmnZ23ZnKpzvlb3PNP&#10;hfbWfxL8bah4R1fw88891K7ST2wCJER833XAAxuxnIFdBa6cfDM//CP+J4UYS3X2W0uDGeeDkEkD&#10;5B/FnjP3e5q/4i8I6B8O9Th8W61bYk1MyXE1tAjvOpLZj85iAAPvEDjAUHoRVHUtdvvF2lRfZdcg&#10;sDeTSC5misVcp0+dsKPlI7lsZI7dOjGYmlUiuTZpfJ/j/wAMK8VJHJeOw2g6s8+laNFbrEvAjUuV&#10;bj7m8HAJ9zmtnwR4ZXxP4t05tV15tLhljElzZWssaMFEbZfLMpzz0x1yKxvEnhrxH4V8UQ+LovEt&#10;trWm7G36jawkfZzjIHlLwrJgjIOM85q62l+DPGLxeLbz4oavbXcDbLW7njLRxgHcVGDlTkkFgSDz&#10;xmrw6hGmtdlurvUqnUhKafY6bXvBetP4gs9J03xPpepaNLuubZryAQz2xiJJjZgAjkDHAZgxPTkZ&#10;oeMNcPhWb7FBpljf6qL1ora6S2WUxQiPYYxuyVKlTt444PBFd54f8V2l/wCE0s9Y1u71JLJGktHs&#10;5AyGSSGJZWVhuwSNzNnugGDtrxD4g+BtXsfGMup+F9Umure4voIY7WC88+73B2VpDuRQGJA+UZ+8&#10;Bk81dOr7W9ObtZddL/8ABOvGU4QSlHS4vivx5a6jqAtJdIW3uZWJZpwFw6g7wW4HGPTv2rTuLi+u&#10;fCkulzx2l7A9zHIU81S0SMMheG3DG4Z4OD6VW1S6Ntqi6RqugWN3dwFpI9QuIBKsLliShcBVZxgD&#10;ABHHFYWrazq2k+K1XWryGzWXy5Jo54WVX4zy6pn5vXBJ4B9KyowhUj7nT7jzadoystzuf+EcS10i&#10;TTDqVxa3NrD9otHt3STzAWx1YgFOoB65Hsa831sy6Pr4RV1BjBdu0n2h8IMclVJGD8ueM5yD1rYv&#10;fiBYalcR39xLaRNOkVtI9sWUFMFfMwSQxPJORnnjHNa/grwPrOr2dzdwayNRthv8m48okqmeZS2w&#10;cgnB5Hrk5q6E5Qk29F+Z0ax1Z1XgDVbu7liH9l2cEWRG8hUjzAcEgKxyQSc4HPrWrdaR4q07U7mX&#10;SJ43gj3l/JmYttyCQFIBUdO/51z+lT+L4LE6pcpalY7hS08YUtI2HwzDocFBz6MAa0o/EQ1bVoL7&#10;7TBJMcW8ywW/kRzREFQAEyFIOM5BzzniuWriIQqNwte+1/zKj7RJtdTPudMuNfu7m31TTXeNLjfY&#10;y3JLRSFl4xjGDyWVgecjI6VkJ4a8UvcXOo2WpKxhwm2GYM4fqVJPzHHQ56c1LY+FPFWia3c2s1jN&#10;bxXVwJFvI2aRAoJULvbK7RwABx1NZlxpvjmbxBPY6fbpIrxt592QMwyKRkO3GM8YbIzkjnBro5pV&#10;ZWTV0hSpy5b3NR7LXdc1+2tNQntpZJoAUgeFJoYWU4DAAqARnnPNZPjPxNf6fq1t9gnmkvrFvIvk&#10;ithhto6ZDYBHTGOnU1ro3xA8HXsfh++0iaaAJ5kl1AgZ25B+Vl+bHfpVPxHoAu77UPE/hfXnu31V&#10;Haaw1PYhj2r8+OhL7k4xjJHeuunKEtL3Jpwgnuc5Prl1aXVt4htLyNIjGWaBQDyG6hnJwela0uqe&#10;F9QvbXULaxZ5fOLXMQ+8xwCGByMckjgduvNHgvwLNdWi+JvF/hs2iSxsthbW0qqtyFVTvGFbcCGX&#10;p3qt4F0vULy9tJDplzatHJJHbz3L7Yrn7xC88/d42jFbOpTi7JbEq3PZs13fTvGdrLYQ6zJaXDXh&#10;W3meTKx/LzxuJHIzwO/SotYh1XwTBNJrmqx6pb24EVlPb25KpKFG5XUHDEZ65yDVD4jaVDqccVxH&#10;BZaXew3ao3lXPztwCrMN3AIBGfXFSz+FtW0rwLcalaaslxK8229gOEcoUG1iwO6QdRn7uccDNZv2&#10;c5XX3f8ABNqsoupaJ6Jc2Evh/wAT6fc6n4djngmRL2IFkYvJGvz8ck/MpXpj5R+PC+IdT1XxlGNR&#10;tfCOmWyX00jJKbGKKKNycngrndnaRggcdq+pvGHwfsvEeqf8LC8NXEukWUiTPcoqrImnu5V5I8Fx&#10;+7LbnUAkjzCMHbWhpPwTtrm3j8Gf2lbaXb6tp7S6Lf2jxo7zqvysVY8JvcKSOjZHI5r5mli/Yy5Y&#10;pu25L5m7vQ+U31G706FdH1/w8Y3hYpNbFnjdjHlGLK+8KMKD0ru18UaEPhfY6vpNy1o5vhCbAxiY&#10;PneDv25bpsHtuOOuK9s0vwhbeNNGOhWeqPBr2oapIdaMtqsi+aqlWjidzmNS3zEkMq/Kp5zmxa/C&#10;/T7vS7LU/senwxaUXS8u3tkN1dRgbWKLGq4G47QT94cgdAOnE4qjNcqXM/UmjLni2/xPKPDngC91&#10;j7N4j1rxA2lI0jIdPmJWSReSrDymzkcjBA4A6V3HhjS4LbQDNol3bW9zGCt5NbTx72jydrRh2V1I&#10;6kehPXNaOsfDHQ7Gxh1/wzcXFzaJbCW4Fq0nm2zZYBmRjkIAWzt6jA3dK0dG+FOkXPiddN13TDeN&#10;BZCW1gWR4ob2MqNsjvsKorF1/A8gV5sK9WpKNtdUrPt/W5tBcs9djd8a+EoPGmnW1/rXxFtYn0rT&#10;PLsbJtFSSW8BjjBhuvNb5DvU7Sv98c9xwcUuo22pQ+FNPE+hyw26TW09iFjlEmQdjqq5OcDPzEng&#10;bTmult/H/iK11q8+Hmqblm0l44Vt5SJYWhG0EqGjB+YHcWORz04rtNElsPFd3qY1fwGskFpc2+oR&#10;NZMZIjcxoWUeSTtVi3lj5dh5GDwM7V3zSjGT1XZHVOakrXsfPn7RuseKP7KsPDthrFxK9jBGk1ub&#10;UPK7vnzpOQTywAwc5CjjqaxfDXi7xjF8HNW03UXkkgl8Saet/diJ40tSYrtmIDRqSeR8uOuK+lvH&#10;PwK8J+I7GwS/itWs7ueYzW5umF0k2DgYV8K/zjKAuTuB2g9M74YfsmfCrUvFM/wj+Np1fQ/DnjTx&#10;DBHY6vY6ygm0+8CzLBc7pMq8e58Mu0EZHTGK0jWhKsqc3136rpqY08NGrNrv1PlwNeXaQeHdS0eC&#10;/srndMZrdFWVAFISaRgTnH+0R1xwRVG4+H2h6p4QfUpdcVZrmVLe3NujFEkEbD5lIIOdoU9CCc59&#10;e1+LH7F3xP8A2Y/i5q/wi8a6/YSwaPqB019ZlvVMV5bsweJkgAJBZZEILghd2CelakPwi+IHje80&#10;rw9o2NPGkeJ4G1XfGI82ryJvYFcjO3cSc8k9M8BVpcmJ9lGSTT19F1/A45xdKp7No+ffHXhX/hHb&#10;W1v/AA7oKw3UwxDM8HEsi85UqdobO1QuOc/WvUvg14P8URfDhNV8eWL2kaKLnzVkWCUtkgR8jJHI&#10;457A4zV7W/2afGOp3P8AwlPinUk1GOKQXiR2jyLESxDCN41wQqgqFYgDI69BXa+BLN/E+rapoirH&#10;MJ9BeLT4pG3ovlFZD8qqWDfK3QZyfU1pVx8UvZyS5u/+TCFldt3L+leI4dRksk0ezMca2qK7+TuM&#10;mGIGSCScDZzwRyK5Lwbf/Ekapf3HheK8R7YTG6voLh4vLjDbFAXpnBH3V5K5x1NekfDXTtM8DaN5&#10;OhXEFjqW6a0vxeznzICcEbTk/NtkUEnkFGXjkmW/vNH8AeBdU8L6DpS3Vxe3Fr5GpQKQI4LdZXmH&#10;IHDTPxkcbDnoK8ibjKpzrR7M3Wtoz2JPhV4/8aw3z2vjtL7WbWwj23EmoqnmFWyMxsVITkjklwcn&#10;gV7Br3wtsNd0jw/piXsOoWuouyShwsIW3EMk1u6qi7dyqHjIKnJRjxyo+XrfVxq9jDdAvFdXav8A&#10;a7KK5+f5p2WMDPRMIo4HBx619NfAn4r+HrL4VsniLQrNZdL1Q2vl3d07nycSbQpyFzvkbqP+WuP4&#10;hWVHHYiWP/fJclt+iV1v/Wx1U6dKpCST2V/8z5X+EPwQnn8SW3jv4kTWVrotxMttd3Jv2YmIloy3&#10;lqTITsDn7oDMB05A2Pgr4Y8UfsQfGC9sHuml0m01+2bU4YoSY0Pn5jYOx+YrPbxkHHVMEdj6T8Qf&#10;iR8QJtKm8R3WnQXGmXN7strFrEQWrKu5xJGo5EoQgOVbsfU12XgIy/HvQLvXX03S9Z1C80qe3k0z&#10;VUzIuoJEhhVoyVWRnaKM5G7LzHgZopZpiI4mUMK37zStu7Lqv/bbFwpU5U7p6+h4n+318PPCN98T&#10;9K0m0tidFh8PLc2K2ZXc0M2o39wPvElUVZl4AHXGeK+f7DSotL8R/YotFudTmuHEen20OmiMyJyA&#10;QGDFxuVzlehVs9Bj6I8Z6ddfG74gaF8Ovin8M7vwlrh01NJ0/VNPWe1dJ1dlFvdW0xKmFiVXcgRo&#10;y+7LBdp8o0zTLz4j6reto0MZsrW1ngt4LkmL7L5lyx4YBgFw0ncd8A5r3KmNbk+e7stUtLPTe99e&#10;vQ4qeGhyucpXucV42i07wvq66THoWlG8AjjTSlmFzMkwwS8j7nKjqCp2n/ZIrsdT8G6/8Pre0v8A&#10;UfDlvBCtwk4/saaVjEsgGy4YKpKId/LqQCDxmote/Z7ttR8Y3F1pfi2GbUZEFw+nRXEcMccIAXc0&#10;jgAFm2cnj5u9e56N4N8V6HfeGr2bV5YJbDTE07X7OyaSSK1hVUO5mX0VlUcctGy84BPPXzbCrD0/&#10;YttW1u2ve8m1+JVSLdkjxX43fCnWdPg0/wAb3Xw9lt7KeF0t9Q0/e8ayliBLL5nzLknqcbiSctg1&#10;yVv4hgl1SPw1P4VtbufS4RDdNNPOkWQyS8bCuS4C4IP0PNfTui3MnxMvoJNTQuEvDbLC9jGpiSRi&#10;BKAysV37yCducA8qeR4l8b/h1Z/BXxLcat4UWW7BuPJuZJ1jkFrIoRQoTIKZYFsZOcEZOQa1wOYP&#10;FwbqK01tq+/4nPZUbI828a6fYWOg6t4x8CXq2kL3MNzFa2FxK8Ic/NIGWXc0bFihJ3YIPfoM/SvD&#10;2t+JbJ/F8BSZ5386OLUXMRjDMXUx4ADjkjBGOM812/hPw9a+P7G+0CHEMjp9qivoFf8AdFWyyAHl&#10;UboBjtjnt0Pgvwhp/jTV38Kf2SIUe6WKxnijbfLHuDtkHBRvlAJxg/MMYr21VhKneW/4lSVL4upn&#10;eGfF2u6Pqdt4g8JayYby2tium3CRqsjIQVdCjDJO1sg5PQYI4r0Hw544074weELjQPFHhr7Noxjg&#10;luGtkAjtpYS37ycFCJS3zKFA3F9rYPJrNi+HUeo3MOjlZggvN1hc6bZmS5gYHKkoADITgA5H1OK6&#10;H4U6PrNheN4c1LxOkmmLcb5bdLQr9rkXcq4QoNwDPg7uBuxzXmVcRSdGdk+ZbPbbz2FhoxdRTbuj&#10;jfgV4J1TTddf4veFPEV5oGpWlo7toF74btI5J4YyuGztRY1dixGIlZ1GDu6103xE+INv8afDt2wu&#10;r06vd2skU6LYCAebFCN2w7iW3J5gwuBub1rofGGk6P4se20A6iukeIQs8UOp6dbRhnxKcCfJXYuG&#10;IDDGDkHGa808HeHviR4b8R2+j3wuze6O/wBqt3dUJSJiGaMsudwJfIJOR+844qMJKGKxLc1ytJWX&#10;S2uztZr53OhU5qpzJ+hZ/Z8azXxzomj6p4MD6Eulx+fHbLFBK/8Ao6xqMkZYtwCpfOOSxwc+o6N4&#10;Q0PRtfiPhbQ00MvfvJe2lnJ588RbaA6pIhWcEGTdESduVbIDccF4ih8Q2/iv+wdE8XhrS7to57Sw&#10;aRVmVZc4XI6sqllOSCTnGeK7C98R+JNO06y8LaV8YbeyvIIFbVIdWuZypcjEQjkBwYt5w2VJ244I&#10;BrhxtOEMSm7JPzbV+7YUbK5n+L/HF38MfBWq65ez+W1ivk22o2+nSF4UnifD+S42RZJx0yi88nJP&#10;jPgH4YeJfiFDba9eeMbS71PRZpJI5I4ypt1zkedHsAAOc7gdqMApAJUn6k8Ezau/hvUfFOiavc3N&#10;/fQva6jpXkRyR3NuUcSBox99vmLAMeCgzxiuK8BfsreJ/B+vLr/w/juPtN3OLrzGlEpdJ5wZNwcq&#10;qoRHtYYyByeMEelhsQqdWzsnLyv5W8vxuFVQp6Lfqeb+GH8ceD9Wh0/xhd6jp9ve3Atrk6ZaLO1/&#10;vlwjpG2Ub51Yt0AyT97rWj+FOt3Wsw6r4W0MXs/hnWoIdU0m8CR210jNtlmV5mOBlQGRiGwy7d2G&#10;x7H4/wDBPge68PSQWOmQTRaXqDTQwWt2siQ3IDyusrMTuQkgoUII24BOBXOa54glvJH0oajZ2yaz&#10;ffvbCCIRF0dfvuwAMpMmT827aWxnk1dHFUMPj3GatNxdu2nXo9OzZliIudKMltuef+BvhrfePfHe&#10;s/D+8S2vtLsS9zC1tcMVt4IZVJ+dgCW2ED5hnOO5IO1rvhbwf8CfjFoXxI+H+jmK31KO1v00y9aR&#10;owFiAukjctl1DicA78Hodw6+reFPhq/wt+DN/wCJ5NOtptY8Y3k6WslyrCQ6FbyGUylQDw8qx4wM&#10;lYSOScjOjtvC3xO+F2u2mlaxbl7fQLeCwsZbbzHiljlEzSM+T5QwZflByxlcAYUmvQqY6rCO/K9G&#10;+n4bHP70o3b07HhfiqTxL458Tv4cj05b+4dmD3cDkFljKsY029tvAXdgKDgDitDTPDPiPX9IMfhb&#10;SLiPU7QSRJHMgkjdUY77d9xPbLDPHUY5r0fwhrPw1+Her3Vxqjwy3WsOlvoyCGKT7O0n7oXDo7DH&#10;yoGUd2O8n5RXe6FpfgnSdOmvNFnlYh3n8m4gRogm0R71aMsxZsZ2H5SwbknC1EsTFSjd2v1e349y&#10;FUjTurHyDYeD/G3h2/HgR1u18++S41GPT7UKGWMsAzvgN5eW4QbRwWPQV9AfAO01Dx/rEWo3vi1N&#10;MudHnSPzpbVvNu1RSzttwQqjbxGoVRkD5sZq/eaJp3jtJNR8MTvJI22Am9iDmQKQrs+wkD5mB2qM&#10;nOMHdXMeN45vD1zAbHVYheF/KS5tJOUJGzayqflzwDkkfTGK6K2KcaLctu//AADRVK/s0os7LVfh&#10;FodnBrvibQ9T1e7utY0JMW88a+THMkkVzIgEmS2+SJQu77qg5yTivN/Hmr+HbO31Hwz4l8B2dwkN&#10;pvksZoGR5n6loZ4xHIGVj2ARgOVNbVrrnjHTNWXwjHevcm4lht5J/s4f9664C4Qu24gn5QTyRnpS&#10;+MvCXge88S/2ld32pxwWoWCK9XTvPbYzY3kFlJVgQQR/+vyli1Ual207f18jsVWrUipyep89eGvF&#10;ni20jv8AwF4stktrW+tgLVrlvmSTjyy2OnGRjrhxmvS7TzrLRbODw9cahNrFxFHDqWn20KSW0UhH&#10;zM+M8YON2Bj+b/EH7N0V3cXfirwZqJnS2nkUWtxnddpGocmI8BnTHKr6DuQDz3wy+JV14W1OPWxZ&#10;PuvE+y3q3JKs8ZYHIY8hTtyR+HWtcTXWIpN6KxE1NL3onper/FX+z7BdW8RXTnU7CEWOn2VnC8qB&#10;yNjBsZ+YHbjP06cV5V4/0zQvC/jqXxFoFzczQXUEdxJazSh3guGQM+UxyA7HB6EAdDxXQfE3W30P&#10;xPNeLoENujw+areQTES3PyOxXBIZu7ZPp1rmPF+vL9oPiLw7Lb6NJPEoE8kClwoAyEIyoGOMA9CO&#10;vFY4OrKnS9lBXi3v0MHTgpczN6z08mygh8W2zmcxCaxgjYghdxyhU5KD5s4J6Zxg4zualLaW/gWy&#10;0XQriW4WLWJJnhjdnJkdMfKAA2Aqpx09uleJW3jHVLHV3Szvdu6YFPvfvDu4J3YPPJHQDmtjw74u&#10;8QRXsTaT42j0+63siQyTMkZLMuCSOCMDoASc9K0xkZSipRt91hO8YX6HYan8aR4W1SGDw3LY/Zop&#10;XaW1e2Z4nJGwu+8euWxj6V0Hh+6n8SeE5NX0jU9PsvMmLTgXkcP2gNhR5YxlcbvlUgE8YOSceXeI&#10;/GNrql0VuraJtWjUxTxW1sqxuNx+bO0NuyO/Ydq0/BfirwvrOp6daRpdLbxaisd/ZAB0uVUglZeR&#10;tQsB0I6c15MoSsrq19+q79DOMJJFP4z+JdUbQorS7naK9ubl4J0cMCII25JA6FiF5Oc7RzxXFeGf&#10;ifpFwB4d8QJMYEcLbkTEMgY4Zs8ggAZ298AcV237Q+r+F7ae7sfCWhwpCsX2eCH7JtKuhAcCTJkI&#10;wDwTglycmvn61vv7OvjO0i/ZwOQ3OCc8D0549q+nwWEoYvCpRi0vuNIwlLdnpF18StUttWuvD11q&#10;c32S4LMhScmJi3AYKeMHk4657iie78MeHbltB1TU5BZvcfa5Ll1WdZsbTs2YK7j8wyfbnmuB0jW5&#10;mv4p7qT7VdzuHVVIBjbPQqOBzn9a9t+H/wCyN8ffigr3z+AjDYW1msl9PqSmztrFH+cSTSybY4gU&#10;KkFj82QFBLAV6aw9OjH2ai7fqa06as0kdronxMvdC8CaHB4Cg/sKz1NPM1KYyyKJpC3youNzPhT9&#10;1cgEnI711PjrwxbeP/B+peMdHWW58RR7ZLnUdKizMI1O1kjWMfK7A87uTn72BivHPF+haLc64nhf&#10;wr4q0m7ljhW3stQhZoLSz8n+BZJtpPAySowxPBbNeteGbzxN4F8GpZ6D4ssIVv0jN9qBglxLnyyq&#10;PFhN6sehfrkH0z4X1WUZtwit7vpp3k9b6HZSnGf7p7HklloWo+M/Fun/AA7k0q71S41O0gm09726&#10;ZJFLDG4iPJK8EbfvHAxyap/HfS7zR9Uh8CR+LYdQg0x1QSQ5dI3VQChfLqMMO0jenFfSHh/9kn4Q&#10;a7odx4ztPGOoafbJAn2mHw1qarPOWyduDAwiAPDLvGACAo+8fnX4s/B34e/C7x/deC7T4l6nf28i&#10;/abC0sLFZWliaNZFHmkoDgYBJRQSDgdK68FicHiMRyUparp+vYzjh6dOXu6+ZhaTd2eq6HeWEvhz&#10;SpLuGWOWMsRG2xBhvlK/Pk5J2sDkdDzXWaJFJoeuW2j6JqT2r3KEustwMwu2C4RSmCFIxjeM7eKw&#10;fDvijSoJDBous3Vp9n/49YNXsow1ynV43xuBw2f0OQa7aHVb7xVbwax4mhu7qOB9sBtogscw5IUj&#10;oY8g9O2ajFuMbx8/6/pGE/aSk0OvtDt7fUoZdP8AELiO7uWFxJJciNLd1wdyl1IwxbJBJ5bHpWvq&#10;d94m8E+HbqbxlFcFpbhX0e9tIVP2peWKgg4HI6jgge1V/FMy+J/DEaaVpZtHGHMMa/uoUcndjzPm&#10;GBhh0HK54qb4b6L470/TFuL4l9HtmElrptrcI8Nw/KqHOTwMjOcZI6HrXl06jnGy6Np33/r9Cotw&#10;+I1fDfiCeW3eyubeKK4a3zf2LIHARiMBz1BxjIz19xVvS9I8PXuutomjXVppkxZCbiGXlcjKhxJy&#10;3XHylz0+UV0mheFdL1exjuPEGnWWlbiUnkstOZYmPXymlaZcyc8AEkjsRXPeL/hF4BbxDa3WneIt&#10;Ud7SIMbextywfOSAQC7Lgnqfl4521FRU6b51K1xO8+hdm8La3oWspp2rwzQxpbyeY9x8sbb2ADo4&#10;GCOc8H2PesoaP4buHufD2uaXDNJBK3kGTchDvzwwbIHA5PPB6Z41/DC6nod5HpNvp17rPh/U5y9z&#10;Y3qYktv3mWMZBbaRuwQCeMe1O+KvwE1/w74vtvH3g65gvPDF7AfOuFbabRxllW4DYEUgyFPQPxjH&#10;SjDc9VucfIylTae9jgtU1SHUY9Y1S3gnFzBIn2e1mgyodHB4AJ4ALYGR09xXQ2niuy1ayk0S4itv&#10;t1zdLJfhC0kcbrwkal+OATk4z8xxx13vh9p3hPwgwn8QeIItRdola5msLMkRqx2NJLvKKFByoYbs&#10;5HPao4tPn1drm+8OaJH/AGbHNHZy6veQIpNyxfaqsrMrMQhbkcAj156+dUYOU17z8xxk+ZK3zOG8&#10;eeAjrPge5ibU4YUgne4uIzJG00S7VU5V9rEE9NuBwOa5eH4cXWs+F5bfwj412XUUYe6i1C2ZAScl&#10;fmGVB2r0/I17T4k0bwxeW/2PUdIGrRyBS/8AZkP+kKCMdY13cHjkHGa838a/s+eI/D16s9prD6Ja&#10;OTCtvqV3EG2uC5M5wrrgkDBQkE+vVYXMU24OVl5p2Fabk2nY+9dP8W2V94SbVrzV7OGCZJU1U28E&#10;Blknxk78oWJKgYbaSBxnAOei0Xwx4abwtY+If+EpBF3oiW/k291vEaSAGTcEK7S21dvByycHgCqO&#10;s6ZpFrPfavdLp2sIdMlt57m1mkjEb7TtDnlpDkttJOeoOR007vw9oXiS6Glx6paR20+nwzaZbrci&#10;HM8MmFCnYS23IGMgcevT52hUdaEZxWjW/rs/M7PaqK5Zo4H/AIRS08HX2p+MNNL2kC2pttMvbhRL&#10;LI82csGG4Ahdx3LyWIzmuY1Twt8T9RguzrjiSBLBpVnsrpmYPGoJWTYTg8n7wJwOnSvoO0i1mytL&#10;PTptKS5a6uGlZbi1jcXHPLAMoXC9dwAz9cV1Hhr4U+EUmtviadEtrpLqGfzxHfMTCzMdw2ZU7WU/&#10;xAgZXHAFFCilzzi9d7dLL7/6Zy1pKatA+eNG8M3cHhfRNav9IiN9aM1rqsY8yOQRkj5gVPLjfgnn&#10;Oeh791Hp+jGW/wDDtlqMTwiyifTYbhcNKEblH2YOFXB2DI+76EDqLpPFfhXSZ3OjWr6d4hZ7qd2j&#10;XdC0hYoQGyyfLubK4YnIBPGOQh8K3F/Fperawi2yGQI0zSuYoo2lXBRWP3tqk8ZBBXnjFdElGNVK&#10;mteujOT2k1ZROV8b/BPTPDnxDv8Axj4Z1Bm0h7tkEt5EVN5OSFwCvygABwvQEBepxUdrE/hnVp/C&#10;uk28/wBlutNe5vr64VTDcSIAYy6A4BUAAHnBJGa7/wCJ+rW2jfDS10LR9St77ULLWH+xPczFU/dS&#10;kHIUN86v2IOQe9cRdap4x8Rao8PxK8SiOxSA3d1KrRyiCXzFXyTKxVxkkfuzn7uPYdGIUNGou6f3&#10;P8vxK56km02Ral4Q8USaNBDZ28lnaRD7cq3dw2SCpVjGi5ztzycgkbeMg16Fpnw+/wCEs+HL2F1r&#10;81lcRXRawuJ5pRPG8cYcRtgnJ/u8424xjpXA/Drxtba1qlppEF/t0izsJ007ULu4jM1tiQI2A20m&#10;I7cFTuIOcNgkH27wP4E8c+JvBGpXPhLwbFd3OkPPc6iYNeEjEOqgS+XI4wrbH+UD5QCeK5cNCjWc&#10;qUoNt36dPlrc7MLCvKV4aq2x5L+0D/aPifxDc+IfElldXbQH/SNRWF5FMUfzbmAwzclQMkAADg4r&#10;F+BHg/Ubr4kXWn2l9aWsuoWkjS2N0mP7RJhwGj5JMhIBBI5BIBBNei+J7v4oeGtPik8QfDbUrmzu&#10;pIoNTYOPIdmPliT7QzHBUJv2gMTkDtmuG8Y+EfiXdvZ/EvSLW0jsXvWgF8ZzblhDKo2LtYkSKhIA&#10;zjCYBrm9kqFW8by0132PQxtGWIxcmlvqR+O/DfgWy+GUOqGxXT7macpPp8v7yGMqxXEBzuQlskBi&#10;33TycEVxNydE8EanpWqeCNKl3XTSyzILQYUscFzKvzMOJI8ZxlVOPmIrp38FX3i7RINT8W3chsry&#10;dizXU2djqzBJkOCJGlckFRgja/bGL/ijRv8AhH7ePwTpiXCSec8czKo3WwOFGJIwVXL5/dk5G05w&#10;WGMG6tSrOVNc0Urvy26930W5wLDxjLVnCx2Wp+I2l1lZYoLqJPMZms/3cGNyuNyKygnCIOgDL7gn&#10;mJNViQyxTSB2gUQW8ZiWQyEZYg9CoJfGepPr29P0XTtW8Op9s0LWI0F5IlvqEMsHnfbIlJbcrLuG&#10;CFBAIBGT0xkM0fwv8PNPtRrt9ottBtuHeO0ubmOVYpAMDHzNliERtjMSOemSK5K1GdaTq01r1/q7&#10;N/q07pN+h41qupyt4ttdUWFbK3uEgkudOw6xiOMxAh13FgWfe578AqBkCvaPAtrpesaZcaZ468G6&#10;etvqWjPc6fLFczbopVmiC87xhTgckA8g9OsHwi/Zs+J1r4m1H4i+Kb+ym0KQ74NRgnSVGupJJDFN&#10;JDvV8BA7kBNo2eqit3w/o3g7xRBHo9tfz3UsM3lXdzb3BVWbJDjax4RmiDdR0xnmt6scW0oOKSff&#10;t3tv89jKi40a+u5j/FG80nU/B3hrwVd2UAXR0kZoYpRCz3D+YAzSndnIi2bfXDHqK5b4cWXiLRbq&#10;TTfhtrTw3AmW6vbe9kRrmaL92f3TMCjFAdpGck5BHFfVGj/s/fDLxp8ENY1ldDZ/EnhS2Gr2s7Fm&#10;GoWm6UJEyN8iuPKByoDHO09Sa+cPDuhtLZ3vinxS9zcRWsfn36WYCyPMWMTIfLGxVYRq7AEbC+Di&#10;s8TgpYeaqyjzKSWz2S/rTfc7mvZSTSupaom8YL8RPHeseFfiNqmlK914bmiuLRvsxhaKHchaJzwC&#10;sbAGJTlvLkQZI6cx4e8BXseteJPDVtaxQxw34+0iOyUvNJ5sgRd+3gdcDgEgdOtfRHhX4D+Ib79n&#10;q8+Jmn302mR+JLw2+habLqXmy3txHHI32dY1Q+Wv7vaGaRsspXYPlJ8d0nwrqXjX9pC/GjIkMN14&#10;rupJzqM0cEahbjdCqb23MzEyJtAHRSD1IvFTxtGVK12mlo95adfRW3IxVOUKast3c574VeFLHxL8&#10;Z4PDN3Z2civdQpLEYdmbSBhM7kg9dwAweygdq6i58GQ6PaeI/wCw54Zr281C51OW42CPz3E3mFGM&#10;ZUsu0lvfaKwf2dPCs3g/4keKde8Z27WOsaVo93YxW12QWhmIZnwQT8+AAB3EqnJyK9K1iC31Hwbo&#10;/wDZ2pfZ7uJjHfGe0JNuXjCJvGCNzbmVgCccHvXNQo4ingvZNe83227ehyKEk07nE+B/FF14C8eH&#10;UtL8MWdtFqkQt4Y5bXzlUggsuG9dykEg8EfUVfjZ8NYtc8aa5cXujI73Nx5OoBEQeYBMyrOi54IU&#10;K+7qCe5qpeXE1l4h8N+HLjTzLqBmie3jeYOJY2QNkMFGCqliB2wQe1T/ABMufFMHxF1C0ZQH1HzX&#10;t0tQD50y5YZJJ6njjHKjNVQrvDxfNG7/AF8rkYmg60NGc74N+CVl4ZgFvqF1eWelyn/RbeOJQ902&#10;1VZyXZAw4bgdcg4q74P+C83gZjr9il4oWRktL26vyFdHbarYjGVBDHGTwcemav2zeJNJNleSNGiC&#10;3Z7iJ1Icu3HlsO4yGIJXd8xGcACurj1nStT8Pv4gl1qfTfs1qkgSwsFKwrI0amPJC7uWZiWyQB3z&#10;ivey3FYnFQndWa/Hyvc86rGpy6u55prHgC8SyfX1urVRYDEsk481BIw3ISeQoKnaAe4zx26hrbxT&#10;f/D37ZpLadLc6jZSA2IcMRAcESjLfKxPPyjcQpODnnodNXTviVoD+G18W2f2OQedhJDaypOdp3BS&#10;qRyBlwDg8bwcHbzT0GTVZ/D0/hOz8RNpuoWy+XNEBH5a8/MimPAYbQT3bC98ZrKpPEU0/tX7d10/&#10;r7jTDyjszlPBvgC507Qrnxj4tu9JuX0y3LLp1/bKbxySMhXPzABS7ZHJHp1q/wCAdT0bXIE8aRfD&#10;aC40e8BsEurrzVZQHAKbo/mVmwwUNjdjvjilo/gu713xDs0meFLsWzT3NxqFq0nmHcqkhN2TwF47&#10;Hrx06TTdd8LeGbfX9H0+91Jbe08T/ZZ4LeVmjkkSOJgApIKpkliRkEhuQODNCliJU/rNZcij0T3+&#10;Wup2xnBNRTcl/XUwdJj+H1j4vitF8MJp86vJHbpPZebJiJyxkiDMocKAq5DL/q+nJrl/jX8MdD1m&#10;z1bxxpWvR6jJodrKy40+SGWaKRCjxSI7vzGTlAjMBk9MYOx42+OOheHbrTPGOpW1xeN4e8XtDerD&#10;MkSNbuQGDK6MwHzZDKSv7s5DdTa+J3xX0jwxpGs6jouq4bxBpVxB5UdvhrYSIO+AGIGSp9hxwa56&#10;LnGV0/ivvuvK3oaVJwn7q0Iv2dp7Q+AXuNW+KVhLdmZI/JdjA73BLIsbbwu5XRVBI4BIySOnU2vh&#10;zU9G03Ub4ajHbXc8s2oHTotSWV4GEBWOE7dzLEZX+6SRwSeoz5V+zR8ObzxR4fiubHxA8H2qCW5W&#10;9lhMh1GRGZWy4wI0DLt3KCMr8xXmvoTQvBOoavpOjL4gun0jQtO1CabXAkTF0kjMYjWIjgBjMP8A&#10;ZyrE8NXs051FiIy5Lq2r0ST+bv5mNZKNS8nd6HzRpPw0+JvgD4q2T+N44bPTvEFxLbavo+rnZb3p&#10;RInaRJcBVcFyyAnJ2hR1xXrHj79nnwxL4b0bxlZajPBqXhm5FrKZHLNLaYfZNIgQ/MChRySoG1WB&#10;OcV658XX+EHjTTdPvbjVr2G60VkFg+qJG915igfvI5AgR8nBKN6Nyeaz57Wf4d69d6r8RLpTZa3Y&#10;yW95I6+bGI3i/doRxsGdjBwDkquMg8d9Wrh68OWKTlqr7pX66Nf15GFWSqr3NDxH9pjW/F194n0v&#10;WJNVittIfT00bRvsyOpW1gR4i7qR/rGIJGTxzkLvpvwK8C2uj2x8OaLpkaXbTXJv4J0YpsERjdyw&#10;YngSKeeM59hXqV54Ku4Phrrfh34gpJrGlXugtd6LrExdmivJIWkhnj4P/LZGifLY2uzEcCsTwp4d&#10;17wMun2Wuazam9ls0h1GB4QY5Ll9gC5ycrEg2FhwW+b0NeY3H2rble+68yZ88KaTVjD1b4VQ/tA+&#10;F5LjQLjSry40mMme6t7WKXJ8ondlcMgK4HB5OBkZrF0+HV4fC9zo7a/cTwWluYHLW0cf2aMqW4XG&#10;AuUXO3jKsActXo3hCLVPh88nifw9fWq6T4g1CK2ktIyttcbYY1aQmQFl2CQIpIClyvAwrBuo8f6/&#10;rep2kWm+MbaG+OrWskmn3kMK28siEEmOZ0w0kh5GGEiMArcEgD0IVIUsNapdv77dv8+pxUpJSt0P&#10;mD4m+JdS8MkfCSwMljqunm4GoXWm3e1LgbFeJA2SSxjWTDjO4sv0PIWbSeN9Js38J+HNfbUJQYrX&#10;7GgELKNpLSPM2+TdyWkKhQBxgV9DfGHw38P9Z1q21G6s4bW5tZVivJ7lJ5LlJ0+RYEZ8Rxr8iZA6&#10;EHHY15z8U7y80HT7rxDLrl3eRwRCCw8P6fEhtLGCIq7SyxZUPlo9nUkhjyBwCrKm6nK5e7JXV/yP&#10;fjWw8nB3t8v63L3wt+Fmk6kw0Dx1BoaXOm3TTXer/aY41H7v5gBIEBIBGCzc8fWrmt+FtW8MeILr&#10;RU1Szv2vroziSy1W3mksoNqqiK0ROxQW5CnDbh3PHnXg+HSPEvh251PxP4uitp9VcyyLLZ9EYEkL&#10;h3ZGBJJIB4A9K56L4E/FDwVpf/CTaX48vdW0qfUI401mHT5QqxxTLMIy8oUAl1DbR19RXNPCOnHW&#10;Til0V/y8jprU8C5Xl+ex614c1HVdN8PAW0LW+qwy7bW7jnaaBIzIS6lyP3bkbTkAg7DkjINZnivw&#10;H8MPiZd3mq6XdT2WofZLi98vSoh5MojOJIwoA8tmJLbAcdSuO3I2vgr426dqhb/hRGvX2lzTmeTU&#10;dTsppY7hmG1D+54EaKW2puYDceSDga2r6h4DOsabdWr/APCN6xAiyXFrd2v2WCURBWEfzhQmWVic&#10;8ttGTyAFLERilB6rv/wP+AcOJqU4+5T2Mbx18FvFfi7wybldS1CK9mjiSyvbueOTcivhQFwWjYAk&#10;EA5+vSs++/ZaujZ6h59lqA1OO1VLSTxDKESbcGwFKxkgEDoT6Z9K7WT4gal4b166iTTYzFri+ZY3&#10;VrenzRGwUFVDMwO1Cy7lC5PNa/iPxB4i1zxFN8PvB9/PM1jZW1jC93KyzSSvb/vLhSFYMPPY4HTA&#10;AGD81clDF4ilGShZpNeuv6HmKdSctWfIvif4bx6Prc0XiDVntru2At3khjLoLlGJYScDCj9Mcg5w&#10;KVt4e/4RlbDW9Zkt75GuZPsds7mRJVgRBvIXlkIbO3rkEHvXpvxvjn8I6YngXS7vTr++gu2XWLs2&#10;2PPuhneqMFCuiklc5IYrnkAYj8M+DLV/DkV9DqBiuYIj5G2ydo0Zss/zN91cFsEZIC47169XEOjS&#10;vPXpbzOqcpezKnhywuvjX44i1Hwz4csfCv8AZkbG8vfL+zwnarlEyCHBflCMEfNknGaXxbHpXwq0&#10;2HxnrvhqeS2nEwe7tIUKPuJ34xjDDOc55UZqX4c6ENE8WTy6mRY3Zus+XeyKYZCAcHf8zDuC33Tk&#10;ZIBru7P4Z3/xSs9R+H17pdnZWMsD3UNosKyr50GZTIvlNg7o1lG5WGWZB3Iry3VTxkYfY9dbf5kw&#10;nfXofPVwZ/iD4ovl024jjtJLf7T58aMqQJyG4ZsjC/McknORXlHizVNO03Vp30aFmtJZT9nN0v7x&#10;VDn5jwAM9fxr6juPhf4Lt/F/hTwK1y3huw1q/ggGsWFo1wsys7b4JkLb92GbuOSvULx5n8VP2RPH&#10;fwO19U8eXdqdFu2cxBLgB2Ut8ocNhoyOCeM+nXj6zKMXho0+Z6X2T0vY2Tg0mec/BfUBonxB0zxt&#10;eWRuo9NuvtKQtGjRyzIN8asHIVlDhSwbgjOeDivqP4mfGr9o340XNr4j+Jfi6RvDejeH4ZNN06SR&#10;RbG9niTLPDCArzfvC7SEZZsZOMCvlbUNVdPEFvpelaVGY45RHGZI9scYB4Coep92+uM8n3b4ufEb&#10;XdP8Bt8GjoNtNe+JvEa/Y7iEsJoLOBVjhiIztK5lmGOOS3XAA9yrOXPGN/iV0jqownKLsWrrxboX&#10;wj8d+IdEHhmwvLG2ikOgwajbm5SJ32kSknaQQm3AOVySSCa6axvfHHjjwPpviXQL+B5ZLwtOJmVm&#10;ihdWjfCPuVjtHyqeO+D1rnPGngFPG/xj1i3v9U1O2l1HxSmnWSyaY62k9skixgrIc7SUVdgwSzZJ&#10;OAM9R8J/DnibRdavYPF9ldadpc1nNb6fYwR28UlxJxtxI+GbAAO4A5xXz2ZVvYXhStfV23v0Xr/V&#10;znnCVNcsXbqeo/DVNP1ezh8IWF1qUdtZW4nj8yVfmwyjlgF3SlhjAyOO2DW38Tvhh4V0TXIdSbwf&#10;NYa5f/abR9U02CKOSGJSIndVG5lYxsc7NzYTI4rK+HHgTwt4hsbGw+yz6zBp8hYvFqKjN3JkDLxy&#10;YKwqVVM/LkO2Mtgd1qGiap4++z+EbnWbfVJbi1EMuowgRjzZIdsuRhSZMFMFcEkHIIOB8kq8KOLj&#10;GMnzrrsn3tZ7eWh20qjdLlWp8jfDH4PWHjDx7pugae32ybX9Tj043WoQhXth9oCsSGUtuH95egBr&#10;1Twr8CNC8EfEm+8H+LTa3Qg1OSwsY7XVWiSRuAhRkAZQGx1x0OcV3HhvwpqXgzxTofhePWruMaHq&#10;FlLFc3OotIJ4knUuGGQqnjOcEjAHSt/46eDjH4m13W21Kd7/AErViJZIfs6AguwyZJNhXIbaTk5O&#10;MHJJrpxuOqYirGMVpdq/W3fT7vIwso+8ed+N59V0jxCfBE8H2G7lQmGKYRzE24Y7WaRhvZQoPfGB&#10;wBXKppuq+M/EUdpq/iO90bTbNPLjtraLy1l5HzKd42scf7W3PPofaYPhFcfFCLTrPxb/AGbprQ28&#10;cerauL9UuI7duUQnPzHCAHB3Yfg9m5z4m/CKT4Vy3Mov9J+x2kLHSNxml89CxJkYnd+8wOm8445G&#10;K48NicNGcaal7zbt8t7Lr6iqQvJu9zAnukvbiWwsvDEs9msflC5iLwAr1OGcHLYbllyzcEnrjKe/&#10;+Hej2UD6JeXNpLtKF7HUy0ibGL4djGxcgs38QwM+mK5nxT8WdPtLK4is7S41gsViRL+NVii3gklI&#10;kZ1BO05BPO4ZFJ4Q1eOa1lspbaFpRGok0hIIgR5g+fAVVZODjIIIwcHrXo11UtaW+nzLi0lodRqO&#10;v6ZqNrb6w3iK7YiYxPb3A8yNyd20pyGXnkbU59K6rwnr3j9rH+0LvxPdCwtpCttY3dx58V8ufntj&#10;BIQ2Sv8AEVwpAOSeDg3Phc+J4rs20a6e0EwiurWK0zJcryNiyDaYxhgMIB0GSxzW14L+AXiXWdbG&#10;p32uPfwWsb3FtodoiwLbwKv+pKFlYquTucg5ycAMxI2oxVFczm79tl+TMZNTdrF14NGg8PFtb8KR&#10;Ja31wsiQQbbSSKEMdomWMbQAdzNhckleB1rA1XX9IgtP+EJtTeX8SapJc2z2EyNZozoi5KqIiyDb&#10;sLAjJyd38R0r6IeMvE0/he9gfSLmJhbQC/Xyoxu4Rdu7JBcKu5eFLqecGvFfGnjDWfCeuW+iXEDm&#10;RxdyM21CTIgLDLjLx4LY28ZxuzjFYyhiHJz2TXftvb8yIyUfOx6P4N1Lxr43vpdI8K60bG8nsHNp&#10;Y21tHDDdeWXbyCUcl9+1lGTywGc8VhahbN4x8M3C3usXVs+nWqtJFChkEh3hVBTgYJblvauY8O+K&#10;7nwxY6J40OtS2keqQokdxbgs9rdkyGM4I5AcSKfdPevWfh5fSXnifVbqwtLexa9sT51skhykpmTz&#10;ByDjnLj2I55rinQqQ0k++/kaRUJtJaH0tpmh+MbHTE8CeN4oIdJ04Nc3zTxBZbaIgA4OeZGxhRhe&#10;WAPU1JYa3pHiDxhZT3mnRpci1W20y0vbny4oI0b92Nx64BVmOQSxJB5qL4w/CzxpaXevah4RuJRH&#10;f6vFDcalbXTRpOEUDdGwz0YM2OCSRUUXw+uLrTLjwjp2nX0FxcSNHNqruGfzWzjzArB9rjYpK8gN&#10;gc5zzOhTw83hlHlWt7dUgqzlJRlJnpmn2Pjv/hOHtJYdKkjlttmlm1i8wuEVtzxBCN684PUjHfgV&#10;18b6DqfhsaTbXUWmahFbqtjJLO8qQTwvxglchXUhWXpx3ryuw1B/D0Wk6P4kurmC6tXUmKKQy+VL&#10;wCQM74RuGSMg4OeepreLNT1/xx4kjljj1SVQ7JObc/OYuu5Scbmx/wACIByTzjrhKlTpWotN7Wa0&#10;9L7/ADOOo3c7e8+KnjLU/FM/hrUTZ33h6aWSSO4vZXtxahnG9Y5RCBtLEHDZUMCeMkVgaXp2gXem&#10;3XhLwfptvqVqGnW3u/7M/fBgA4D7eDyCC/PUEBcEVs/DHQ9dbQHW50ITS3Ltb6Z9puEjiUSShX3A&#10;FSQgkT5d3O45Jw1dfoHhLwd4a8SWFrdaZYXAazIh0zSbqOZ7lAioSjo+1H5LF2IB2MMHOa6qGJaS&#10;lNLmemv5FRoe0Wh49q3gTUB4b0rxdfanHBrYMcmo6UYkXEjk7pUU/wAWccAfNkMc5zWX4sXwIfD9&#10;9oni/U7Vm85pfsel6koeWbIYM5ZJIwSwORnI9jXoHiDUtO1yS6nn8JRNbTyu1nqWmzTBpXVGCwuC&#10;GETjbwh+UkgjOK8t8SeBNT8PRWnijWbTU7TTLidnghhs5ZgcqWJMA2SOowxJxxhv7przsf7eTlGn&#10;G/N62/y+dzagrS10sQeFdH+Fs+o2Z/4SC5t7RN63FpNPGWb5AFIb5sgYyPug9xX0x+yl8RNS8Hft&#10;DW4uZJRpetsYRcStH5MsDkxOuAR91nQ455wfWvnv7L4F0bSJtd1XSNO1a+mT7RZ2umPdwwW1oQCJ&#10;JGMZk8wrk7Vwo6HOa7b4feEr2707TLnTNX0yzSzvTJHdX8iGeNZcMrKoLMhLqMb2QYAyQQMctClm&#10;WGqxbadrPe1tut+x34atSo4lPuej/G/wTqfwB8b67pukavezWNzql9Lp0Jl8zyIRIrI8nG0RlcqB&#10;jGAepINUtG8B2nxc+Dd38KvEGq/Yjpkdv4jt7q8/c2iykzeZCo6suHXdgYBkA9K6b4rWz/Erx7fa&#10;vBq6iVbdrWe3nmi8q9jaDypUDliF3DoT0IyM5Brk/Gmhav4f0ebTPCVzNqlpYi4sriDIkZ4JQpiU&#10;GME4Z0CE84OBnlcfQUo4R1Z4inC8XpZP9DKvWcMRJKXdfI8L1b4o20PjaLwjptrCbbw88lxZRPDG&#10;o86TCo/fJdnDYHYc85q/8MfGvgGx8bXDE6vrGqG0YytfOEsEcA5nuI+do3EZRGRjnGVqxa/sq6c3&#10;xQ1HxVYeI4tSvrlITY2N3KIzcSQRmJgofGCp3HYSchQec8dJ4f8Ahv8AYdAa0u4NNCXNlLc3ktum&#10;15/9JRQFO7DBQjbgc5ZgTgg15lCnWgmoq6d79l+ZnTqqMedu7/I8+8R/HH4nfEjxPf8Agm7TS9Ms&#10;304XFgdH0mOC2XzG2RAsnBwuH2ndgHuKLeHwdZ6FpsPhWHTL618O3MtzdfbZHYXF23mBiQhBdWbY&#10;AAMkbwO9d3rHw2i1LwhquuWkl3pMLaaiaTaw6C/2iW5ZwFhYOxUqMjJXGQvA4ArgvAvwpg0DwcfA&#10;dy2ohdJRP7VWGNcX8kkjS7GkAxiIMV4PyruJY5rldDHUk611fzsTOq8TL3pNnqPwQ8ceIfHfhPVN&#10;Dg0uK9u73XIZmuLW+mVLSEQktJECx8vaGRUVVAOG+U7q5AfC7xb4S+MdmuleCL3X9E8T2qWGnxQM&#10;YikkKq24/wAQwBIzA4AB5IzXffB3xD4M0CyS6htI/sGpRvcajqMu9rd1VVWIIFIZFVc7W7AbscZH&#10;o/iDWvD/AIsmguI9WglXSNPW4126AWSKGQ8rbwOrKwMQ3O0oLbmfbyF59iFKlicJCq53lZLRffv+&#10;fXoL2FT4ntucp8NPi94gtviTa+NJbNbrw/d2Nxbw2emSx4kt94SX7RC58xsAOyFAABt3fe487+NP&#10;wyvPDHxBm+GnglBrGkaxqD6jbWhadikU0cZgVGQHCnzG3KcrwTg4JHoWjOvhPwfcT+IV0jUdAsn8&#10;6w1T7OcWcmAvLlAXDDIOwHAAB6c7nwp1618Y6RBfasPterW91d2Fhc6msjXMqxEHaShUGIrFKCu/&#10;JIHBHFeZXhSqU/Z1G012tfZLbs9D0VVVXDOF7OOqv1RwXxQ0j4qeJfg54R8AeAb22F14cuBNZC3u&#10;Y8yXYw67QCN8u5W3KgLZ3fL1FcjpWi+OdP1m78RaT4BtWt1t5DqyXGnkvY3JlUedE+0tG6sxbtlX&#10;AI+b5fcdI8BeCvGmv2+tXlvFY6HpUUl79jljkAiYMys6Ks24PwcHknPQAg1m6r4p03wh8S4rq78S&#10;vLaeKtMvIJ7K4mUTp5du6RF8EksVI56jywM85rSeDptQqVp2aVo3etlpe1tPxv8AIwzHESqyjT6J&#10;J6eh4PpM7LPf+Hbawkn1F45VZ7W2knkcO6IQzBCscoUjknAGARzg+o/CzRYbnwhH8Nde1iW9ntI0&#10;istVv7iMrc4Y7IllA2l1UqMNtbC8j+KvKr6w1CxmbXfBt1d2trdIpv7uC8RQG88FfLdcrg5jUoGy&#10;drHHU16Z8ObtdRl8MeBdQ8N3Os6bqpSBGSdXuYJ5GVlWUg7lbAO1dw6/eBAFclNqFWMZXbeqd07/&#10;AOfyPKn7acE7nnfjf4OeJ/Hnhm+8R+GrS40zXdF1a6njRSHcLHJIUiCZ3B3XOeTuVlKjgCsHRvDa&#10;+LtPstU0nxYt+ulvLJb6jPbhZnnkZ3LyIGyACyIBwDu9s19F2txq/wABdd8Q/DS41+51bR7m7YzX&#10;On2weS3i8tEkLCQHa6vGGZueA2cglq8u8MeCdM8J+MbXUNI1S6jEMx07xHqVvA8MES53Wl1KGBCB&#10;dyxOOQYsnI28b4qOHpzikve1umlrbzXYmMqsYNLcdp/hbxXf+HJItQtbe6YQLJBqFwGYQuy52tkM&#10;ACRgKME8kNkEVnaf8AruLwDrWn+OfEDWM17qsFw8d1Ls3QxcA45ZAXwxQ5JEOQME17N4tli1XwbH&#10;oHhe2SxXRb9LpWeQ7ZJ4yTukJGXUMquAuRtGMZB3cz8S/EeqQXF347leXWre/wBSS9NoL0hIVVQ7&#10;xp5gIG3YybPRuvNVhasJXipJNdF+Zj7aSdnqeReEfD/iG08Tf8Ir/wAIxo0cEnzWNzo2myXEYmiO&#10;2J1KlpMjp845CkdOK6WT4UX1v4Uum8QmyvbVLhodUsZoxH5sKqCANwDI2d6gnjAHHPOmfG2qQ+KZ&#10;tbtL9k8NvDct5TRFMNGhxbh0OGBXA25ydvPet3R/CeheMvDeqfDfxDZaja2el6rNduLmYboLfYrL&#10;Flh8n73GM5BGMc9aoYejial3d/O2pqpRjHVbnlul+FE8I/ELQL271WfT7OJPKkErKTBGwONxJxjJ&#10;HT0B5zXAfHSJ/BGq3qrcS3VzPpn2q+WFVMalYJFMyoi5XA27jnBxzjk1veN/CfiS8m1PxZ4i+J19&#10;q8FzdmW0D2QjlijndmjEahj8qqV2k8sGGcd8rRYYE+IEUmuahqmn61DBLbW7NIIlieDe5eQ7DlNq&#10;jICkHkEY4r1cRP6tUlC14S0cvO3mvI2pQlHbotjzPRdA/wCFg/s03fje/toreG51BLMTo25pd0Ik&#10;YeXglXIb5cdfKbOOM4vxTutV1f8AZZ0zUtW1I6h4hvr6fTTp9qjMYJY5I4i78EM7klVxgADA3ZJr&#10;0f4iweJdf8b2PgDwH4XvdPsLG6uYzPYlpLTzi+WcJFuHMYTGRkLJ5ePlOOdn+F/irQ/iB4Sjn1y5&#10;07wveXketXMOoxSrFBNGxJVcjJjLQYXrgnBPU159anSoVEktE1q3+Tt19Q5Xzq257l4FsfAHwc8H&#10;aB4QTw1qNhdab4fktkuby6UwSX7bN5t3hYgFZmbHzBgc5wRV7QfiH44uro3N1ah9F82XTDrGplpI&#10;roh8OrYjXnzBtzwfvHuM17X4meA9W8D6VdeNrG5uotOkul0zVLWJZVjeV9jBkZd2QQoPXJwR1Fdl&#10;4Wns/BPws8R/DSfw9fXnhq31C3aTW72HzI/NxuaVcAZL+YUduMls/wANcvtHiU6aTikn3s3u9fuL&#10;nzOkpNa7fiY3xT8D6V4k1vQvDWmaVqN1PciK41mKG4XyLONgzpEsr8ASyAkRkZKB/mbjCaJrXhzx&#10;Ff3fhG/b/SJNEkttGh1iUiK43I3yDDERjOwoVJG4fMDnIp/B7x1YeBr25vvEXhLWLwarfW76Q3m7&#10;zHaMVks43Un5dqYbIP3mkUnjnV8aeCvDNxfvq+krqOkNDbW9vaC5laW3lyNwwWiVlyQVPzZBCk8E&#10;ZwwdegpWTtJJ6Xtr28zlSlGraxxeia7q09to+leL9WMVta6deQavpzsZfLZLnCbYyeBmZmB9flGN&#10;taPii0trvW7GDxL4v01bi0063ntLOe4AkuxMYyWKkgbtvy5GTlTkVyniLwrrMGot4/t/EkFhLZ6i&#10;kTSzxb42heVPO8wq3RfM34zyqduh6HxtbWkfiS2tLuWy0zS7O6ZbpbKHYJ7knO2OVeqhwQFOcA5G&#10;M1vl9eOJlG9k49e/q/Q6K95QuzsR8IvCGu+GdK+LmiajeFvDmmySWujC+2QSTzO5bfAPmcBwzDHZ&#10;8EdMs0208RatYXTeO9Mtp7p9MhtJ9LkugoeYx7zcRDJ3FVfIYcbvlzhsDL8KfE+10LTdat5tX1CP&#10;+3prQeTHEsgt4EZiA7EDCB9uNmD13Zqv4h8T61qcOiWMGnNfzSPC0t3IySMYih3SBtjBU/djGMAs&#10;w5xivexOa4OCVNbOyfm9r9zijSaaZT+I9noWhXiz6lptxd6heQF5Lu3vEhgjmbDA7JJGYybXyy71&#10;65HBBrgoPE+iR37QaZ8P4LqWa08qyMEaSPcMzfvGYzJMEOQR8hbOeQte+aa/w81TUEtPiu9vLd3l&#10;rFFDpWnPvLMsezM5APygg8oC64zuwNog0nSPg54d8RXUfg3wJpVmbdQn2mbbdxWwcqpUKzGSRixb&#10;EhBjABOMZNcU6NGM+bZXv5/8A60mloeJSWPxB/t2zmk8SXtraEy3mrG01qaWOwtEA3Ro0KgSu33U&#10;iRTg9D1FWvDNlqfiTSb/AMWzfHC98LadYTLbWUWvaW0UV228nylMbF3JXaxGz5dwz94Guw8Xva+M&#10;vi7b6bDqyR+GrO5jtb6xljw+5ghA3MA0hbJYOFCbVbG3AFeda8niXx74nl1fSfDGo3ekpdPHaW8d&#10;uqwZKEnbIfvHAJwcsAuOcVz4vG1FHnUdOltfxZ0UqcYrmnqTfFTT/G3wXujrmi6rqWvaf5Svs8IX&#10;0ohiB5ZmeMsIWywK+YmCMnDDOPE/GXxJ+Kfxj8QWei2vhPWL3RJrkCeTUL/bOjDkI6i5S3cHj5gg&#10;bnhc4B9k0D4R6rp+k2HiFPHy215HbzW731tO4axQAySb3jRVfYq7F25AZgoOVGOl0Lw34be5tvD3&#10;jvUJDH4hQHTPEuissNzcwbjz50SeWzZBDhwCTxuXJrTC4unSfJU0eybuvy/roaKjGautDwj4gaZ8&#10;VG8d+HvDPhrwT4ois4/E0FjLbT2UkiTpJgLKzFQHjByMjIClc969CvE1DWHvtY8I+FzaahcXN2bX&#10;ja9t5jknkHcMjbtXORXolv8ABK08G+JdTb4e/EeXXr2a6lW10aTUPsky4bBlEMkpicA5AePMhDAA&#10;YBFYvguTxLoGoSaN4ou4tIuWSUS6dqZmmWVgTlSJEQOckYTqAOuekV6lOnTUXFXT1a6+phLDKMrL&#10;Y8a1jwH8U9atb7S/HF3YX8ZLRzTf2g6Buh+V/LDHB4O04yAMnJrzN/hL4+8NTa1qNv8AD/V5LUWA&#10;itf7LtTKkvmSopC4MhPybjkt9a+nLD4AfDTxfJd2WmTyw36O73Oo3drMlqMAsI9hyyAk7cBxgDIH&#10;pZ1D4C/CXwNp0uuy+LNRGmIiGKLTLiWUpKqNtAMecqTvI3kHBHHFJYunRWrv5Xf+VxxoOL0VkfGS&#10;SfELT7m6kvp7trzT9xkN1CyiKIrjkY6ldpxjNerfs/8Axrl8LeL9OtfEcmbX+0YLm3nliYNaumMh&#10;xj5lcLg49TncCVPqGl+BPC0lpI9rZ6lcTwy5eGzv3lvpEk+ZHC7R+7UNnGSQCR2wMaH4Z/EW8e8s&#10;dF0jSrOySHeQNIivLu4feFyzsuVzuLYHIPG0GsnVpVuaUo2flv8A8D8xtRinG1z6T0bxP8Ifh1pc&#10;+qaj4XsJrr7HPfeGLjSYkmvpnHz/AGiFWBjkcAxopUBgVf5+MV87fE/wPJ8XNK1CHwB4tutbfWbJ&#10;3gsdbjC3mnsgVQvkqqSYYglmgdwDyxArT8MeHvi1f6lH4d8W+F47B7WD7L4d0+OIzXyNMY03iNGC&#10;xLIWYlMgfMOmCa6f426H4T+F3grTfhe2q6clzaLHbeKNS0BPPl1O9hJU2oFwx8tYdsalgSZGQNzt&#10;GPUTnVpcz91Qtt1fb17+RnFU4+7NXPj7wL+zpfeKPDknjrWdCtLWbw34jgs76zuEllluIGwTMqq2&#10;V8tyiPn/AJ6pweTX1Jqv7N2mfDnV7Dxh4z8JaR5+s+D7DV9I1CS5YSSxvcpLCqwyAtHIX3SkqRwU&#10;BJ5B9l+Hdv4T8T+FdF03V9Ij1uxXT5tL1OW8tmj1RlRwWuFlJD4CtDt3hsNGQVIGAz9p/wAH+M/E&#10;uq2njj4ZSaZ4lxoNtZaN4b1m5SGeW3RvKJjI/dSgeS6qEKvkfKoxXesYqsb83vJJLdb7vXt5N62P&#10;QoVPZU3Zbnz9ovgvxJ8KfH1t4j8NWd6thdQwy3qJru5Azwxh1NtHteWVnLqSzfKuSPSvVLfT9Du/&#10;hx/wtPwhd6dxLFY/8IleabKIbQO+POkIOSWCsqndu+YkEHpb8D6E3iTVNM8Xa54Nn07WdGCC80bW&#10;It6XbhSoTc2Np4UHdkkDoWOa0NfvfCXhu7l8F+IluLfSrq9Zb4abavIQY2kCYKKV2gOCSegzjnmv&#10;OqRUqrm3dxXT8N7nDzRlL3lv3OXTwxdfFEQeHvDms6hol3Na/aGskmk+zXFv5jKUjkclxwGYIxPR&#10;ue58a8B33j3wv8RvFPhCO6ufsKkT6LfQKHtliyd0TPw6yLtCqx6BR0HNfSwtU8IR6bJpcR0e5tJo&#10;orSXU9MigWVSpZSS7nG4LuLEckknqcdX4s8A/DjWbJNf8YfDSbQrnUIiNL1nQdRZILo4wxKuHiYf&#10;M3McijBO4enLRp0KM6iqx0aSa5XvdNPRaGlKcY3fQ8Ja50+WLQ77U9EvbLUZhJGXsQ8flSod8m8N&#10;xtA8sgkA4PJ7V33wy03TfFPxahTxD4rafTfE1jJDqGn6m480Syg5mCTR4Lq7AqwYkEZAOAantfAK&#10;Qa43gS61G2le+vIYNMFwJIpLedh5RDnlXQq+flJG1BxwDVfQfh14h0uTxp/ZWlRQSeHtDvL/AEq6&#10;vGAeaeK5S3jkR2+6A0vm7M7dyJnIAzyYXC16ePbgm7Pa7a1u+r0st7ETnBQ916nDeI45fhN4p1m3&#10;uNTnZ0um0uM8S+e67R9qZgBgBOGOMjco4xiugl8X+EbzwS/w0+JtzcxpIgWFLO8WWGK6CMQXikIB&#10;QsV5AypHUHms+DwP4g+Idze3nijWpv7c0mJdTay8h5UvIHASUgBkZGBXduQ5wxzXVzfCvw/8XLa5&#10;vofD9zp8VsPnW6Plh1XA+dwAZPnCtwDyuTjPEVcthUnHkumnddepdLEqCvLqeG618EtHsLSWzhuo&#10;LJ9Kg+1T+To8dwtyH+YMZRccHaRuJQADoTkVF4c8JXGr6Hf3nwk8OabbXDXwi1aaC1DDeFJ3Mwxu&#10;O1gdgIxjkAZJ+jPh58JoPEWiJYfES3ggtzJcRfbWfzmEH3jErpl1bIV9pHKt6n5bln8CNJ+BGjY1&#10;NhcHUryN7S4V/M+z2WwHLthiQ+8c43NtLHJOD7+XYevVlP2jSelltZab97siVWKlf8DyTwl4H8Re&#10;KNIlspdQ0yW4iiWS3trorKbgJGHl2qGLk4UspKgNhx8xK57OX4E+Idb8GN45+CVmkWtzeXDdwWd0&#10;0bSvuDPHuHAVfvgDAcKGGSdo6PxHp0/w11U+L/AniQ6xokVrFILZbKOS5MZ2GKRTMrZRsqNwGY23&#10;Ag8Z0vhR8f8ATvCt4dWb4T+IPCE2p3jW9vY6jcBbfUCX3EwqBEVdMlgwTqCACCwqMRGVCslKm33c&#10;bLR+f9PyBThU12PAPi5pEHjzwtF8Q/D2i3Da4lpPHryXJLGWBSNuwF8hy8YJVevzdM7a8Q1JdW+N&#10;XwvspdK0e10XxvZakbbVNXupFiGoaYcs9020LueHEeXxkoXGSQa+0/H3gf4aafJpHi7w19mt7XxF&#10;bHUNQtWiETtJgrKRGqc/vI2YZPRicnOK5X4vfs8/DwfDDwuvwp0GUanqtvOmv3U9y8txc25uHlBj&#10;3DCoSdpTPKogJBzV4adTCV3BtSg1/SXz3Z1ezpVaXPFbbnzD4q+FWt2XhO4sdcnilW2h87Tr50MZ&#10;luDD50RwRk5WZZv9k7l7Gt79mK31jVPAmmajrdnc2FxbJNb6gl1GyiQxysGU7+SSGB4x19AK9E1n&#10;4YeKLi40rRtRgW4sNF0hL7Try5hZhemAPAI2kwB84fJznaFHGcmtWz8Iw/EGKDS/Cc0Vlq2nSQ3l&#10;/BaTnM7YzcbFdsFz8vyA87wBjFZ16sG44eC99u6XZdbvbUzU6aq+7sfQOhXur+CoLnTptcvNPgIj&#10;S9udOuDdxiIE/MUAPUccBhnk55zO88Vva3jeFtNsJZLly2l6la3rtM/IDmYFEwcH7oC9cdKttP8A&#10;EbxU9/N4r8PR28UEUYt1vkWO6WYYG14xt2KdvA6fLwSDk6N34F8Q+GvGYbw3frPNPpccsE87t5Yk&#10;YLK+QWxkkqM8cpweK4KNKtiIyUtFB6t2vZ9lq7+hjVjh6cbuV5dFa/49Cno3ws8K/wDCSQ6r4t8P&#10;waY1xAkzvb6hIplLEoWiDcqm3BJZcbgcAmqug/D2T4d32tvHYJNZX0ZitrkyoAqK26Pyg+4mQYxv&#10;Mh3/ADbuOK3bfwPp/jKWfxXc6jexzFvMe3h0lbkO2BgFiwcjOOG3HnGSTS+GtHsbzwuNI8fWV/d2&#10;txcSCwCtHaOUICiRY2JYksFVVTqGya6ZSoqrFJNW6vf56dfUw524ts0vh9/wkl3qV34k0y2E4sdF&#10;vptM0S8gTEU7wmG1bdkrJGXkZiMj7vT0p+GrHxJc+DbLW7zQvL8TaaGME2SiCX++VztWNchsHgBB&#10;0BxW/wDD34I6FolzJB4W1zVFt9SjzexTbVWF48YkkYqXCxqjYPYMcZODXHwaRqfhr4j2/ghIEnur&#10;rU2aZrW/Y5tYnDFSAH3j5D8vGCoBwafs/rDjKask7aX9b67BGfs7W1GeLfGXiu+8QQi60m7cl9g1&#10;CdlyzqYxgxoFSQhsKBtVue1RFQ93HZa3qd1q95YWMltql7eWqpHChdj9kySSeuQ3zckDJHFdR8Qv&#10;Ber6ZdWYubp7vULq1lvNRaeVZmsbh3B8q3ZVjkdQMscqQpBH8NV/h1pPgzUNH1y38SavENVjtpLu&#10;cwlSJbdGCuCc7mCjDHpxurPETrc3s5tWb0lt6ff5mtF0ozu/uKGpeBPDlr4aWPSxrOta5qcQuhPB&#10;YofssO7ACAISWYkLgjCjJzzUdp8Pfidc6NfX+t/aft006RpA16U+zxqGBdneTAJ4IwOcHjGAY38V&#10;eN/C+teV4M8RLc6bNNhvt7CALGhXasTBXVRwccjPHHU10lrHe+PNCvo7LxZa2RiuXZLIWvy3qxuM&#10;JvO35gnBySxzkACuj6vTlUjCEE2lsmunmrq/qJulNXlIybiC78H/ABpu7Oaadra40Gwt9Kg1GNl8&#10;+4S3ty3ljgv5nIyMYc/lm+CfF3i74oeZrGm2T+HL+z0//Sr2OV2a4kHAcKigRgjI3O5yOxrmvip4&#10;l1e2F5Yaz4iN/HpOqJfR217curWEsUpXETg+YowxU7TtwCewx0Hg+TxdrGj3Ov6jqlvd6TdoZdPi&#10;tpwlpOzMCdyRqFlG3GTuDjGCoNckZVIJxjdRd7rt93YuvyzqWi+pBa6XqUGsfa9R0HRrfU7S382K&#10;bVGykMhUY2RqPl3ckM3yjj5WrX026gvdBgF7q2m6neNZR2l1alVH7jyyFhfaxLAknLgBgQDg8VU1&#10;fwd4wsPCn23SvhtFPqVpa+XHZC1k8i7jJXcpV5C3uMbue475/i/xfqmipHceFPAZD27jzh9jnXDD&#10;JVVIO4buQVYqODhhjNP2kk4q901qvu6d+r0MnD2cbdT1jwmmo+LvDg0n4fNJp+q2cqQRrJdMwik3&#10;4KSBThkyPlI+UqwcZFcDfW03h3wT9ht9Aubd21udNZPmJ9quZUVT5XPOVOehIIK8AVb0D9q3SfE2&#10;gN4T8V+E7zQtcls2Nhq0cXl7ZFBCh2yDIu4YHLlSAQaT4p/EXQfF1nY2vjb7LKLuEtLrUFt5c0dy&#10;I1UkNt2zq3y7g5BG8DclVKvgalSMITs7WV1a+vns/NbrewKKi7s8+8C6vp2saXYaNHDOt5bpaySS&#10;xxtGn7yEYVRgYBKuM8Dj8R0Gn+IvDMVx4k+G66Fp7B72JNNs1ZijSqiPuyzHAznK52kntXnqaN4U&#10;8IeItC8Rg3WsWupWQtjpcI/fhY081NgYEHG2RNuf4htPSugudObxHLqUPhHTvtMOvTm4guLe1LO9&#10;uhZDDGcZRgqkNnDBcZ6kjKNadHCyg9727/p/wTuw9WmqM+frHT1uj1j4i/Ev4ZeJPghoviiTwPm1&#10;vLo2muaZpVylskm1vLedYV3RlwQD8oGQct93K814N0RvD3iyw8TyaDeWENrcrdaNNdX6RfbopX84&#10;Mw27F3E4YA42g+xqh8P9Nj1vwNZWmi6yk+hWOsma0hFuh8lMHzrWQdpFaRsgjPIPAIr1hPEmjaJq&#10;Eemav4a0+PTdXmbT7aSK2Ro5J5Y3eRlUArtVlXnphhng1y+zpYqfNKfK7JO9ldd/6RtXq05qnG11&#10;yrbe+zOP8aXNvAtzpz6nbaVFPfSFZJtXS3chySEzxnO5uBkjjk9a8V8ba94M0/xNF4G+G/hFItdm&#10;1AT2l2lyV8tYcAXDsQSqsAMqcZZzt616V43vdU26np+s6bNe3VgkbMbi7cQXyORCn2dUKoH83YuR&#10;0MnJwK8pg8HfCCSa48ZwX3iVYLBmTxDB4ZuJZ5XLj/VtM7gKqNwFUEMUAI9YxVPFVLcko8sVbXde&#10;at/XY8+fLFtb+pH4C8I6FB4ou7dbe826bF/xMbaT57cu54aMAs24fJhxgHC7sgkV1zeK7v4O62nj&#10;7Q/EJv8AS1mMkUzBIr+ykcMzWxXPAQkMpkd1IdQnTiH4g+B7fxR4U/4S34O63c6pDDB9ma5vLR43&#10;dWXYFuYVj8yNiFYK6qcuuCqkruwtL8I+OvFWgy22sbpz9tWOZrrTplivEPKsoljjMq7VyGP3mB+b&#10;BBPi1afs6XLXWqd4tP7mtdV6lvSPu6IvaJ4k8TX9pf8Ajnwfri6u++GHW7W4tlW5eOR3d3mLZGVC&#10;B9ynnBBbHA7LSPF3gy0stUOrzam2l6ta7NcV1jLOkYZEKSN8rqV2nawPYZGMV4z4D8NXmg+Pl8Kj&#10;x9ozW6XpZoXv/LuIigbZMrSFdrgMQHz90YI659sXRrbw5e2vhm00K+knvI3jNxqVmsaXh3H99Iio&#10;ESNiBh0+8Odpzurnwf1iDa572fW/XXy366GnLG1jqPh/4TbxZ4Ggh0rxBFaRwRmK0R4w0V0iqQjf&#10;eJSYoVDLggnPLAg1x3xD8N65omm3nhjxLcRnTdQERtbCVkzGAc5O3Lds5A5UsMEVd87Vri8u9Rl8&#10;KwLHbW9pEllYXIaBYEkIckRHAHBwQSRg8emX4i+IHg97nUtXvJI4ddvbzfZasPmW1UyEFJUClYl2&#10;HarBWBBDZ/ir1J1aVClzO/N83dLsv69TinRWso7nmninxfrOj+EYfDK2JinttUS3isLaHbGpaUSZ&#10;VsbXBBJypOQeQBkDp7bxclnbvZ6f4/utMXxLt+2S6NPJ51qWSMM0CyBQ8Q2Pkhdw5+bhaoXXxD1K&#10;x8WWXg/xVrmoT6bLrAu/7WWBJdiqkimJ9ysHTdL1UhWDY4OMYvxEuvCFh4mtvE3gLTpLq40TT5Lm&#10;4GnRPHNE8jIEimUkoCcSAYORjaVBNbVKVNQ9tHR6NX/y/qw6UVax3XxcTwNZ+AbDU9MsLnW73RNO&#10;eD7dqweC4uCWBeR4YNgXLRg7VJyxBJUE55qy8Z2nhRtLfx54XtNYuzaP9vthboYgjMWYGXduySRu&#10;yTyOc5rW+FPiub4j6FbLO0Lhb+SW4s5wjNDE4Lq2wnJUkBG2luvGOo3PEXw88My+DtW1iy0bR4HF&#10;wXJu4plmVtjKyuqRkcMikE4BXHGea6qeLliPddv62tqb1YydNW01+ZheJfC0nxYt9HuvDN7/AGFc&#10;zahLc6pBp8jQw38ZVCyG4WJzCNzqpHJ2ncVfArif2h/FnhqwhtNH0TwxqMFvbXKJEbDW4/sqkPn9&#10;3uhBYMCeWILbScbmJrp/CJ8T+Ofh9oukWuqPp9lqt3BHHqN/uUzoEDOsSkszcqw8w5XnGeCBW+Jm&#10;hXdvpknizw0j31lDHC8ESxPeST3CyqshdsfNCvlK+7dgHjHrxueKrwlFxuo7d/y/U1lSjRSk5Hmd&#10;58WrTxRoNzZQWM93frGZIZdjbwYX8whJCu8ICsbbevydWGcerafda3qPgXwhpMuqhNM8T2UH9o2e&#10;m3At5WsI40E3mhcySb41WEsHJzLgKTjNHXPhhcaRaW2tSaaPD19bXkiGztdKsoJZY5VVgSEAMp2A&#10;lVAztxkcGsP4TfFHw6PF63AW4tYdEtG0NDBYrtMCPvknG5sLKX2qV28iIHua5/bRpU3e8Wn5r8Nv&#10;8zrUYuhfd3/M9S8SfB+PxP4UGs/DTRdSu/sE0QuLddQF08yM4jEqrtLQshO7BVCS7D+Co7WCbTvE&#10;sfhvS7tRdRXc8t4mow+bC0sccm1WAUgru2EDYDn1Oa5CH4t2fiH4vSaD4ZfTbKYa4XtvNuGU+Vvk&#10;2wSsnyhwDt3EbhvUDI+WpdH+Ompa18f9E1jT7WPUNL1LTrldYglsEtpQzyxDyZfvNHKGjUhhyGII&#10;YZJrmdWm6kpRXLf+m0tLf5HnTj7yb3RT1e5bUta8SaGuiW8GmXpIeGOQPDEJ1MckaMq4OYwmOBwT&#10;wCDiH4H+Nl8P6Lr3hHxNbTXX9lXTWctiRhnZ23RXRODl8HIzkDca3v2g/AU/h2LQPid8NtVBgvbi&#10;8tra6ikXduXcTDMIxzJldpHGfMUjHIGd4tlTT/iDaeI9U8DW8H/CVaNaZvLGdtxuI0GQ4AKNwrDe&#10;ApBIBLZArhwieHnyy6a23vrv9zN41pRi2na6t8iz8SYtT1LQ7K6g0mO2tmR4YpknwEG5C0YRWyfm&#10;2jLKMbjjrzL4fs9fuI00vVzNDDJoyNJLKkQKTs7eWNqhTDGRtDbmJ+Qlhu4Tm9V8SeJL6SPwc9qI&#10;n1JibaRo/NQlpBu/fZKhQxxklT0x0rr9K+H+sahbWXifxt478P6rZWKfZtIh0zUCpmRI2RmnJjCs&#10;BnaH3E5c9QQa9mhOVSNWrOL5nZLpt0Xr5HmVG+Vcux0GmxfEtTqPh3Wbq5updFt0l0+GXxMYb288&#10;lgrNHGGX92GbHzud5253DArzWfxFp0Uiv4itdV1ie0l8mziuZVSSNnbMqMGDMSSMMSCflXJGBXe6&#10;xq1hrFhb+D9SvdOuNWvIzaebqbvAbW2bay4AQOwIVBwVUqByBjGb8J/gN4a8Z/EaOw8UXt1c3VlO&#10;tvq3kSSRW7KwBlETuxMzpGshBI3Z24wME/QVasKr9lTab2/rQ3w8XKPvM5PwP4Q1S7srqHRVs9Mk&#10;mnxpmlarKzTmKJ90kcB3yfaBnBRAVZmJCgnipPEmgeLL/wANjSdS0i7tbbVbFlh1S90tLZ7BjLIy&#10;ylXZSCMFSirnYQckEVL8T7DTfBnxF8QT/D3VmstK0zxA9ro9zp0LP9js42kk80buXk8to8E7c5J3&#10;Y+esLxR8RNf/AGlND8Sr4Rvn0/UbWSe40zVrSGMi5lHy3LgrkP5qhXcEAl4wAFV1xlDD1KjbnKyW&#10;+uj6X+fT7zrp2cGkL8VYfC/hbwd4X+HT2csKTW832uGCc3H2zNyRv8zAIcTwfNwQQO2cVf8Ah5F4&#10;Uv8A4O65oN15jro18uoh0BeJjPCVliRQCV3hIXxjn5ivLVzvjS/1u/8ABnh/xJc2jXWswXCWTpGN&#10;0kETSvhGCghDJnJPXeGOea77xd4c1m28J2vgy/ktrGK7vxqC2iTJ5gkAaHZIOCQpLKV2KvyjLjnP&#10;l4qcIxmpttK3mmmtFp1T0HeF+Z6WPONe+JWieG/iPp3hu78KxNaXGj2cqxR3Si4tVmiL7SzFghG4&#10;HcByc85zXRJ8Q73xRZXGjazo0ms2VirKlzdamBPbIWwAJhEBCQBt2uWU9cd60Lb4c/s33HxDvta+&#10;Knm6xLZWtpZ6fp9reeVHJHAkcMZfYqbELIH2KTnI5GcV3ni3SfDC+Fhc+G/BUep2FjeM0vh3T9MV&#10;Y0uIzuEd0EYFmYHcoZmDBgzMuChmjSdS/s581t4q+nzej+VxwxDqTaWx5t46+FviaPRE8Q+AfFD+&#10;I9EW2dEsXuo3uRIqFmZHUnzEB67HYovLAbsHjNL8c+KvDNuugW2i2U2nae/mNeWEdnJ9ndRhHZ0j&#10;Mg5+9uUcDk5FX/Flj8QviT4og8YfETxh5a6bsWy0m0utkOnLG25I0FuoSMJgDpgdMVsfGq08OaPo&#10;llH8XjdaprVyrzQw6dKYJIrYAYaaRdyyu27dh134Kgt0C5SdOlOXJFpvfVM3iqcpa6fkcvY3Hw8u&#10;Nah8a2Xhm21DEqSyRS6tLCs8n3i7tGC2C3RVw3XDnGD3mq/GTxhq2gT6zrGnWmiaMtyIWtfDkRsG&#10;mnBVzGJ0fzJcKVDtnlWGeTmszwfJ4Hk0axitdfYWtisjkeInXdZYDsYY0m3KcuMrtmjxuXOOScb4&#10;l6v4o1qS3urG9IsdOVRp9heFoZp7pyHklfzASflLOTGMErGuWFejRrRVJxi7L7n8xVKUIx531Oh+&#10;FWveNdY+It2tpZyL4ivdtu18tvk2kLMoUsgPyFI87ZFJAGc/3q6ax+BOraNpv27XbqCayu7Uzz6V&#10;awQxtFAJGC3BYFXYYV23IXIJJOAwJvaV8C/GllZ614z+JPxAtvCGgaks0Ol6vqUitItu0gYGNDiS&#10;VFjcr93aPMUZzWjrek/CTXPFlr4q0LXPGGr65o7RG58TGxjtoGSGEFAsKsnlxRRLglSFwBwc5PZh&#10;qUqVOMZbbpX133sKFKP2lv52/wCCcv4Q8B+H/C3iySw0vWJrQ3UDX32bTtVmLhljKR75FbO7c2Cy&#10;8bT0wc1L8U/C/wALi2lRW/j6/R4LS3Mlrb2cs580lncg5O0MzsCBtztJAyxJ7a3vdM8fajc6Lfa7&#10;4cjnlePy9QnhktYpY9+4OY2IjLbQP3qu+7AyoyTVrXfhj4d8G3smj614fmuY7uN2imtNXCudsiMr&#10;KGV42U5B/dggjPBHNb1aDqyjOjFytvtb7r/r8jDEUZRjeOi+Zzug3GieP/7P8Pa5rba5ai6EEd/p&#10;0cgv9PVVXDmVlD+VggFXOBsIUoOuz4w+GVl49kj0nRPFsNvpVpIIV16a83vbOSD5U8ciTSKpZcgM&#10;uwnOGO01D4g+JHhbwzrVxp/grVrtrq2YLcLommQSW86bgxDurxoxGXTzGUEgeuGqPwL418W6Bo15&#10;dDw3Z29nc2ktqps4ZroxwtliskiAIxAJIxuypGQ3FaueslLXl620+b/yOV1Y6Rer/Es+N/h1L8QP&#10;Ccdnq/iaHVn0nVrOP7RdWMakxQJICv7vYrbieo28cDAwBBJ4c8X6r4m03wfrUd1EH0cjWL+1QrDI&#10;FiEMMccRUiRyGJdlGAsYOSX3DmtN1S78bSvb6NLJa+WkjXrTpH9miRB/Hg7k3Z2KoOc5wgxXd6B8&#10;db/U/Csvh648PaobDHlXWpWF+WkMKpncMhiyHHIJjxznsKywuZYGo1LFJqb0vZ2a6Wf+b0IdOrGV&#10;o6r+uhxGs+DLa38U2Xw3nvJbbUbBn1S3u7u+eOO9kjUNFGYZDmFyrKow+G545AFnUPHOmeMPFdj4&#10;Rgn1m1sbLRbl9H1K6sxNCZj5LYlKnLskaEqrDDYwDlcHT8ZaJ448beHrDx9omqLqmtT+I7gR29rY&#10;4iMWyMq7hgwgCockA4wPvY6bXg7wz4ons20j4x6JNY20t417Iul+Z5c0c+9meK4QtFE6uznJODGV&#10;APyisqNXMIYhpRvTvdNK+m1nbzs727nU3RnRe10ec+A9P1jVPinJpOsWzSX2k2kt3GokyLu1CEbU&#10;VELIXBDAJ2GRxitDXNd+I+gWovZfB0+guu+Oa6fRVluoIiAXaUZ/erwACxX7xPB69r4e+A9sfh7F&#10;4+tfEc39o6nrElzpUc1yXu44InMcULMMKTtJdkG0ncpUEEgZ2uW3h/WviM/wi+IvgM2Hig2zy6He&#10;W8BjSdwPmVWViI5Qf4Xysir/AAuoJ3lgcRl1Ru3vdH0v2+XyOVyVWkmzz+WLWPGOpjxj4cnNwkfl&#10;RfbktoraK4wCSPLRvLDcnbg7uMc549e+FkWmfHKzf4ZNahNesNPeTTZ2YO0u0lpLZxgGMlQGTIKs&#10;24ZU9eBsPhzfTeINOtL26tInh1L+zbe8vowTAZGXKykp95H3NjOR5o9MDldU+LXiLwB4yvNEg1PQ&#10;YNZtbmS1vbhNQWKVmik2jI5Cn5cgheg96zhWdCaxVaPNzaN+Xa9tPLVnS5JWV0anhSy1G28TzaHd&#10;WflQWgktBHJcva3SKQSVCEngBiCpJHGPrBpGl6PqFjJ4fkt9VkXRrx7vT1up4ml0/wDdk4RSyO8Z&#10;AB2lSQ2CNua74eN7T43eCJPjXovh22vPGWgRRw+J9Nt/s8ouHJKw36ZYBmKjy2BAG/acEnFcd4k0&#10;TxjN4Q0/4hW2l6bb3U97Ml9aavcyIbdCpC/KjHMiHZuAHR1OOtOr9YXvUHzJ6q3bRXd76rr06mS5&#10;N2OTw3anw7puqapeRXun2DCTyr67UBFIBjJUknHzfd4GOxNbug6nZ+KrYHw7cyt5lvLLBdPMrLbb&#10;mkLLG5K/IRkYPAAPBNZuneI734peFDpmh/CyGPXLVPtXmNGAbu1jKiTGWyhQsMkleFfk4rgfhzpH&#10;ibxKi6jq2sxRtJqgkWzjcpGke8L5QBGBtypzkdCT3rgxMZqVOMdU3bzXfb810N412oSgloz1zxjo&#10;3iDUdU1Hw/p2mKtmNPiWaSWTyf7SuooQGQYHLkqWyuCQCvGc1wcPiDw5ZW8Ees6fq9rrMN5BFZ3U&#10;NrJbupjB3FS4bLZ8o9ySmQBk10nh/wAeTX/imWO41WayvDLcXVr5NwApRXUlyDuBzvC4OQe/JrS8&#10;KzaJ8P8Ax7/wiNr4VtZH2tcyxasCBfA4kLx3AHlsykAr8yqjA/KMGuunKWGxcpzjNcz3SvZdO/42&#10;M6MZ073NH4j+JVvdupZa4t76aP7CLm3T5QSB5Tnau4r0O452hT0PPaaL4i0G78J674YOqNpVrYaZ&#10;BciZAVLnz1UqsYX5gBySp2kOue9XfB3ga2sPhbrnhrW511qLS4kvxc2Uyk6lbhsFN7sU5BXJAyNn&#10;BBxjO+Dtz4SspJpbaK00y2lt55p7ZyoktIsruPmuredkpgqcgevUjf6rWwWJU6n21prqr736NHJT&#10;nG3Q3dRtL2z+Ftx4j1HVmguvLMdtdW9lEk1xuRcH5V3YVTy7NnAA9BWF4si+G1j4Y0i/1/TXtJzb&#10;iWDUU1SMQOiTYyFdlJbkcKuQRnnIrovE/wC0NoupXsXh/R9J07U53jd2R4IY47eIYCMSzYLdeQCD&#10;z34rF+IOpfDP4jXWn+ItP+FE9zHdI/23UmuY5mt3Vsu6pI2FTd/cYKpAzzxW+I+r+zbU9VbfW/5r&#10;QzlJc1zn/hxq/i7w54hv7Lw74PuJFvT5FxCtuht7S32soLMZGdAxYkkhFOcCvQfi3rF9onxA8W3f&#10;g7xbbWzxXsaqtxIQ1rcLMJMbiBiNuQQDgjI964vTtb8Nl7TwfpN1MbbUtYt72+uomRWutihQ0gXJ&#10;CKWI2nPznvgY774w6t8NLjUdV0jxro7agbrUZEhSO6IJcsAWckDYBgbfmOdvGOlP2eHp0YShO3Xy&#10;v26v1sa0qnNFp/1/kO8Mafe+Oprnxp4v0lJlutHubqFbwYsYZRAzwjAdicADGV43ZAyTXFWusao+&#10;oaVPo3hfRms9YAV4dPtxb3mx1EbkBWBlTDHBKsSOdoxXc6f8YdI1OW28I3fhSB102aE2VhazyRo8&#10;OMZTa4ztXOV+Yn8qxbXwJ4I8P6P4k+K3jbT7DS9XjkjsIjBqks6wmZtjM5ZmVJCpYDkEZJ44NVXq&#10;xxdJpK6s3LRbpef4CcJUmraHkmt/D3xx9u0/SfDX2+wkttT8t9Q1GRpjPbFm/wBUItw3HIxuHQ5J&#10;wK9C8LeFtc07xND4S8afEXwla6bdRgyabqE0rXbTbAd6GBGWNg3ZiGwcduavg7wh/wAJRoMz/DTx&#10;sby/s7gx39jqdhLJNLECR5sZ3Q9MgFPn4AOTzWPefCjxRp6Ra98QYru6ktvNESabaG2RWdsBpozM&#10;2dpAOVYfUV5mIxGDi1N0m5NaO7t82vyNKeFry/eJXR0XxZ8BeE5or/xFZ3C6vqvmiL7NYSu4LE7j&#10;uJQNjdw24c5B47c/4D8K+L9a8I2+j/Cjwfc6NqMTlpND1a0LJcyqzO6wHIUgZDhCDlc4z0rntI07&#10;xro2pXukeJbi7+2y2LDTdUtdNWMI5ZFjjO+VzIAzDDBWOPUcV6/4AhvfhjpUsviHxNey3cURvbmS&#10;4RUAhYhPKRwoVnfcW2KpbDYzwaMFz1pSjUtG3mtV9+/r9x0QoVZTvGLOQ8U2dt8TbG2RvHuky+IL&#10;IGK+i06Qy2vmqWykY3KA4KqrOSyHkKn8VZvhPxT8G9Euz4D+Len6lpeoahthXVIJ0YW86K2yQxyR&#10;ZGNxI55APIGa6H4s+DvhP8QPELeNPCmt3em61LcbdVs7G3SIXTscfaCp+UMeGypxJ82QGbnn/Deh&#10;6noFvGqX2o+JLq3kxavrEdvGls6nO6JXi+UDJUbCM5JyK55ylHFycJW89Hfys/8AM6Zew9laW/br&#10;67lG2+EUmgePv+EB+KHhXTtX0Wayll0nXhBA7W6FWdZoDuDjMp2lQMDPzKMAl/g7wX4d8E6dJbeL&#10;9Xl1JYYZFMeq2ssdu3PKxSkKFZVA5ViSecYr03wTqPif4haPN8MdW8PwaLcXtuVsrW2swUSfBPnh&#10;kchW5IdWJDBQQRgApYeF/gZqPxEj+FP2qa8urbTrm1vr/U5yqXrsmSEUEYjDHaMcgKDurmnUhRhG&#10;pJWs7X16vtv/AF98QqU1K61Z5Hqek+G38I2ssGnXMEVhIqS3mnz+e4iH3irMSVYx7trbcjIHJroP&#10;Ami+CfBeiWcXhjxCjTSXMtuxt7j/AEooC7pJsbaVcliuSvHGDgVX+H+m/FLxR4T17wn4e1aOx8S2&#10;c2nmHQI7OI2915rJA0kW8MFCM6feVlKnkcZr0Dxh4F8IPrM1n/blrd6ro0ltp13bmby1EsDK086q&#10;o+VsybMcJz1yABmqNbE4L6wnypt692r6b76bbmVSs18UU7GN4l1jwnDpqt4rGs2MNhcGVSbSKJJS&#10;Qp81iUAnBCouX3FTHwVO1iy48ba9qV/pnhjRtHtZbKa6lNtaanAY/s8YUN5xlMmI1KvwWY/KBwea&#10;u+A9S8A/FnxzY/D3xSmpQQS2l4ZYJYUEbLFbyOjI5LI6/L2G4bsE85PJWOv+FLzwxeeGrKGHxKkm&#10;oxyXNtJJKRCQpVY1RGzIoVXbGcYbGMDJnESqxmud3tZX2e33/wDAOZPm1gdJqN94HvdFvdZ8L6in&#10;ijTNSZItV8PWdvJPKN7lWljckbQWCFZFwVA3HHfjvH/wK8Ra/dpqvw/vvPtrcTS3xAUSMXJ8yeVD&#10;ujeT5ArcDPPTOCnjT4iatZC28NeELLR9PljdI57e3DGe02qRwVGJRjIKEucLjtgbPwq13xvDp114&#10;q8KazZ67o+pTXD61dQymT7O43hkZV2lFdSpUFf4OCDyen2mHrr6u21FrXZ/1/Wg1KSld7i/A7xb4&#10;8vrRtI+InhzR7uwtNEbTE0zTdPdJZlB3AzR4ZJMEpJ5ikHMS4Xk15j4O1i80/wCIF1ceL9JOmXmn&#10;7riQaTcSzGBZWkQBAEMKtuWUBQucr0Jr1PX/AA/pPxYEPiD4faf9iuo7yO3vNFL+Y5ZYPkaOSRgX&#10;4yuAN5GPTA4L4leALu11mbwt4m+Jk1laX19b3VrqVho6XH2NvL2hJsll3rkoxAJ3EnJzhVRp161O&#10;Maq0Wzvv23tbzOzEUJ4eHMpKXpe332s/lc4LxDc/B3TNds/EqPDcaYlw0lpqF7cSmaMHdvDMtnll&#10;Q5CjIByVbJHPURfEvwfoNrLqa+NtTsra5kje8W5tFnW6BTcEcS+WQrD2bA471S+I2heCdBiuvgN4&#10;z8Saguv2F401pcXXh2C2VHm/1ElrKsjq6t8qEZIbI3oMAjk3/Zq0L4j+LNe+HniDXNPt9ItLWyC6&#10;rPJJHPaFJxtb96QkodhsYbkP70FQQNtYRo14V0q9l+P+Rzp3p2gj1bxR49n0/wAJ3Gt2EiXL63BI&#10;4iEr20VsFXciARodkh3HDKoU+WgxwRXn2uatq+qeGYrO/P8AaN1cSSGyndo5LmJ84IlZSd43AEOf&#10;vZBwCQBm+MdXf4dahc/DzSfEdtqlpEAr3CKJo9u4/IDIqq2Dkh1XKnKq2Ca8/wDjf8a0+DXwXvvi&#10;DpkEEOo+WyabCkhf7XO4AEj44CohkPbj5TnpWs8I8fj44eirtvTbf11/Mwi5zlyR3Z0/grW/HN74&#10;ofwn4rs92dPlEdyqSNIbZCS2xRyo+XJ3Y5HBC9WateeKBrc+oacs2oPJKlvaTfZHEcdqkfCg9nLO&#10;2QRweck145+wb8eviB+0D4V8RQeLryO/1nSriBYtSMW2QW8zOFT5ANqK24Z/h3DtxX0X8GtBudO8&#10;T3PjDWtJuLywsYVnutJkkjUGZ5CwGQ3z7iyjbtyQD2Y1GY0q+Cxc8BU3i+973Xp1OzljSfv7o7fV&#10;rXwd4e+G/hf4cX3hK+XxNcSmbWtelt2aRBkNFCR90KFK5zz7g8DpL/xP4bjD6J4S8OSawUs0W4ms&#10;LlkknkwRJuJB8wrxh3AzkAHHNfKvwj/aPtvEXjTxrc+L28u4n8QXlvbTRjDQW4kMXkKVGFICghuc&#10;cjBBNb1nqXxq8L+Km8c+A/H/APaFnJch4o7yZ8mPgElI8kHO4BgAPlz61OZYapgqypVFbRbaLlt+&#10;ffzHVozhNOR6xoXhbR9EudG1/wCGfiK/11NDhvoLnTl1Eutu/wBlmMUNzGDgbZGhVX4QggYyKw/H&#10;Xjnx5rHge9swr2t1HppV4d21clSZERs5AGBgH5cEAdq6Dwto82r+Drj9oH4a6kLTVIPET2sqQQ+Z&#10;GzmLzZt8jDYVZWUsjLkgnkjNT/Fa7svGGlz+KvC2gy2mpxIo1OzlkSaxmOAu+2LB12HklcDBXrzi&#10;vPWKjTh7Kbtp16nRNXgnbY8r+IPi/VrXR0vTrbrBZia409HuVeaSRcosqgHIwMAMQOSdvoOb+C1l&#10;PeS6hfQeJJoIRaQI1qsTb7iR5BvkckkB+Gdjnkn611nxD8TeGIvDmiabr/he/s5bqG2WCbT7VSYp&#10;NoVYxvy52uMYBAyvfPPXeBvAEmh6lba14ZuYJpFkI1yWGNZYLBlUuEliLHa7GUHcVYDaF7gDphh4&#10;YqMlOz083ovw09TKFS0VHa7NW++C3hD4m+IodQ0/xBZ2l3pcizTrOyRyFiFGS4bcwwFcD/Z4PzV5&#10;f4Sj8ffDrxZf6Be6vbXFxpdm8EepWyo0lzEzpJGWk48x1IJGcEhGB9us8cfGeebUtJi8Y6DDLd/b&#10;JYrGTT7SO2k/dsoDEoAXGOn5e9dj428HWFrrNh4g0zwtp0JtrKO7F617sBiMaFo3j3YyDvwTlvmP&#10;pXNLAutL2dLf06d+y+85cTJ06jb6nJ+Kf+Kf0eXxSPEEo0eO5i1iO3jJYQmSQBowm7IAJxnnCsOT&#10;zW18TPhn4o+K/wAG9B1f4eS3jalLHHDpkUr7Uiu+ZQTnACDZkseBv5yAaPCGj/Dy91+DQ/Gmm6lc&#10;WF7drCslrcrsd5GBWPLBQisYgdzEAY+8M16nqN/8I7bXG8BaD8O9X0+4ZQbldR1RwsSlwnOx2Cjg&#10;ZVfTkZFd9DJ5U6kK2KqRstEr667LZpX/AK2OZ4iEoOyPOfEn7NHwr0LWNO0X4f8Axt07Wb/VLm3S&#10;003T7W5ECOETeIZY0KsNytuCHbzncCMC3aaHJ4H0G5+GOgGyuLi11OW4AlgMiXDKQkhA3HyzgoVX&#10;nON2CGOPRfBfwih+HWhr4k8PW8GnXV/HPp/hNZL1ymnxMr+ZfMZSCD95YxjJySOAccw9v8H/AA74&#10;k/szxR4x8WzrZ83hECRC8IOAyL9oACt12lDuHXNd+MpTwvIqdON3ZbtqKt3fV79DOFRTdpaIXxJL&#10;b33w7i0nUdHu9eW2tJPNCRLDPBLvXa8bsTvixwYsEDGcDOa4q21EjUbDRvD+hHU4b68it7i6sJhP&#10;JNGSFOyTcM8LKnPPDkcAZ1/G3hP4TQiTQfhj8UFhv5Y3tbXRvF7vYPIOPNAlQurv5YRMkpkDtkit&#10;3wH8FvFPhD4TGC/8M3T6rqscrW66FLJ/oKpgIFaF2UOyg/OTj5zk4UVzVcPV1u02l0XbdK7bu9rv&#10;5WN0pRbS2OL1r4BP421m2tvC+t2mneGNPnuf7TGsTNDHcEso+XYuAVVCAvJAAyOasfBP4E/Cb4W+&#10;NLTwxoeuanrbT3drm8gi8q1E7MBsaSVSwjOQNoXLM6jCgsx4q+v9U8IfES2vL7V9QFhFaiHT7G2s&#10;vNN80gL7gpBaMAZLED2PPA9U8I/CH4gavax+IPGun2Gg6HEY9Se6TUVjW52yZCFvvhsgbiMYYY6k&#10;A7rEe3UVQjdaXXa3d7L5nRTnKDtzaGb8a/h5bj4kLolm1vaWPiDTrO3j8O6cu/UR1TcygYj5QSYx&#10;yWPGSau3vw/03R/hhpGt+EfEdvFHYNc2r3t1MDcFfM3EkOYxtDOW6k57Z4HWavYajpvgXTvFHh3V&#10;7Vr3SYEF5fNFCgvI5JDI0sbAMCEJdMkBnIU7ieubovgOytZpvBniXx7pJ0ON5Fupriwk8wROcAqY&#10;sqffEYxwSTgEKphsPTTdSKd21b8V12vq7GuIjBxbs22cNYXnhqHxJZHS/CY8T3VzN5sAlBgmaRcN&#10;tiYttcHOVWQEE8A5Az2FtdfFLVdE8S2Hw10fS4bWVI4L6wELRSSM0oeXezM6+YNqjBA7gnnA19a+&#10;BfhLw/4lsbXSvEV04EswR7KyjSOBkG1hI8sieSVOCBxkgFdw5MHij4gE6jJaQXUeoW+kZnm0KGXl&#10;3XiTyVwpSbPz8OWO5s5wFqIQp4b95UXL0SXW66dfz9DmhJx0OC+GPhSa91y41DXdAeHW7G2e3/sr&#10;7dLKssjBcP5QjZVeMMDt6bivTawrOvpdDsE1nVPGWpa4kFxqUjRaTb6LCJ2DnJEzec0juz8ANgln&#10;ztA5r06bU/8AhcdvB4ZuNA1rSElW3mN99glWaIxyrIqvOvEyZDAqSAA52hSATyeo+FNUttLufF/h&#10;jTVsdBXXdl1qjtuuZkKuXUrKVFtsKqhlO7G8MrtjmXUp0IXoL4tdU+b9Dqp1qfJzyZ5Ynwi1Hx7p&#10;76xo2rTTafe61lLHU/DzRCKDkvEkUOUDABMM3dgMndXU+GvB9ro62uuSeHY7uz0Rle/8NQHYZHR/&#10;MaeQ52eSSDyELAYGVPzNnfEaO+XxrLomoXd5HNpunxW8N1pN0ZGjiYCRivk8RYyUJ25wgY4zmrf/&#10;AAl+qm3k1i78NJrWoeS0SS21rcvdqmGUtIY5sPwcktHk5wwHWunDwoJXqtJ+f5W/4cyq4xxvZnV/&#10;EnxhaeO55rvxfHOdS1CFYnzbLcQw20aAxW6I7KkZc8YUoA0adBmn2XgyXV/hdF4X8E+NZ7eWezmh&#10;urHyovOvrcsVNugcq7PlY/lJIIXaSOhj+F9nq3xFYWGs6BpOn6cmbaG61Hywny/MN6xt8h+uDye4&#10;Ir1/Q9ItNFe81DwZ4VsvEOreH55LW6t9OmKXulRuDiYI6ATKcyENGWAwOa3wtGlWm5pu7fnf7lqz&#10;Gjjdbz1X4mbonwP8UaD4O1Lwy1jo+mxAx3kNnczfvIIPLcSLKyxhSAGGRuIGME8Zrn7jxd8Q/Ctl&#10;aWmqeH59T0lYzHa6QIixikwGjGJCY9jjorFkLK2OQDUemfFjW7nVU0rxHqK3djeSixljnhaSMl8k&#10;SOGBHzMMsRgjJx0zVjRfi7ZTTa58Idd8FwXc1vF/o6i6JS1dByY2lI8spkfxEFSv1rsS6UW7K+nm&#10;ej9aw9empL3Xaxm3g+F3xae4tD4PvvD3nWw8tLWBCN5BG6SJwqsd2dvkvznheAKzdV8Nat4Q07S4&#10;PBnjG4EpsPK1r+x5SZfM6AGBUVo0DBvmkCgbu4zUoi+LGu3E8+lsb3w9ewrm+unWG7Zmba6FXH7s&#10;KwxleGXkbSQa4hviNceGtSuvC+k213rV1YllhtY3by7GLOCfMLblHCMNpwd2eetYc1VJTdml1ej9&#10;NLL8DnlThCSlytX620OhuNK1PX/EkGpt4pkuX058y32rJGfPAYNslhdghUZxuAOOQoJBavQx+1Np&#10;vgW9Og3fgj4eWVxcRRganY+HreczowIyGMbmQfeG38K4Dwh4p1H4qPPfa3oVlDHptsWuri91BrdY&#10;wWba/nRrjcxKj94hxj7/ACawfGPgbxZrniK0t/hN8VLvSp4fLSWFQrSPGdpCq+VSfAx9w7iT92tf&#10;rNSlHnpe6m9dHd+lzenga8qnupvrf+kfXfx3+GOieNNWaxk+KKWFjaWVtM1reJbQWs0s0SyLD8io&#10;ybtynO0qMFsjbivIYNO+Kel3UPgf/hKdTitrpvKvdH1BYTYXqyAHcjNyxG5dsituwvHUZxf2iPEn&#10;iHx18Sb7yfHsSaVpkFi/mXsQgSOVNMtsG4bbkK+JlcMQy+YMDpjhfDfjnxf8N0u0i8e2Op+CppJE&#10;isdQuJZbS1j6NHHcS4cShmBynTgkDcK46mJdLMVX1tdpu9/6X9XOqrhOaMnFWZ7nqPwi8P6Z4wi8&#10;WaH4mudPntiw1Dw5DmIlWj27kd1/eKN24bwWyoXdyK4P4mP4n/tXTrHUIpdf1SC5WCCfUJJC9tuU&#10;BGVQruqtwoRXIweg3VFoPxMXU4NK1Pwt9gJt7WWe+vrO3RWfbt2MSd8X3d5PykgjOMMKv6Rqmg/F&#10;fxPaW3jTxTp2k6tbXME2m+JLLhXttw2RScLEZQSu0owVvLKgKSprrniKdd8tKTV3u9n827J/Kx5S&#10;oVoJcy0ex2mmeG/Enw38HabZePvDNo8clsJ4NRsbjzVuPnO24K7QJDnOWzuzkHkDHO/Eaz8I+H/E&#10;j+KIfCnhthc30VxNrt5oSvIMjcCZlOUHXk78bSeAuRJe+MvGOseEL/4Q2Mqa3r+i+JvP0eSztyBc&#10;WtzC3miPPyoN8G5lGVHmEjBIIseLPgf8V/inbS+G9EudNsNFudOw4OqwbreeCRX2sWPHGeVDgElT&#10;wc0qGLqqjUoUYya089V2srNd7F1sBV9qp04u1jlrvVr7V9AtfiBpWlxwTa80lrZ6FBGsMk2D+9Vk&#10;j+Z4zgOGZQWBB7c7Xhr4bXXiLwnPrV9atcaXDd7jZ3SOJF34X5VYDKkoBksPu9OBSS/DRfhBosuq&#10;aBbRavqf2F4LrWJb0Su9s0zblm+Z3DIzxiFYiR+7POOm38JdZvPDNrdT/EuT+0tPvrZ7XU7+7vvs&#10;kZZY1kjKIWLI+4ZJ2dFHJ5p4avh3XVvi67rXrvv3ttY5nTqwklONipovj7wpoFjb6V4Z0LUfBl5D&#10;JDPfRXFj5tjOQdqJNykvlE4JyZU5BCj5s8h4v+HXwrj8R6dJd6tNoY1a1lwbHXJtQ0xwSzYjkii8&#10;xP3xZcl3KKAPk4Fel/F+18W6R8Nzp17c6RdaMtoY1jEP2iO3KbWinhuC4kIaORRwBuJORxgcEt3N&#10;Lq13JdeEbK5iuNPaPUZFllMcLhAdqjdsUbsdCuASDmunGNe0UKsrdFpf7rK35BOUYfCZegeDtS8C&#10;2Ea+FPBVte2kOnNaWur+FpoTNaxJNHK6seSFZk+6VBP3iRt41PiZcW/hS2t9fttW1GXT9Vgjmgnn&#10;R2lVCATAoXcFIYNHIBxlBxhqzPD2o+GLnVbTw/pfhy3iuGuIbe3NiZpSrsWyhdZmwpJC4Ixkg9QK&#10;6/x/qb29zB8OvGviBZdPREtr2e4VjLYX3mEGcSE5ZSWUcYBRM9QK5Z4iVbDOPMuaOkX0b3tf89dC&#10;nWTV3uyLTD4i8LaDBofhSay0gRboP7JvtTSWxvFdmLBpFViMkNwVABOPlq/4S8Nad8PfFGn+MtW+&#10;HOlzXSRMjahaX5ZVUqwaEsufn6hQ+c5A64qtp3hP4B+HNGt/GnxG8ULpklxGsmnRpZrJcuVGG3/a&#10;FZQSNuM9STwOldF4E+P0NpBc+GfBsS6poN+7xzQ+I0GAkYDLLHHFFGEIyPmBI4HOeQvrlepKDqJc&#10;/wBmK1aS6tbK5xRUE7tnFaj4Y0zX/GmrDSkuLa31CYRXTMsUZthFnZiQocKpJ3ErwORkit3wjb+H&#10;vhsoh8Y69o1xcDLPDcW83nLGSBujWKMZYh+u0E7h61vXMPhYaNqWpfDi6a48SazZm3mnub3bZpFI&#10;WMj25ZQpkwpRhtZgMZZup5HwV8K/EHlz6n42kgspLnTzAlzeZkV/kDIiJsYTMFAGYgwwV3AYrRVJ&#10;1qinFJ9XbW3l0X+RXI77Hd+LfBXhpLuW+8Py3Vv4qitFubGTSL1ZkvrdWJCSQSM5jjO4/MpXBzx1&#10;FeT+JbW18ceEBd+NtRha70qQC8u7aKQbizK5YkMRlThcADhep5zuPqvgrw6bDwc/xF1T+296S6T/&#10;AGdo8EElvEH6fdO1CxJbeADtzt6A0v2gPhR4C03xOPCOieF7q4vdc8OLNdXsGqC2juphIrSQKwjY&#10;OylFOSEJDjgjplb2samJ5VyLR7N67XSa6+vmJKV0rj7LXvhRpkUmuHUdSgvLS2t5ZGEKozE7SE4L&#10;KXO5eMNkZHX5q9R8W+G7X4sfs6X0Xg4xX0uq6nZzXurWhW3l8qON/mmWRsJIjgKR1OAMEjFeEfHH&#10;4YWCWOp6h4DgvLC8ksrIXC3Sf2jbiRY4AN6qhe3b5SAfKkTPJkU8Vl6P+0Nq37NPiCx+Geh28Nho&#10;rwIviG81ZHI1y5crvuI1QeWkYyUUhNxUAtnOK3wNfD+ydrSjaz5d/Pd72/rU3nGotGew+G734V/C&#10;PWbr4deHPiXea14osbxk+0tbtNNA4AUF14BKkqDjgDPQcVueNL3Q/EUmoeKJ/Eni611FZBZ3lgXb&#10;yoJmiVjHEpJVPlZQW+cKSRhXxjxW9+Imm+HvFd1q17q19H/b13LJa3d3qamFmkZsxqTGojXdu+8D&#10;gAHJHNd/qHxC0Cz8eHR/E3xAj0LW4bRrW6tL6a5kiulKoWCeSXR87sKcLyQV6EnOSwvs3KEPcb/F&#10;7f07HVDG4iC5dn0tp9/cwvjb8L/jDL4q0p9A8I381jp1jDcPfxpMTI7xKflwFJbLcbScYOQAMnl9&#10;b8V/EfQ7a5f4ltr629lJI0J1NxaNBHEnIRwFaQsXX1PbdnNerfE3wla2fimGztviMYpb0Ry3ubuY&#10;mZUjIiigcYWN/LAbMpX7+RmsvxLB4u+FHheyg1T4mD7DqV1frLHrbNe2ssR8tUiaNmy7MYiAxZce&#10;Y2PmxXFXp4ZUeSTbT6dNO+33GlDE1pXbtojxfxV8ULrw/wCAL34q6ld6rB9oiWw0+0eRmkkjGWY4&#10;Zxn5UABJHCg9hXF+APin4s+LGsaL4Z8KaIlpHqW+6n+0iR3mtih2kzRj5DlWJOAuCMnI59w0L4Xf&#10;s8fEf4cW0fxHuL2G40u7a9g0Xw9aOzWvnZCsyB41I27SB8/3gSOa5+8+DHgpdePhX4U/EaWO3vl2&#10;ajDcQrbTpAvMi+ZFuSOJUEjNgDOeTkk1CwVOdOFev0Xyf+XQwjWp351dzb0u9Eeo6T430T9nb4KX&#10;HiCXxd4Z0vW9Qt5LTRdbnsWc6faIVS6uZQqbpZC42KMnJ7/eB8x8L6B8OlFr4qu/jNqvjG8vSfs0&#10;0pCLAgQkSrAePLLHaTt6BuORWfF4isfiLd22uXPgWbVNJ0e/8uTSo9RjlL6f5ZgKl/nQllTdxhTK&#10;wc7cGuM/aj/Z98T/AAL8Xa1f6bFqa6Ff6Xbp4X1i10UXZfzJRKkL75FEMmxpBg85UgA1FLE0sTTc&#10;pxS5W1tdXX6PudlOLqRftm0318z1Hwx8Trn4dXMvi/TY7W4vJL1Io5YpSgCq251QFgCflXnk4HC8&#10;8dJpereHl1e+u/Anw9it7ieTNze39zI6ySXCOSsEolb5hIhBSRD83IboRxn7LGmfGnxL4g0rXtBv&#10;Lt9OjupZNTuRGEgEflb08wsP3ZwIwMc+uRwfWta8Q6Z9hutB1LxVY6xr+n3p1O9vNI0tIyrNuXcs&#10;EOHmcKGTzGAB68jgY4JRrYOXNK1uZ2tvd9Lv8kYSo2oKTfW3ocn8NfiJL8Nv+EU8P6oIJreGwuhd&#10;7UDXV5PcLIA7dCwTfGqnOFAYgEtXl3guYaV4k13wrfG8sdN128ddHv0cgabdrE8Sr22gl1AckYDn&#10;JytesfBvxr8F/Hceo2OieH9Qun0maWC0m1O0QTC7U4AGFXbHlJeg4Ax3zWR4o1yz8NeF/P1Dwjp9&#10;vZLKLy2iaHB1O9kmAd54uksKK4JB+ZvLVcjJFeXi/rU1z1Gr9F6WtbsTRpxWjZ5p+z5L+0lF8TbC&#10;5+InhJYdIii+1HxLqlszQWyRNJv8+6UBMrtDFZC+AyEctir2j/FvRvD+s3uo/A/4gaw4kd4r2+vr&#10;Pyo9SjP+sY5OAD1AK5z17Cu98f8A7TGszaRbXvwWki8Pa3pxeXUtMWyhj07W7ZkVv3sABAnXhih3&#10;ArIfmJC15zf/ABf+EfjTwx/wknjn4Z6JoV9qoKXGp+BYhbn5JNyo9s+YZmO3cfK8vIHXPFb1MPRr&#10;x56Ummvz8rfqvmenQowdFwqLbU+kPht4UiHhl/HHw18TWD3bWKrq/h2e4IEa7xuuVEgUxGSMjICk&#10;BwMFsk0ajYX9xpqeGrnxBDDDfXQ+w2820zw3JP7xLjYpIjYBGVwDuJU4wxA4n4Q+OfHvw+8G6Z4c&#10;8O3Fj4gtda8TBpbi/l8gT2aQspgUsz8hBgRfdAVgowAa6Lw7a+C7/wAVtqPhyxihMEqWutWupG3h&#10;RUDcTCdiJN5yCGOY2wpz1xNebq0KaqdttrPvpf56nTSVB4GVKT5devfsJ4w+FXhmTQLR/Fl9puoz&#10;aBayXeh6lZssY+0iUFbduAE/eAHZJyDtPAJFfO/xr/aKh8RXL23wv8LyQaze3CjV9QgJjW4aNWbc&#10;FDNtH7wOQhHTI4r0z4hfEDQfEfxMfTfBb/2loC2DXklvqaiSO7kjC7ri4zkLDJIo8uJj87fMVAZQ&#10;eY+Fv7J32iH7f4/D3GmvHOsyWl6yQJctHG4kkbjcWQZxwrYwDtGBxV8Tiqial8Le3xbWV77r/hzy&#10;Z0NoQVvPueNfC/wIfjb4og8EfYGnSA+dqeo3aultp9uPmacsowQcHAbA6A14j+3OfDvh3xNYeCfC&#10;usf2jpNpDO7NsjJ3O4J3eWAvTa3GRyeTya+8774h2muNqfwb8JeL5I5LVDaappniXTxJaBow4eFV&#10;jG0NtjbYWDggrtYEivzc/aP8GaNc/EnVvC/gPVNQ1TU4JAq6aOf3Cx7hPuwOqkcYH3QMdK+94JjR&#10;r5lCEVrFN/pf8T0Msw8KdTma8zM/YDtLuz+L/iOLT8GyfTWuCkkhQEJkggrzkfNwCAe+elfpBpvx&#10;g+Gn7M/weuPFXi3QBrs1lopvE8Ptdi3W5Ox/Ka5mQmTYSMLCFAckHdggV8jf8E6f2V/D3jPVbjx9&#10;8VPHF94bge1dNGs7S0z9ojIIJYkH5T6d+a+hvi7+zT8L/jTqUng7xj488QaZb32wRajpAWPesYVV&#10;BVshgABhMYwOMYr2s7yeWJ4kWI3S5b9Vp3XXy8z0p5NUxko1YNKL31Pl74J3lppdppL6taQtdXmp&#10;X1xfR/Z45cs0bTEYkBTs2M8V9AeHtS+Bmr30d/c2ur3E9jbrB/Z1npEUdxceZtdrdY45xkeYQoIH&#10;3lJ425roPjd/wTu+H/7MXhS2+KmjfEbxBrHh3T7MTy3ZsY3uIJ2YbtyKFUow4PcZPJzXX/Cf4DNc&#10;fssWnjL4daNf6rrXj3WJr7UdVtrqOS4sNOQOkYjTO4ZVmwqgkeYVOM8cPFWHnVqQxVGF7J30evlv&#10;1Ry59QhRcJ3t0O3+D3jb4W3nhN/gZaf8JRaT+LpGZ9aku4mtrW5uIY2hjiZAf36iCArnKlVGMqx3&#10;VtL8GX3hLXLzXhoU81zZSO1npcFk8sbyKgTzYTGB+7kAUvFj5WfPy8Y57TfDnizwB4l/4STxX4Zu&#10;zqLXxl0r7RbYisEjICly+4Fh8i79uFJUcgEj1zUtQuNV+M0XjLUfFmqWPhzV7Rb6TQbgExqAgE5S&#10;NA0a5lU4fli3IzwT89h8DHMcO4V48s4tdLpRfru1ppqfPVMbCDvHb16nB23gDxL4sS3+IKeHr6dd&#10;0SW+hRaWbeSB1kRJTEvl4YrErSKcHnd94dL/AIM8P6b4R8V3cMnw+CM2nu1m13oUkUO8sMG5ClBG&#10;xO0MFLMQDgcca2kx/DDxd4wt/EFp8Y/EWm2cVzJjStR06eXz9jMxjwvzJ8nClUPUgKd2D7Bo/gfR&#10;PCtvqniDxpNDaWuoxGbTUuNalmN9GYwBMIJVjniyoPykAE7Tu5NLLsoSxE5Qbbi/ibjd6dV0+8x+&#10;sVG05W5fI+ffE9n8MviF4wjun8D22naxbCWONptQkZY5Y0cOsKyKckEZz8rCNeMAEUXnxak8XfE2&#10;18PJ4o/4RvStKe1d9B06DEl2yKzLu2jLyHdIMEZ3OccjjufjH8LdD8M/Fbwl8RdJ1uG/t7/wjPdC&#10;fynzcSNbSQiPCkoNoBf1/eelfM3j/UfAknjd/GWh+Inn1Rb43E89qxQgARuBEFLbyAW/I8npU0p4&#10;jB4mSm1Ka6JW0ve2lvz+8xr1OaV0em+C4/jJ8YNc1TxFc+GI7i2bUH3G8ljthYpGC67pGIkn42rt&#10;b5iG3bsZBZ48+POseIvFcGnP48tILQ2Un2me0CC3lMc2NoOAC23uPl6MCd3PB6ffeJ7zWvtWsaPb&#10;WXhtr6Nbea5DwI8TsTMnkwugIflV3hhlwCpwBXJftA+PNYk8R6c9ollplrImLXTvDHlpFZ2s0Ksj&#10;EKQQx+bJY5JQlsnpeLxlR4WTu1KLV097bqzX9ehMJUW7W1JLj9ofStc8dWRu7m91htNT7BZ2VkJr&#10;sNCyhXCW/UjAzljkkA/ToPiBpXxHe/0+/udWsLrwzPbG5guDqErwrEELGOSGRS8U33UHAO5lAODm&#10;uQ8IeJvC+nWdi3iPwXeWUbGa5jt41iSRcKuSTG5GdxAwCfTrWtc+K21Tw/ceIbu0SC1u2/tOSzhv&#10;kmubiGL90JUQrsjTcyICzYyRjJAFc9BQor2kL93d63/updPmZypynodF8MfBekeNPDln4r1fU722&#10;jjv18uHWlUKEJBjQMWysh3BgjZBBBzk7a9u8cJ40+H3inTvD2keI9Nmu9HuI5QLeacBuj/NIg+VH&#10;H94DcG4DdR5B4Zu4tY1HSdLl8GxXNtNaRXdpZSancNFG45811Hk7uSTli3zYwxxkdvrC2+v/AGvW&#10;k163spL3Tltb4Nowm3TwFo4mmlSYso8tEQgISNpwTjFVOhQnSlXdk21tfT8vLb5lQTpvlZf8I61q&#10;Nz4g13QPjXomjeKZruNEi1a4crdNbkEqiMrqYF+aSMEHGUOQea5HxRr1noGl3M/w3tbiK10T5ni1&#10;G6mu7ONN/JjfBGOo3gEEkkHNaHwm+FfxNi+JcV54r0tY9MuvDslolzpAKw2s6FJIHdcbgpbzRjH/&#10;AC25OTmuI8Z2vjrwV4qOsaBYC80q5R7qWwvBKLeCXcUli8tgqBQQQMtnBXPFVUp8uGjNPvqrJ3+d&#10;/wDgnVRqLmtfXua934E8afED4U614m8P3Fk7adHb3srrfGSK6g87awGDmOVRg4IBdeo4yc/wt4r8&#10;Y3Mq+DLa5F08CPFEbS+jAg2nc7JIpEijC8hgw4+ZTjivJ4k0fwZo0ltaa5qV7qM84MU9tDHFayxB&#10;lO0qTuI4j2kA9GGQMZ7G8+Jenazptv8AEq2FidWmeaTUIlG3bsbB85Gz5uVwu8nJJ7HmvNUaM8Jz&#10;xTUoyfNqnv119DetXVKybv6EfjW88ZG3S58Wvd3EerWf2aGdXQlSDgeYkp25Ugbg31xnIrE8a+Df&#10;+EQvHvovCmj3mo2UgtbnUYppNskpCtHKqtLvG4E7ht2rnIYj5RofEvx1IEudLawutJi1mBnSDToU&#10;3T3EikNJGASWR93csucHqKybGzUeCY9M8XHTNTkGoMEmtLWPzFlkiWMSM6Dc6IyLkgHofmK4ImjB&#10;VIckObm6eX36pCdWFWNlZvuaXgS31XUdEXXf7Ujsn2hzBp7ySNbynnBVU2YwACS2OfetXx14xl1D&#10;wva27QzR39reW895fwL9nbzoJlDyOnAclOxGOQR0NYlv4h8O6feW3h6506PTIbZHt57rRLhYhM25&#10;QDNFkHdu3KcY+Xa+eCTdt9F0jXdTkm8IancT2YtY1u9Lv9THmxBSFKyr8xeFmAHIbAGD0DFvATrV&#10;be1vfTzRy4m8IuEmk/L89C6XS41NpvDlzbyyos0TxaxcriVJTnCjIZstwdp5BGc1x+iwR+I9aSPS&#10;9FH2hJvJ1TTr+ORI7GWMjKvtXYijk7j8x7Zzirfid9ZuNbuNUvvEVvc+TMIpIdOst7pNJkK4ct91&#10;cFgQoHygAccTarc64mo6Rd6fpthHqMiLc3p1CBd9+YmRf3rheW2hOCVB5z1pVadShFKrJzW2+umm&#10;nZ9+5wXk9Gz0Xx/JY/C7wroviax0i2hub+6Fv/azRJKxiRC3mLEMBY8ZUGTOVzgdBXG/F34uax4V&#10;8ZSat4X8QPb6raQQwWl7DKFLo6KwbIG7Kgk44wG4A5zXl8eXvijwbqcaW908crIY1+zMEmdVI2xN&#10;67XC84GSvPWuY+IVv4R0LVrTUbjTrt9fltR/oF3JFKsTJEoVjuwIlA25JY88g+nq8taOKhLpo1/l&#10;6vfXob07qPubnuurfF3wfovhOWy+LtzpGp6gNKVJbjQcRzW3mL80zg5AKl8jCF8E5GOTya+GfB+k&#10;6PovizSPEttryX1xJNZ2WpTmznCAqWZJVLIS0rZy4yxGQD1rl/gz4H8bataWuj6neWmnXWpiSW7a&#10;cJc+ZlgAHfYoGQyglSc+nQ1q/tP/AA/8VeBPEsuladBa6pc6LZEXUfh+18yDTGBPmNIUXcrhQM9F&#10;XPOcV7OHpOvH28WlbS3537v5/cd85VJaVn89v6+ZU1bSfC3i/Wdb8Vaj4p1+w+3rPLBpmqaWqrbz&#10;ygq0N3E5ON+CFYrjjcCD05qz0/xZ4q0qeT4R2NzqFqrfZ7jSb2EzjkR5Csrq5VSmWw+5AgyCATWF&#10;b+PvFWq+LdH1bwZ4k06+0ybTIl1Lw3egpJGiphpISTnaNu4ogCkjvxXd+G/iB4Q8eadFG/iq00zW&#10;I5Ixptr9vS1uPNBZz5bhEXG47SXRXbA9cnjq4WVWd6nTts9e2ttDtw0Zzppqd1bRdvK//AOe+H3j&#10;rUfBdj4g0HWfDGr2+61Zr1LO6EwTZdQkspJLrhA+Bufr155739n74W+KPEfxL1wXusQWvgjR5vN1&#10;TWNa1JZ4UTcCMxtl3mlC7YyhWTP8WazvEmvahqfgy/0ua/8ADeka2kE0aahtEguY3GWSUoqeXKWJ&#10;O8AITgt6jjtd8ffETRfA+l6D4z0r7NZWTltUF9CRBJclkQTpJBneWViEkDkBV4zkgdVCeHnDWLVt&#10;Fr/Se53QnCM43lot7aedtDv/AI8/Ev4HePb6bwvpPhrVtM8PwS5kzfq1zdtt2rKpdiItmwq0LBkA&#10;YHgkkc18LPA3wx1jTdd1XwX4l1jUvD15KUk0220QSmBxjFxHumVY5VYDJRzE5AGOgHO2/jTxn4Zv&#10;rvw58KPCelrNcxQbJb1A3IyPKiE6ZiRkBJlH3iB82Aav/B/w74s0PwNqfiHXdWtVj1iVU0a1028U&#10;TQTJuDmIRDgAhfuZGdxA658fE0qjrShDfV7aK3fy9D0aUqeJcq1SdktF872u+q7mx8M7Oy+D3jGL&#10;SoviTB4qh1C8kmv1t7ZIZUgcl96hZGU43ZLE7huxXQfFbWPhh4N+IH9iR+DrnWNHu7aPZrEGu/aD&#10;LhSW8uPbsQggLjLMSMl0PFcFqegWXi/QrrxJo3gO100aO6w63YaUxW5uGc7svuADKwBOPl5BGDgA&#10;9p8LNc+HfhfRoPEPgL4rLbXGQsOgnQpEu7edm2FRGC/mEnjgY4B96iGGlibT5Pieny0dk5K9vvZj&#10;KtltTDuEH7sdXe9/lpZeuxr32iad42VW+FHxYR2v7RV+ya47aZNcYO0LMyq27pjcNwYjqT1pWmi3&#10;fwt1ceFrjxm0Ejzo5ubOVnilI+cwhztL/Mu0kAkHg4zXX2ut2Pj3UW0X4jeBNKupxbSQQavHpos5&#10;oyzKVaVrZncspAIXbtO4k1zvj74VeJPEdlJ4e1tdOs9N+0xumqTXrXUkmxWwXVIt4Tr97p1A4zW0&#10;8BDD2kvektU02reXK2/zPCqtU/fw0uZd7NPz8vxO/wDB/wAU45NI/tnVNQtESG2WC1+z2YK2z5MS&#10;kkO7MOTw3AJ5zSxeIdB1SK8Hi7S9PeG/U/ZLnSvNdzGQPLn+z7c7gTnsSCRuB5rwzTtR8RfCy11v&#10;w5Le/wBoSt5bWFol4sqOhnTL5fBz83f5hjHFYUfxA0y18Xvca0zTgABhd2x/dq74XDFcFtxI4PAH&#10;41w+5Vxk4uSfNJb9NFfy77HBUxNaCXM7+W59G/EfwT4+0f4cW2j+EPE9lc6Neqgt1uJVh8whQHy0&#10;jbU5GcFg2Rgrwas+H/hjfzWdv42u9PvrDUbeYT6/YSWq20RtkkPmSxkqNhx95OMhtw+UHb4x8Cfj&#10;rrGneM7n4b614xm1vSbiJmbQbt/MNscjcbdpAVGFdsow2k4BDZNe12PxCv8A4fa19p8N+LttpaOz&#10;pod3CEi2tkuyREssUi9HBIDJKwXbnFenCWBhiHG7tDl0bat53/DTzutSYVKM1e1m+hxfhXwZ4s8L&#10;ftEa/wDE5fDt5aeHJIp7vw9Nc24QSRZYose7DgcjJxjIKk/KK1/EyeC/G/hW98S+NtGVri63P9le&#10;N44449+1WZkXl2C/KGYDO49+eh1z4mfDq+0i28IeHYfLtbyKSa0lmkMh00ORvRnxkQhwwxzgEMDg&#10;Yrx7xTr/AI60HxE+n+MNTuNMN4kSTSaZO6LdWjbXRAFONgLE5GS2OOOvNmLprGTmm3TWslu02nsv&#10;LSxPL1jqeueLPgX4L8d+H7rx9p3hfS5vERuYX8qLxYt3AsZVt/k+RMzKM7W2yrwV+8RwOD8X2Wie&#10;CfCC6hqAOqK0y3bWsN86xKHcRo24ZDLujJ4zk8cZFUPht4wu/Fug3+oaloulWkKWwjDlFjF3lt4C&#10;jABx5fUHcCRzXd6l4o8GTrpfhW8SzWO+tkZtMszJNJdWzBi3lZ3YIdw3mMckgEc80YmFNy9sna63&#10;7mipxOD/AGdvFXxA+KfxN1Pwp4f0O4a0tRuudUD/AGeDTlTJ3xyhikX93c/zNk8YBr1L9o7x82jx&#10;pd+E/EFnqt1cxrZQaxFr8DwaaijLJBGH3tKByZXG7LfKMEmuf8RxW/g62uW1aKOPwfZxq9rpqQRQ&#10;w3EzEktI0nmPLJgAE4GMNjHbzTwt8dPDz+IZltpPC32XUBtaHy1+xtIG2C3lEjv5e4HiX7qnB3AE&#10;kT7alh0o0X8Vr2s0vPy++4+WXJYybD42aBoU1p4SsPDCXMSyrb3E1xGJZWmG0ySK+A78seei5Jzg&#10;4PZeHPip8Ub/AMW3N74c8OS6jYQyGE+fPiMzqSgjUyAqWbHIT5vmx9dXwT8LPD2m+Obnxn/YL2UX&#10;2pRrFpcStKIwkgKRoxGFOFBKnO5cMrthlXiB4i8P2PiQa5qGganq0NlDst57hVZrXziAkar5m1Ml&#10;xk4Pc+wwwsqFOdShOTTbTSV3da+oQhK6Z7HH408E6ZfC+8ReAnuNSaJkutPi1BvILM2FUsI3J6HJ&#10;HtjI+ao7e0+CN7o13rfiTwHbaDBqLrZvYRxrPDcqSCu8JIULFgNpK7hgnArofB17YprUWn+LNIjh&#10;l1TQgZp7i2BZZpVVlll2hThWbbsJOQG/DmdQ8LeMfikr+FtZ8Q2nhzTvCik6rrYiJRmQ/PGsR2Zd&#10;VIComQC3bcK6MHWw8Kk6VOLuu6/Fvt6t+hvyd3qyPTvgx8FfiXYHwVpet6x4bnUtFBZEm9SaNGJD&#10;ImxXUDnGQQAx5Iq34S+EHwss/iOnh7V7uy1ZvDytd3Vxa6xh7ba+9Ek+ZXIIbCfwqDtJ7DI8W/E/&#10;SvGHhq++F/wY1y+0a1gs42TVjaCSXUonJL+bMoO0MQSACuM4Ze57DwRL4Q+E2j2kGgQaJrWp3csB&#10;8Qz3VwXW5hRlUeWycbBjapONzDPIAqp4l0mopKy3tt9y0/C5rOi4/FoM8b6drvgPxFqP7QD3Usll&#10;cq0+n6dYQJGEnlQAS3EqFvMSIFQAnQ4zjg1578XPE9r4m+E9tZ3sto2t2mqy6ffWUG+F7W4lZXfE&#10;cgO5OJBkHg4zjpXr8Ph74gW2qy2OjePbbxFpEk1ze21u+kJNN9gkEX7jcpUZAAG4nPsSM15xF4B1&#10;nV/jXLfPpFqkej6lLq01xt5uHcqYkfcTuIx05A54Fc9Ss+aNKreSesZWS/xXtpddO687nLXvTj7j&#10;3ON1DQfF1p4n0WbTPA17c6XrA+xy6pb20hFlYNAQ9wxGBvO1FVRlvlPTPPDXPga++BXxV8TQfEDx&#10;YtnrWua3JbeDHtNGaSRrBJNwuIwGUt5hCqrFip2PwRmvoDx38L9P+KE1pr15HfeIbC+1ZoreKfUW&#10;t5NPnQL85AVshnJUNuA2gcZINJaXPgfw/wCO4fEV1r+nxeJPDug2+k291qtg01tZhMqXRyzefKqA&#10;7SBjeR3BrvpqCjNVpWjZa6Wa1N6EKVOCc+z+/oYXiT4O614XYeI/CPw+1LT9SNtbXmqPp2nLPNPc&#10;mFTJ+7jXCPu3L8hKg84OTnZku/GWteEXsdZ8GXm3R4c67o91cxvHd2TssjyPB2aM7wnO5GZSG6gJ&#10;8VdC/wCFjXU/iew8a6jbrd3MqwxTRtvuo2YnEMeQF45LHB5wMmrnwq8PaZ4TePQvAOkwWw1a5jt9&#10;ciuNLiuYbYK3Fy4ZVlPJUnLsoyeRXOsup1sSp35U3eOqs9LJfMPrU1C3Y8yvfEdzqGrz+GL3XLrS&#10;7ewzNow0/U0uLO+f5jG4tPkCOMIxXcTu4xxXUeFfh58c/hjPY618TLs6tZTYt765W2QiWG4Qhg6b&#10;i9sAOWRtuC3C5Iz7R4T8KT6xdai51TTbtLZ1jSbS4IrYTKWyp8hiR/CwB656GvPvix4W+J2j+MhG&#10;fCF99kuRDdT6kulO8OUkkUQu4Vo2bGGwwCnP41VHDTo8zdNqS+0tNF96f69zJ4h8vK9bmRceJV+B&#10;uu6b4ctdFl8T3GqmWVLiXT5of3Aynlw3CoxlcbEBDl8cYUAg1oa58NfA+geJovGd+b+G1guYYI9B&#10;1HTd0tzKuRs3swWSEMHcuNrHGQvGav2Oia5d2/iAXdmiaa9tBqum3Lw4tXlwY2KjlkkUgg55BTsp&#10;5qX2l+Io/Dnh+9vdL0aC0sdEeysFvJpLcXEjO2Xd92VyjuNxJbaqYPWs68J15RcoWSV1fo/+CdlD&#10;llK2lzj7H4E+BPiTquq+KPgj4Ht7bxTDK1wNKuzPLFcSopDxRmYGOCTCjAPyOvAIbcDyvxJ/Z38E&#10;3V5L4fXxBpunardWSzXFlqUX22aa6iwwS1sYGBj5eQMS2RncTgV9O63rkOk6fpngB/Es9hp0tjHe&#10;/Z9PSO3VZgWxsZAPN55bzWfeP4QcMOb1D4S6R8UpT4l8feI9Os57RWhj8RvJGZVG1cyICMmX5RjB&#10;PIBIyoNRQo03NzqK0tn0T/Gy9V89T0lmNPDWhdNPfyPMfgT8LfGnhLwx4Xtrua2uU1SCZU0+wZrl&#10;ZbtbmWN5VkRfLTELKNu4vknk7K7H4rfs8eDrm8t9IvvE9voTXNgiz+FtRv0eYyJ/qxNeQodkYUjC&#10;Khcjjgkmt340/E/xF8M/BFn4c/Z+0afXdW0thHpkn2uJ767R4dgblhtCpuGRnBcnHeuNjh8R6v4h&#10;8T/D2bUjFZ6nY/2nYWj2cssunXcVvJJIJDMWTLlIxxzktwQQRhDEYTGVLS1WiSTv8uj366LrqcGI&#10;zGdaLbaVtu9vIo+Efhz4p8D6NrMWofETQtUEjCC403Q2WU2hYPMiQm8gyu4KNzElm+8SduDY8DTa&#10;N4QgtX1qG/a+u45Ib8T37LHqJdG48sbo32+afvKpBUYyrcV/EfjH4l+HtA0jWNJ8H30LNby6hqQl&#10;glaTYzfZ49+4N5OEjZlzgASAj7wr0DVfB3hXV7TTn8NyRRwz3aOx1O6jke5yF++d25FR8HIxzwRj&#10;pzVqLm+alDlt3bb9Fe5VLGVFdvVW0v8ALY8h8baBr3hy9hl8C6Jp+lvFqE9xe3sEccu5lJ8tBE/D&#10;uRk7VH+zkd/zj+GnxMttW+Nni7x94+1iCeJdcndhJGXm1FVkO1WYn5VAxxzkcYr9Q/2mtSvfht8I&#10;PFXim2vPDMzWEIisUttYSW7mmUFlMiBCExucDBJA2+vH5m/Dn9mqLxNZ3/xI1ISaXb6lcM7GWVT5&#10;CklmOSeScY+pr7/gbCzwnt61W2tkuX7z0sL7WpBTb0+R7TbftEwabZJ4m0x48xozRWYgAMxAOI41&#10;78ADGO1e5fshftg/Az9tnSDaat4Sl0DxR4cvngutLlOHkiRARJkAAZIIxzgj3r8jfHVzYWvjfUtI&#10;n1y5ltLa9dLLM5+VN3GOo6+1exfsJ/E2w+Evxdg8Urc3DBYBDO7T/NIpYbmP944FfpP9j061C8W+&#10;fc9Gnmjp1OXofqz4u/4KA+B9T+KB/Zaj8BpKltod3Lqt3cODF5C4URyoR86spJ4OcDpjmpfhXpnh&#10;z4HfBm71rQ31Gz8O2t21xYGylaSW3skmWVbRZOGIkmmKnb8xWHsTXx1+0NoXw91PxN/wt/U7CW9X&#10;U0iW8gV8i4j52blyNyEn5hnsK+1vijoFlYfCXQfhh4Gito7LxF4HsDb3c7n5YwQZEduWIYE5Xpk9&#10;PmNfJcQ5fTwlKFr3bvbfVf8AAZjm0cTmeXtUo8zi1a29jyd/j544+LPl+JtZ1q4e1tdXIsWnEWLe&#10;Le7IHCF1Vgny43HHfnOO7+E+qWFr8BpP2gPjGZ1hu5GXw/pltIUm1jc24RqXAWOJQCXcKA+0nIK5&#10;Lfgj8JvhF8D9Lbw/4mi02fSbyMtqVvYW4RpHVkeMArj5cqAehIJ9qg+LOuaL8atckS78TpFptiog&#10;8PaTYafIosUUbQGxIobAAIAAXpkEAAfMUlXwrcnJ69G7r1Z87huEs/xGvsH87L82XbTxt4n+GPhs&#10;eN21K4soVuGvrNY7GKaW6UAHdD5qOsY+YhtrMUKZ3AHavRf21J8Sfh5D8QfCd9pXhWz1O4mOtTah&#10;Zfa76e4fJEEbMc+ZPhCpUKqlTnpivPNM+HvhTTYI7fVtbGpWMGnS276bewqESUsrtMDHyspZQcg4&#10;xlTkEitrwf42+HdhrVpeP4akvrm3G2CM38sUMJVt2QEZeR2Jz1z1wRm69LnSpu0Xv/XT5WPRjwRx&#10;DKCagmrbcy/zPRLG98R+E/hfpmnNpFxPeNqbD+xtSgzDfRomHXaxOxCrbA/y/NyOABXlM3wt+B3w&#10;0jb4geEnvbvw61jJNa3Xli4nsxF+7ls/N27d0ZUKH2kuNpOdxavVfEQj13TNL8QavZXk1uF+d7G9&#10;2zxbZNwWN2BA4OMnnBOOea4nxf4d0G48A3/h278Wab/Ydte215HBa6MscunlDtbzYiG8yNlwpcYY&#10;9ckgYiEVQpSlQ99attv3u3lZJdlb8TzcRkuYYKj7SvRla9r6OPzav+h5BfyW3gz4gWvh3WvHov79&#10;i1+0FyyM8sQlTZNJGAduV27QQoAJIGTxR+Jn7MviCTxHdfETwLq7a9c3lpHcyWGlWTXDRQSoYhJt&#10;kYPNGiZjZgg2NksOCaf8TvDmh+NP+EZ+OI8SQyatotte+DtYvjp7RC6khBmiZ1wCrGPJBCkFY25O&#10;eO18e+C49A0jw14+sL9BF4c0K/UC33F3S4YSwrgcy/vpGIH+3j6/NU8ZTdOUKjfTfe6drJ73d9Lf&#10;ceZ7BUqrV7XOQ8DaH4K0fUYtT+IcQng07RZYbS0juTY/atrF5GnmwWaJpUY4UMcP24zZ0X4maVb+&#10;HLzxvo9r/Z2sSTm3u/DFlLb+TOExtEbXKOksZ+8DsDJtHIA3GLX/AAt+0j8Jra6j+Mvwq1KPVtR8&#10;q7tNVubeOY3KiNIDFcWuWinj4Td8okQsSGBJFZd5+yXp2vaBD4x8M6Trfg3X7W5ikfw1qazTaY1u&#10;WCy3FhJIrSRttyRFMGwPmR/4a7MLK0OR3jKKd1qmu3b8dGayouDTv+J0t14ri+KPhe48JfDSwh0H&#10;xFLGLnVoNY3OZo1+QIkyDAVf7mwLhgeATni/EvhaKbVrlLuU6Xqj3zmeO0VZlu13NLJGfL3KgYyD&#10;5DhiN2F5BrGm8X6p4B09fCvw/sZ9Nv4NUngutZmtwlyQpR5GLSDCR/OSPvbvLYNkcVgfGz42T6J4&#10;mHxH0a9e58lE/tL+zv3a28zqgeSFcYeJwyFgeMlVOCctpQpV1aMpOdv5km9NtbLbzuzncG5u60PW&#10;7fdqbjXvDGp6jpj6fard2kenO8b20RDxOkq44gRjHkHJHUng51dHh1X4leDbyfxboVvCbOW4v3ik&#10;j8yLz4CYmVl3ciVGGHGCCilTg1WvNYFlaaB4v1rQL+PTPEfhaSSfV7SXIVlge48ltuFSXBGwP95H&#10;GG3KQeeT4g6Xp2kbNSso7uOzlgu9JlV2H2tI8OIXBAIZ1DrtP3snbkc1lja9alRva93fTddG7du/&#10;bc6YzXKpLpoY+oeGR4ss7DwzPJItvfiW78N6jFF8l1LC+6VCw4bAGAucb1GM5yNlLDX/AIdX2vNr&#10;egac+jXUEunRh97vDesiy5jweQCwBY/LlDxnAqLwF4z8G63q9x4a+I4vtG8LeBjNc+GJDvjE4vJV&#10;EPmpt+TdmIr86gg4wxYVvePb3TJ9Nm1GbQkeHXYktbPyplkj3x3CSLNC65I3GRv3ZwVwykZrgo0J&#10;UsPH2XvaXu3s97P1ez6mGJkql76WdjtPHd18PvAnwvk8Y2PhvS7LWdda4tNKlklRUhsogFuLgeYR&#10;uR2HkphSTvdgvGa81+FN/oPxR8Q+ToEEdxezWJYabDftJHH5XEiE7VAJQEgkcEA/Meu98dtD8M61&#10;8QdAtPHmnHU/Elxp8Ih8N2umebBpVhGhWK33Ar+83jLDDdW3YYkVv6L8MvCmj3lpbQeEbzw9Ajt9&#10;lXU7eFZvn3KxKsUkCANggo3ABAyM17dOnaooyspaXutbPddrfkZ0akLP3bJHH6h+zX4VXQVtrPWr&#10;/UdR1u4aQS6dbRW6IEAZWMkkgYOFZuQACCRzgEs8L/DbxZ4d8Ry2WmrrIsr6KVIb3yZPLVMtsBcg&#10;MThDkEHqPvZ57jxN8GviefFEHibwhfaHqNxYF/I8PpqwS8QRnkFGILjqpK54I471Y13wx41074ZW&#10;F85ubaeyvWmhtp5Wjl8iU5VJU6oVm6A8HeT05r0aeCwlByrqCcejVte/3HLUc6lTl5Wmjw7xdf8A&#10;jvwNrGsPo2gapefZ7MJC1rJIDOceTgCTA3ZJOMtwpI+8K7PxRrCR/C3T724s45dWt9HinnZ1CNbm&#10;fYhDYXLMu3uScgHjGK2vENz8RtAnttA1Gz0u20zTdfvItSuby8hSIRBYpbcs0o2nzEZ1zn+AnIAq&#10;v4iOvX3g8N8TNQiiudQt1FvpdrpxnvXtpMmOZXRwCikF1U+Y5XaBkHNebjvZzoSjTpqLWuvXW+l0&#10;lffQ6E3Ne7E5f4l69o3ih9E1TQLI2+py20UWqRSXTwJpl5A4HmeUF/1bfK4xgAlhzjAyfGWqeEvD&#10;3hbSdTh8KHWbmayV9QvNZ1V8LO2Rt8qMBzgqQCWIKr93HWG10yfwtcnTfiJ4TskWK5hTSrjWL4Ga&#10;5uRuVZpMsFC7NzbSRk7R359G8M/D/wAR+I9Pgfx9otsLaaKWJ7h4bd7fyyfl2oSBgkkgAAc8+taV&#10;VheSPvdnzWXbR6q1/wCmZqNVbq1iz+x7+0Lruu6abG38SQadqJlKhNM09o0CqjFiHKojMCI2CgHA&#10;JzknNeWr+0r8btD8fa7b/ED4qTar4eTUpYr2w1eMuITuB+SYjzY5A3Ge/PA7ddF8K/CHw91T/hN7&#10;a9SBNGsJo41sLWQxkSgqWcoV2kFiwEang85qP43/AAy8PfEbw/c6voPg65fX/EDWqvcXM0gtdUIi&#10;2y3I+URsxERZnLJguWIAxVqvSnCFO7s9dH3/AMz0MNfETUWcb8RdG8H+KvBuq6t4P1izt4ZoFRxc&#10;3ioba2eRZJNrK27BKDBGDgsOc5rxeLxhpXgi0ji0vUJ9YvLJx9lup7hX8hyQRuAkO5hgdSQeeK9X&#10;8N+HJbfwzc+EfHPhEaRo1paItxqOo3CtavhgUgyW3uVIHyhScgEkDFZPxSXwj8MvClvZaJpMelpd&#10;T+fciGzt1donJK5ZjGI9y/PuJOAV6k1va/LTk05PRXs38/8AhrnoexqUkoR6djpPgx8e/GHxL8J/&#10;2H8RfD9heWljIv2W41e5himiGSXMDKNwIBztO9BnlTxXd+H/AIk6TZ6fP4C8M/E+GK1uwsv/AAjt&#10;/HI87HcQ32eclYt3zdUK52jMR6V8ta74Jef4h2Umo+PdMt0vbaKTQLyW7hzbmeMbFaBZH3r+8wWG&#10;TuGcsM16TqENj8N2l+Evw+k0u3na7MWuapsDtZQsPNd2YdHkTcSS23cQowOKqtRq86oc19L6du9z&#10;18NiqVGKdSN7d/y6X+Z7X4lt/h/pXg6FfFcOpm2lvlSC71O2iS4gkH3gArI5IYsC20DGf73MHwws&#10;Pgz4/wDErWWmW2qW13eKtlZXr3xlKyRtmKWNUU+UpbcmMn5HPNfMHhvx94z+In7Qmm634bttVudE&#10;tJY4X06WBW0+zWKKTyYCWyHbAByOOuN3Ueo/CbRNB8P/ABCHw91Ce91S7eWO112e3tIITYSyH978&#10;8scwZEYhWPl4XKksua8uphcdh8dBKXNzdLO6XyRlPGSULJKC30V/Te59FX/gXS/CHjmPT/ClvLr9&#10;8+6LxQst5PDbW8CRqTuDLjAIUkLkltpXk5q74Q8WXkcWp634F+FtxBHoUv2m/wBT8QWv2cGIYdPI&#10;WcggMg4BySAdwBGaT9rr4ufBDwD8LpdSg8RatE13bWga/uEjC6iskQRd7R7SrNGspDgbQcngkCvG&#10;PB3xzNleeFfAvhrwLq81lPrFtqM8chkmjmtXLI2WBwNyASBt5GMDHWvQVKDvRcmoLrF9eivbTz7+&#10;hxqtHE1vap8s3179W/P02ueo+MPHWtfEq8fxV8IIJmkgspU1nU7bUbe0lDP85zbfKAuTgFc8qAQe&#10;tcrrvxM1CWx0jxZoVjc2V7pdrJZTXU0kjXVxK/loZmmB/i+YgZ+UNjHOaP2mPDEsHgy5/aF0fxBY&#10;eEYZdZ8i3S4tdnmCZFdYmEQ+ZgoJbgk7s54FcBqQgn0ufWYPGGmyWFtNF59xHcqoKNF8zOW5GAu7&#10;nGOvvXJiYTw9VuWvNZXVve/yfn1PPjmjpUZxjHWW9/zW1vxN/RPFeq6TaXPiLx5ruk3q3dzHFZ38&#10;cKLKk3RIh5bfvmzjIGDwCTha5W01bQJZ1+x6VLHJfX5tYY2nYtJudG8wKSdgBY8HJ6c4xXP23hfx&#10;Rb6ppzeILuwiszJGdPaKS3uI4oQcjb/EkjvySvJ288cDuIrbxNaa1D49tPCcD2MqSpaX4iZmkuE5&#10;VlCHAJbYdpG44IPQV6GPw1KhgXWuk9HZq7fpoeTFyqO2/fyKA8Ky6P8AFDUtV0rVF0yK7t0R9avJ&#10;CIlMRKszKu45Gx1JXGegViVr6d+H3xJ8DfF7Q7HwXceMH8Vf2bYRx3tz/ZFraTXGchVXz5Vlbb8v&#10;zDOTGOOSK+ZPiv8AEy/074c6Gvi3QHk1W78TrJfn7I4kt7RGwiyR5BBkcu59okODurp7j4feGX8a&#10;6fHdhoLWGK0gktRKyrMJIUlYE/3gQQM8cnNcGKxVLBYlPkX7xK6d030S6rr5l2SknbQ9K0a98LfC&#10;bVrXwL4o0jVJZ7qUwwLrFpcQSWMDSyNECceW6bB0EhYEYwetZ93rV8/imfSIfFpm0uWaTZZahp6x&#10;QbV+SSEMzNGhKrkNuRsjjO0UnhDUvjP8FdITwtr+vJNpJtJ5INBvL03TSW+7bErKVYLIQhPynaBk&#10;5yRjbtf2d/AevfDi0+Lmr6pr9hcS6XdTT6XpOopE+5MSFTuQnB3ZXLKexznNaZblsqWLcKUV7yba&#10;lsr+f9NdjuhVgodb+QeBrHwz4U1HTXv/AAHZlppo9v8Aa+qxC1ttzpGW+zw4dpPmJJJYBVH94ge1&#10;eKfBmgeFdQh1K2/sZLo6N5tjqh0ncQpyrRrkbxgqG+9jLDg15dD+zrrnjnxVJqutXfhfxf4Wlsnm&#10;tPEdjeqt7a4wdrwsonAXI7N1GRXqHiLwh/wmHws0DTfDWowT3Gl6iLWF7a4jlVs4IXghk+dCvzKp&#10;BPTivKxqq04+0Ueq7a9Nl3NElJ2OU1Hw9qvjHSF+HcnifS7rU9UdptDMcZkhubkQLIYXEkbKpKyB&#10;CDkiRFG0da+Z7XTfCWjw+JtP1fTfCukX1/blLHV9H8PK0l2yj5/MUQsYl2sSdp34/hJyK+rYNM8V&#10;eFvijqei/F7w9J/wj19qUX9nXlvqKGSyKRKYrlNoXDI5YFSxZhuPzZFXfFnw2+Hdj8T5viP4tg0+&#10;PUpYpmtLqXTQ1rHeFEDyIozveTiVV+UfvCpb5TUYSLlV9m4Wb89rd/zO2m4UY3lqjyH4Q+LfHOi6&#10;jptr4gX7TpUttb2U10suQ0LuFV1ZucRyYwDhkDOMDkV6d8EP2a5rjx5r3iDwF8TIpFjQyR6VqEJk&#10;nujtZBcxPgBOGIAA6jGRXDeGdA8WmW806OeS6mubi4a8jNmF8hVO8vnonzuDtXAzXY/AT4uX9v4b&#10;a38N+Gje31tLGxSyZ1eKFm2zeWTuY4VmbawYAg4+9kaZVg69XM3KcNFd2u07a6qz/D70edGXvaaI&#10;sfGzVbrxF4TvfDGpajcQX23bpgs7dvNDvHF5isAQzk4+XcPlOe9bPw+uta+LnwxXwR4k8QW+meJo&#10;J7f+zbm3slMl3GiqJBIhl2mRyuSSchu3ODxvxk+LHw3+FPxbHiPx7peueVaRsZJ7W4V2WYAbvLUq&#10;SxcjA3HHJwQCSOr8ReDdL8QaEvxz8HeIRrNleQrPpWoWUTQ3FjIAGEUsKk84B3H7wYD6HWjTxDg2&#10;veSurXd2vwb/AKuHtHrqee+LvD+rQeKR8ENNtYNG0JJCdQWBPst1IiFWBlT5GZmIHVWUrwCMCszV&#10;PA8njPx3fWGjaha6Bp1vNi+uJG2TrEoXaFjyRGuAiquckj649q8AaBpn7Vfi6/T4oxi2fS7OOGBV&#10;dMGYAeYx3AMpZSpBH3eRxmuL+KXg+68A+JLXxF8PdIg1nSJxPu0nUZ+UFtKYHdLjcXzlUOHWQDzO&#10;1bUoUqlNzgtJPd6u3ZLp+JlOpUq7vQ9AstF+F/wr+HMvhvQY5bS2vNOJvL2e3Mt7eF2kXJdDtj8s&#10;bZCxBVRj1yeG/Z7n8ZePPCV/rFz4YvdP0/TJblda1C5mVYZGR2URg71R2IQj5TxuHAHITxH4utvi&#10;B8PLvRP7NudIumsJIIlv1nlTa6hH3TW77GXKqeQhOD8vNc5rGjX2v/D/AE/T9C1O4WaxuAZbmRmh&#10;R45kJfCMrFl45XGRld2BkjsxM8G5Qipe7FPRO12u+mnmZOU7bbFbxF4g8S+F/DgOh2cEcMKxBbiF&#10;5vOkkVgz7/mEeBtbgDH3c85NdD8NfhvH4hmUa8HvLmG4fbZCFJI7R5JBIEOVZDI27GB8wHQg1zHx&#10;sWw06wGj+DddK2Nxbho3jh+aQEfvAOSRtLEe/PrXovgfWD8I/A8mgC9vJ9X1sAai4iMP2eOQFQN5&#10;cGNxneSAzY2jjJr5+ivrGOhHl0V766LfZat/0x04yqXlLZHKfGf4B33jrXbe5heL7TDOLW0hurO5&#10;tPK2NuIEscroygKMhUByDkjJrt/Fj+Kvhl4PHiYeDpNXuLuMrq0seiuXwqlkmWNgMBigyw4yAQea&#10;5nTPE3xG0CCz8M+F4LSyfXLicrfy30dwZot3+ueEpmMLkYUvljjI6k9dDPr1hofhOC08ULLLdWxt&#10;7nVbm2tXMIjkkG/zY1kEm3liC/GcZGMV9RQeHjLnlBp2V+qT6b/mNVG4OKehxXhz9pxtC1GW91vR&#10;tHtP7ZaNdOtp/DrsTZxs0fkylDkEvnaScjYTyDirngb9pXU/+Fp3kWi+DNOt7S5ma1/tDSpbyNGE&#10;bMMgPcmNRuYAEIoJPB7VjfEj4wfDi4MDfFbw2mp3U2vQ2lvqenaOYtSWQxu8dx5YjCvsAZSACRjI&#10;bnA0/DHwp8E614xfw3f3Fte+HRG9/PMZZorh2U58hoEYMWLMOApypbBBWssZjK04r6u72fp8nvp6&#10;Gd5J2bPT/iJ4si1q0sNOaz0vxFc6a6ST6RqcqtNcFm+aOO6BX51TLbCCGHBzmsf4jeLo4zH4phih&#10;1DT57gS6ct0CjWrpyYNo3b2DDgr8hUDBH3a4C/1jwn4L1+eKPRtY1bWLiWWOJtRmT92vXcSAEjJB&#10;AAJIQL/e6dDbX/xe8OyWvjrUPCFkvh95xPbW9/cxyK6MTgIJG3npnOFXk8ivLq5hXr1kuW+qT5by&#10;fz0S+T+SNoc7T6pFr4m3NxaWM0Wp2VpctexbZZ7hQHs32rxFISCNpbGF4GOnPGr4VsvEXiq0ufBn&#10;ibxAQmqeHribzxAVuUlRMQ3SGQgqcgAg5B65AySvjr4q/CjxbqOmeFte0STSfEV7bB7a9trdrm1i&#10;JOUQxknJZdrFlBAyM1wHjWL4hatr1/pXiG21GPWrNo10XT7GRmt9btywUwyMhR0bZvb5TtwSCAwB&#10;PqvF4bDSkqN5c6s03961Wj6WMZJp8zJPEthqXhnfZaL4MvpGv3SC5vJWZmKYAJjjbKtjgLtwSTnc&#10;K3vht8LvGMHhvXvGjaTrWg/2Nb3N3Z2uuXiB1h8oR4himACII2cvLuB5PPPGP8KPjZZWOm6XNr/h&#10;WDRLCULHqOlXWrF7lnBCrcQXcLPIhC4IjkAxgZ3Z4Z418G23xH+MZs/hZ45vtTtrKwaTVPEkus+S&#10;YLZ45P8AQJQxRfNf5gcN907sDdxksJhlRgoRt3Stzbf4b6eRDavzXubmia5dfFrVZ9d8Q22oahot&#10;tZLbyQaYHZJHKgICVYsUBAJKnDEdQCC3PeJtU0izu9O0611CaIxKzPOQMAZA2AEMUTg5DZxt6c86&#10;drNo2rajq+k+D9c1LTxps8RuNAhMrQwSH5I4SUyFXlvvsAS+MnjFLxT4ZvTNF401qTTbgKYGA0oS&#10;XBjIG1YldTtI3HaVBwTzk4Gfn8RVxWKUXSoycI397TXu7tq3zK5mlufIf/BTP4m6b4H+H2j6P4Xh&#10;iaHUdQZ7qXTvLUSuyFQ8jKfmYKoA3DIGcnsPlj4hfGvWfDHgEaPqNxOllc2JuIPKJySUJxnt8386&#10;+gP+CtOraDe6b4atLHRDpc8U7T6hbxMwZmDOoZlbqSPmB5OD6Yr54j0kfEP4Vz6QkzTXGmK2I2OR&#10;5Z7Dng+n1r9HyCUaeWwlNO1+uja87H2OTRqSy5X3bZ8sp4nfxHqc0/kKxkclCVHHfIHrXaeA9M1S&#10;G/jvbXUBHOzY3scACuMl8MLoHiObRL2BoZY7lZLTeQN2G6Ek9CODXtA8C+D20yTxFp9/NCmpIwsI&#10;pQQUlCKSg+Y9GJAyckDPev1rDV6Xs4zezRhVw9aU7RV2j7A8FaZP42+DGm+F71JIr6z8uRLlcvtC&#10;nODz05H0r6n8ValNoVt4T0DUddWW303wTACVYYkBCKBx7DOPc1+cP7FHhD9v34keOLbwpoC6tp/h&#10;jWZXg1DXrnQYpLWG2AxI26VdpwpyCMkHB61+mfgLwbYfFjx14iu7fTppfD+k2tnoMU8u07A+QrFw&#10;cBvlQscDr2zXxHF+Kwk6kXB6rdeuh9dwzSxNCo3VVk7Hnmo3Q1ISRG9MUAG+NnyQeeADWFpOpLbe&#10;K7bSormR/wC0ZUhEyDG4s2OOmMn+daHiLwhqnwz8eX/wm8cWjGWzn/0GYyEh4hkqwxwRj3/lT/Al&#10;rZa98TdN00xosqanA0C44KhgQ/uOK/NMbWapt3P0X2kaVBzvpYXxHr0y2mp39nII7e5t5pAytwVa&#10;4ECfNnk85+ma898Hj4h2Xj6wtNStZIGlk3MJ08zMQI6Anjp7Z/GvQvAXw0v/AB5oM+itqD28F74T&#10;sLqCWIqRFHFLKkhyc4LSjv6Vl6nBa+A7mK21nVlnuV8mEXUrAjDkBHznj3I9PevHpYlxdn10+Z52&#10;Exzq4eU29LuPzS/pH063xAXR/g3t8P6M2oahZNAt3DdRnC7xtLnc2QMqMYA5xxitPwPqf7M3xP8A&#10;ECj4wLceHLyS1WG3v9Rul2EkYcO8YRNjZxiRG44J6V5F+zdqfifUPGmt/DXxvbyacuo6HexW8l0q&#10;gtcQxtKjY5yCY+D3B4pvw0+A/iH4u+Xr3iO/On2c3mILl4VbgLnPBz1A498ivVwleWHVpJWOXCUK&#10;dVVqEpaJpp+Ukv1uemfEL9hr4a+L/BGuXHwE8Vm8l0q9a5uLbR9XSdZ1VCC/lNu3MEZgGGMgkAnO&#10;K8M0P45+EfBN9JeXN/JdXOnxxALsjRFeECOMhSp3FSinB24b5s5r2f4e+Kda/ZW8X61pvwp0W3fT&#10;55IzdXM8beaw2gHliTjOfxI+lfHH7cv7HXxe8RQX3xD8B3LPb+J9UlvkttORkazZ0JlDBT9wlEIx&#10;0weB0p8uAxWOpTVk09dPxXmmcWZZRh6dNVq9KM1tdrWz7+h6/L8Qvjx4/wDHkHxlufC0mu6a+w3t&#10;/wCGL/bqa25UZjJkJDoOcIrAZz8pJrP+K/j3xx+1H4y8Ny/CjxNaeHPDegaqf+Eitb6ZbaTzgNsN&#10;t5TlXmJ3MMY+ZiCe1d7/AMEyPiXrnwy+Ddv4Q+KFjby61palHtpoWUjczMH54bg47dvWvoXxtdfD&#10;X4k/Dq+h8T+HdLaKUO5kggCvv6h0K4IbOMEHOR1r3amSUKsJTU3zN3utU/VP9Gj4zE5Jl1Wvz0I8&#10;vzuj4i8W/stXfwn+BereNfGPjCO20rSLhprFvEUTws7KpXCG4Uxy53bVQ7RkcDHNeCP+0T+zb+01&#10;rZn+E8E3hk6ZbXc+qaPGjzQm3S2LysGeRTGjMCAimTnaoXGK4v8A4KweG/Gel3kmm2XxB1zV9HV1&#10;+zwaretMqPk7gpLEjB7GvL/+Canwf8f6f40T4s6MluF0uZGvI79V8mWBn2NGdxHLZODnIxkVjLIM&#10;Lg8tniqtZqeySej9U09/wPLeQYlU5K/M0m/LQ/SC/wDDGswaHqHgnxDZW6+FZvD2n21lqc6xrHY6&#10;jHahUuf3pAUj92COGaPzQK4rRYP2b5Y9N+Hnjz40xjxJb28n2WPR7hZZJ5cFzEd8UcIAZcgMx+YE&#10;Y557/wCLGo/Dnxr4o8SeF9aj/sCW41CK7MtrfJc2+oxxR7EVYHbeH+dgCjjBGcHJU+BftB+FNfsN&#10;etvFdhYtrGl3NiJPD7T6X5s7AwhdhadVkXd2IPrjkivhYZjSckqtrN2V7r7r2X9bHy9OMpuzdrno&#10;Hx18O+G7b4YeH7a78J6tqBn05LLULmaaIXW+zEUsKyrEpUPHFLFjnpxyQTW9o/hHSvDmoL4R17S7&#10;+w06F1ksNYhuP9GhvQYykjIyhlc72UurMCqK2ORjLv8A4qfFH40+DL/TdO0RLnxD4T1vTb67t7WE&#10;vJeWsm+3vCzYIZdrowB+dfLAJOFq98QdWiu/Dus+CvGlpb2N1d29pqOkwSXiyy3k1rHGZlWDeWbf&#10;ChRhtHRcZyce1yU40OeDutNPLzt+mgV+WNJxb1uU/B/jH4up49u4PAkmm2fiDSre88+/1PJktVdn&#10;/f7tp3gyPuVidpJ77q8G+J37SY0Px/D8HbzX9RuNcgmJn1PTpDITOx3M7/NuJJOfvcdOK7y/8K/E&#10;rXfhPqVvDrF3p+jX04g1C+022Aurt0AVowJE3FFPBGNuT15xV2f9ne9+H/hK18D+Idc0afUtZ043&#10;cEvipprqS1tPLP3VtEkjtVP8ZMgc/LjbwD1UHRrR55vmm9Gtbrt2Tsvn5nApX91mv46+KPiK20zw&#10;N8cvAvi4rc6lo0drqFtfobdZtTiRo5JT5YclnRN4DMeeea9M+Hnxs1/47X0nhzxpYW5F3YSfbPEu&#10;n39vB9kVQuFljlZftOWIwVxICQap/Ab4H+E77whqk13rFlr+hyNDd+B7O7s/LDatDC0kTRee3zKA&#10;oba7H7qhwA5FYXjbw38XpLPwt8LvgF4jl0udLh77XWnuHhM8Tvhwkyx+Sqp91gGQ/Kg+uilUo2np&#10;GLWqcXq/K3e19nY3p0ouS5mbnxy8E2uneIh8UfHP2pNHn8PrDf2lnYPPFrc6LthchU3JtVlYg7Xw&#10;CFyGJrzTwz4v8Q6v8ZfDmuWuqW+rCXUY5dT1ye7WCOzjV1ZoBFhVU7EARHXK9Mc16zofh3xX4v8A&#10;FnjT4FeC/jxFf682jW+taLHqDXNwiqFD/LLJuFzDIm5WVB8reUy713Fcfx78Kb3wd8YF0fxh4Mki&#10;0sNbS2+s6PYILLU7vyEaSWdFGIGBlZeikqFJTq9XzLF0VUqxVlbby231t66nVSg6N4w0fTS7/wCB&#10;6nm3i3xBZ+L/AIuReGvE/hG7u1sLx5L28gjHl3CiSMIHh2ssodSF4xwp6YyfR/EfxP8AEnhi1ll8&#10;IPpVnsuJbO2tra+mFvFCpyTHGDn7uM5OMgjkVL4Ug17T/BXiD4t3ln9jk8OeIpoZvC4kUy3NjLOT&#10;FKlwMhEYuuFCN8rDmvKPD/xkh8f/ABPFhrtlDaHU712ijsyhjChwSPmQEDZ5gLDb2OMjB87MKNWv&#10;hYU6KjZNvfo29dNPLuc6Up1m5Hrvg7x5bfEm2+xeIZP7MupYktYfEVoqiG25+UzW7fI6fMoPAYqe&#10;Dkc9xZfCHx9JqFnBpWoC51mTTxJpstld+fp+ohG2lIZNo2PIThY2K5+4djcHwW28Ox3V1JrHhnUf&#10;7M0a9upZWeQI4u8OPlRMeY4O3OCMKVx7V3Xw7n8d+HobbSvCHjW3XRNRh36ha6vfbjqJUZaSCJGB&#10;tyMA70VX+UDdjIrxMLjMNLEezUbzhe9lK/bV2t97v5WO39zye7fzOQ8WadrvjS7j1H9oL4J+LtIi&#10;0N7mXUNQTWyjHywzGARRxMJA5ULtwMFz05NecWUjfHLxDL42tbC6kjjtj9hbV0VIrVn3BbeWKMYa&#10;KM8qfm5wrfK/y/bl94/+GX7R2gT6h4s8DzXvifwtZ+VPrN/ofn2+qxlVBV2XjzggX5iwLgYbcQK4&#10;vxH8DLzwtq0Ol6jrcmk2ElvuNtpFhHZ+Wpic5iyG3fOADGwR2GfkAIJ+1xEIV6CdO2trP+W+71e/&#10;4HRHEqnTUaad/W/n8j548Qfsb+Fb668I3PxM1/XLRbvSo52n0jSxE0flzzxKwnZ1IAEQUHYWxyMZ&#10;47FvAng3UtMudCTxVNPNaiWPTYvnL/ZYU+Z9ixu0zbVJLPk4B7Cvfvjv8GDrvgr4fXbxJba1ZeGJ&#10;FsLq7nMaSkXl0wjCFgN2yXIO35cgZORj5mb4dz33xR0wW/iTxK/izw1eteroegMIVmMUuQ0kkowy&#10;l+PLUM7cjac0q1LEUZxoTlFLq/VetnfyOWdapOpFqTMf4dw6bpM2r6hol7p2swaLbma78i6ffK7M&#10;xXCBSxY9dm0E7Tz6b+kfCS8+GlzB8aluLSae40p9P1O+bUEkaW5MYQxlTlyfK2O4P8TNkjivd/8A&#10;hmb4OweEx+0B4j0CP4e+EtcsYr7WPC6LjURqKORJYwx5+YMynEjALFHJyNwxXKeNbzxtBqczeJdF&#10;8P2Xg7SnN3bpp0CzLbWoEhliZ2XeZ2JiG/7zFifQDepgZYWDqKT5tLWt97W/5FVpzimue9/xF8ce&#10;HvhnY+B9IguvCJv9V1TTLYC81+2kuFsYIzugMiKeQGcqTtJVckDtXL6JrXglfG9x8MfFfgyeK7m0&#10;2S60/U7SOzltFHQGJFgEoiYZ+cTHAzwfu16L8NF1T4gx6Z8TfGHg6TT4Z5rmPS57hWYyuqMo8lQT&#10;5iAsVIYAdM4JArsfGXwnsbbxlqsvhTQtJh8G6p8MbzWNE1iO2cy6XmIxMHbkyBXHAwGOVJz1qcLg&#10;68vs2ir3Xl387r5nOqTjJwqLU+Pv2mdd8d+I/hroHw1uVCaHpfn3VtIu0L9uKmEK437pCB5bqwXa&#10;ADzyTWNZaXDb6TrdpAfPe8s7JbyOSWNvN2KFJQH5dxZ+M7+fXOKl8W6H4S8O2Sa/8Rre7YX1vFp9&#10;hZw3ZdtevUmYwzRbRgIsDAOcj/VlDguMYlpq2jeaIbrWI7GO8LQ28dxauYmWNlMr7xnCggKCQB8u&#10;eQKyeAhVlS5XdqzXXRGUqbhtsa/h7wXrNrd6Zr8B/tKyi1eGC6NxO0jrMoCksPl24RMjHBbPBwRW&#10;t8Mvij4/sfHeoeFPATNcLdRg3dprVti0k2Zkd5kfG1BkjecEAg7h1re+H8ml6d4d0aFPFdle2+p3&#10;nJZmiNzGSNrgTKrEhgcc5OP4gQK4DXPhz8QvDeqyw6HIZ9I1LUA0+tWsxlNwquTtYxnCxpxkMcFs&#10;nkbQN6ypRxcaOlt22+26X9eZnTlVpO8W0z2XW9V+Hfxr8XxfDTwd4DutRcxWr63qlvrANqDGR5v2&#10;Yyo8kkSAkDzHDcDAArF8R6/4psfEy6xLrEdgkOsSXNzZXTYeW0ZAoiWSPcmVUqQC+eQBWB4X8Jal&#10;4V0HXfE/h2S4jguNO+z2iw3PlP8AaJ5FR5BtBYYiE4GcZ7dCa6b4c/Czf4Nn1T4jXPneGLKWG2uE&#10;nQGVp8rtWIZw8g2gnuo5I+7XBnMqNf2UpySjF8z6pK2ibX33Z0WdWSutX2X6Il1z9qTR5NCSPxZo&#10;niqW71K4aa0ibVkh8o7WMixuiuY0bco8pmdACMYr3L4GfEbxb4i8KXGkN4a8QeKNMmtdg0LxXc/a&#10;J4I8DJikVBIE4OMAjocc14Kn7PHhrxd4zjtoL/VLqza9CTeVKkTWNuA0od02sQNiAAk5baoyM13e&#10;ueFtUurvS9b8D3l1NpaapBZ/bdH1Ix3Gky+YrKt0mQSjqqFHUgqw5JyVNYfOYzr3i7pK+i1t03Wt&#10;9baW0LVKUZcrPWPEFl4s0b4j/wDCyvhxrE032cRGKzilPmTxSggvk8yFcbQp4yMHAOD6uuqW2q2B&#10;g8WrZ6RdXMaBpblfKS86MHkg4aPnILcc9CwIrxDSf2lPAHwy1G10jUfN1CSd2itdQ1CMrHFIxA+Y&#10;xlcgycgg/KQScYFb9j8W/gx4zxpXjUajoN9L5ivqNvcPd6e8v3SrLKTKmcBgVbnaTg4rw68aFOUu&#10;XXmezdo7+lm77O69TaEly2Z1PiO3vPDmvrFqevyWVlcRommadcl7u0nyu0NDdh9yru+fGR6AHArS&#10;RfiD45tZf7PWYWlpp6/YtKIL26zJuYOrptDBzuGGCcOTljyKXw+8La3Doz/CjxveQ3vhy4YTeGtY&#10;tpVuba4AwxQkg7dwLZyQQQNp4GeGl8d+N/gX4/j/AOFUaxfO7PKINLu5vMWVY3CyRoSQDycBG69j&#10;xSq4+sqrio6uysrX02avo15aGcouFnfRmn4l+ON/43sk0NZ2ttWsIC03iF40ge1YKo8o79odzvJE&#10;R4AHfvyfhy40j4eaJpk2gaxHb6mdQneXVz8rqkSvmMbDySzR5yCPv9q7n4teBLH4xeDL/wCJXh7Q&#10;tZ0prwR/8JPosscljPp0p+druONo3byy2dxQN1JGQOPMrT4NXN3pcXgi48S2sF8uoCG2e/knJjjy&#10;u9mkSE8lcDdjHNdUoV8PNVoSbk49dLP02Wg5czStZ+R2vxt0vRfjkmg/EG1eOe4WJlvbazRXxcjC&#10;q54PyjB457ZHrk/DzXPF3wO8W67Z+HpdPtrHy4k1DQbO+jjFzKRuN3DGx+U7cghRjcMYOBnofA/w&#10;v8e/DbSbHTvDV3pl7bxGee5WULJLPE6ElVUc7S2GzjPyAVyvxO0aysvs2t+F9KgGoX8yabFY3QVL&#10;u2dlbEDKSuUJ+44BHY8nFauT5ZVal+fZW00XWy69/wDIKqbtbQ7L4GQ6p46ub7xPb3MMNt4fuWvt&#10;UKLk3908vnFpVU4ZEAxjGMjvtrsvGl9F8QvhUnjKz1OG4uNKkW51O504FftUEwIlOOgY7U3cY3c9&#10;68h+HmhfEX4YJq41W5gs/tUNxb6rZwanHL54jnIWeE7lKs20kA4I5yBzXd/An4seAPEcV1oml2L+&#10;deI8F2jRxReehVv9ZGjcvkD5gCSCN2D1mfsqNO01Z9Nb383Y5ldaFDxz4x1a7jn1rwzeW0EQs/tu&#10;mrEpdvJU7XLbeXdeeFzj6mqPw8l1XU9K1jSPFmvtYpLpsUQvpY1kmk5Rg6pkNJgttAJGM5OO+58L&#10;NC+FJvdR8I6T8RbHU5dM1Cdre0ki8u5hfGyaBkbnDBR93jKg+tU/i5BLq3hTwV4L1WGSJINdvIGu&#10;7YLC4tld5GGDkN8sSMozyCMZNeTUhCM1Vqayetr3u9rbvTrp6HZShDR30a1OQ+MV/wCB/ht4ouNK&#10;8T6/diWGNnslt7VSVUgMzMGYbB88fAJK5wM9a6DQPg14h8aeOINNtLi0um1DTd9s0t00kkLyr+7m&#10;fK7VQfM5Ksc7a439qLwXH8Xvij4ksdL1idIZbm2lmMSF3aNYIcxICVVclOhZV+8Swzz6T8J/AviX&#10;W/DN54J0/wAWrDrE/htdNWMazaw6ksSshkdI/MyGKqUDBto3khuAa7cHhHLFczjfmdlsuuvXr0MG&#10;rUkugX3hDSdJ1DSfDfw5i1fWH0QvBPrA8uJbkxqVeWJPLJYbt23LYbcT/FmtDVPEOt6hLP4i8beG&#10;tdt/slsljaXxtZUe7WR95yqgDeu14y3cSc8nJufET4CfF3SvAcvh7RprqbCb3n12RW/u7Y87ipAI&#10;ycvgkjqCa82s9L/sTwl4b8IeIfEeo3d5Z3F1cTW2lR7mu7t5WKjc77SRxnDN8xAA7H0K7rTTi4tO&#10;+iei00Xn6O9zOKpL43Y8t+PH9v8Aj/x3F4a8FeLfEGkXGnhLOLSNMspVtbtpgxe4d8KrbFKKC+F3&#10;E/Q9F4L+E9h8HvBVjputv4h07WLy+keHXZNLuphbSYAht4HjwJpNqbtu9Y1Mj5JOCvTfB74b2Pjf&#10;Qb34heArfVQ8F8sTXXii32rqcyn5IIJY5AIUD8kFUAJBOMcdH8VvjxbfDvWrOz8R67puqeMbWy8m&#10;HTYQRaaBBs+URhmAaZyQpcncRjGB8tc+Kw2Ip0FGUFda6Xu/Lo/xHThGUtNbkmhfATwFBfWPiH4l&#10;+N7TT9XuF81NPmuFWRmZUP763QsgY4yUBO0s2SCSKl8cap8O/Ajf8JR4M1XxRrSBM3s8GgST2qqp&#10;G4faEugkeRnBKEYU+mK8m8HfEbw98T9Rm8ffFDwBaawLY/Z9PnuNfuVlkjaN3cqySMiSAAcoBlW5&#10;zXq/gr4EfDn4keHbrU/gU/ijw3GZN9ve6pZJLYpL3KTlkLjHykDdjqADW2HwmHxdO9OipSfRtxku&#10;++n6mj9ktHpp6mf4K/aV8AeI47rxNq3wzgvtGjla1j1AyyJAmE+cTB4lJXDEfxLkjBzisjxV4u8F&#10;2+r2Or2epalpSDUYbmz0zSw81quQWHlFy5iQ7FcGPeOCejcdN4h+APg3wFoWmah43+MV3d6mklyb&#10;+0sNskFzEGLBVDor5ChdzADkH5cGo9L8Q6HpmqaZoFtYRXOnWhM9vFfwRuGtXj8x9pBAyUT0x8oG&#10;Rmuf2FeivZVJaKSXSUk3tra7+d/IwnJR0Tujznxb4P1XxXr76Xo2laReyzTTf6PdXkk9wplLO2FI&#10;H7sADrgcbQK7n4QaXL4a8CXfwsvfBdpFrE1mlwqy2kkYncOGEE0u75i6jIXaFPAU8Lit41+JN1rt&#10;/carDomsxWN1DJbXV5odm8UlpbtuOElAJV2Ls7OeO2cCq/hLwh471DwXawS6lE2n2krSaLe6/DML&#10;ixXzCYXDQ7VkxGQfmAGfu4BFdGHw1PC1+R3bd736+ST/ADMFJbpj/E/xK1tNVu9Kg037DatPvm0n&#10;THUpNhRlioALHjqfm5OTyK808fePfiZa64+l+E/G1zo9rcW7Rw6JFpqC881ELKC0qL5Kng5BK9D8&#10;3ftG8FfDmDxLHZ3Pxa0rV71XV7gJdbZY4s72Ij2ltxYZyxA4HYAV514w+Mvgq18Uald+KfgNDE6X&#10;kttot/FMfNtmIHkO5SRkIABbGADzkd67KWV1adPnxM0+Z293t1WmliOdy0ieQ/8ABTLw94r8TfC7&#10;Q/FnjnXPt2rx6Zbz3UaHd9l83zHWHLEn5VYfnXxF8O/Gsnw38SW0t9fNNaXsQM4DcKG6Z9a+x/i9&#10;47m+Juh+I/D19KZZLCygKIUDExrEF75wMKOf8a+GPijY2dnqdx4e06R7h7V2jYyDG3YcfzBAr7eh&#10;ChKm6KVkffZU5U8vp97HcfEfw34R+J18X0bTE3Ruyrc7yFhVVLs2e54wPc17h/wTR+EPhr4qfEfT&#10;vhF4nkXzrmSXVNJu5FU7jEib4ihIydq5GD2NfN3ww1Y2Fsipve6udQSNIZTkIGHzNj2ABr608LRa&#10;d8Mfg/p9zolpLF4kKxarDNFuhmsLaWVFgKyIwZWlxu29GUJ2bFb0cwxOATpSi5Rem+x7uXVoUsbG&#10;s+j27n1tqmt+NP2a/hX4j+AOjWkMVtp0hi0TU/MXLRtMykOB8y7owuB37Zr3v4A/D/V/gz+w3dal&#10;r0sdvea0r3139obcTIxGxQWHJCqgGRxivj39lTwr4x+KPxZs9V+NN1dypqDQ3V7cY5mVUUgOMHfg&#10;Mq/NwBmvvH9uDx/YWHw20T4daPFGRKhmNxBBGqhI0OMheMH1x9K+VzjF0cRi/dVtvmfZ1a8MZWUo&#10;LdHkH7fOg2viXw38OfjnaeXLcalo0cN1Ij/xBNw3dQD8zfTGK+d72W88L/EXwj4p0fUFjEOt2yNK&#10;CCCjuocNntg/pX0L+0tdXh/Yk8Ffa9ReS5jWDykcllUGIkjkfKRnGK+V/iddy+F/hMdVhs2mvLZh&#10;c2/zHcXyCoA7DNfM5i+eDUet0dUuV5ZUhPazPe/APha1n8LeKbjR/E0Qito4LKSOJ9qNCk0rSK23&#10;LKgd0JIB43VoS/s3XOzTfGt5JDNfwWYtnt4mzbuEkZ0CknBJjdAG6/KDXE/B/wCJ3hHQry215LVG&#10;06/uZnv7VG2vc285bzf+BBWyPce1e261C+j+G7vw/wCFfFNpqWnQBb3TLiSUfaPJJbYzAcMpDYJx&#10;95WU4Ir5u86VJ4fe/X11/A+Fw2d+z5qGKW7Uk1orSX5319TOsdU0GPxTpl9H89xpNzAZmEe15bZm&#10;VHU+rR5wc9iPQ16nofgTWvDWgSeHI1hUIzSPqF8AgYEkKFB+ZjjPt/KvJtIi0/xJpC31pMlrqhib&#10;aJVyqzxA5RwCfvD5T6hwe+a6N/jbJ4k+HNhqeo3iBdNheGaBpMSb1JbD889SBjOcV04arCvC1W/O&#10;vx/pGOXZvip5t7GnJNVNIt9LNv1S3/JFbxXY2tlrk2jyaxZSzSbTP5D7clj93oMZyD04r0m8+FcP&#10;jP4Oan4bgjltry0ii/s6a2YK/nfKxTOOeuPbNeKTXOka3pQ8Ztq0aB/38VvL83znARACOpwAfb86&#10;0rH9qa8tdF1e98OzC6l0GzknvrdlZW+0RsEjQ9iGlZFDDqu7I4r0cvqUcLiJTxFrLb/L19D3eIc4&#10;lRw/1OtJOTT1Stfpqru336nD/E7Xr74P2+mT/wBqz+M0lme2OsWD27vA6YWe0kw+8mLcjgKhyWBz&#10;WX46+K95oWiSfYrqRQs3mtJKMMg2gg4A6EHHbnNc/wCHtS1Dx54PWXWrWPyhqI1aXUJLRrSVrl1M&#10;eHZSIpJGZQpKAEhQTk7ctbSL/wCLLX9jomn6rd/ZFL6hc3NuRHHglcqzcleSQD8xAzgYNe/lmf0P&#10;aSw6T0V7ff6/mfmuU5isPWdKo7J9+h8o/tKaNrnxx8TG3e7lljeQEb0+VWIGSMd+RXt/7N37O8Hw&#10;++D8uj6hLNbR6rLGscyIpX73z8sQyjbnkA+nFdf4P/Z78MaLrn2/W7pZ/LkTdawR75GywUYXHX8D&#10;nNey3fhLw34k+F9t4ttLdZrGfVZNOgEUhjNo8ciKVdSQVbBL71/hBByDmvNzHN54qo6Te3Q+vzPO&#10;MLgMpl7KSc5qy179TxrwZ4csvEHji68I3ekO9olnPe6ZeJIqMLSJ/IMrMFKqpkl2JnLFhIcYAqT4&#10;7abrWmazN4k8ZpdazPNGYNF060YQyzFXEkCL9/bIWMhVcMCEwxyQB7Dovhnw/HpOu3Ph4WzPbytZ&#10;OY3ZPKtoAVUgkASne2GIA+/3xk818HXm0OHUo4rm1SSa8kurG61KXeIp1b95cKG5Xa2CrL/G2VwR&#10;Xz8oRnRi5r7Wnn/TPyudSKUVG/n6nk/wr0bTLDxDL8N/iPcX19LexC3dkWRLZQoyEe3VjCqgxpll&#10;AYSKPmIwa3PE/wCyxp+ueOHvtD+ILaOmkW6/ZLG0RTMJEYDzXm3BWt9hQ7VYAjruPyn0Xw34A8Ia&#10;FZahcv4rg0vRGbzNQ1PV5gJb+TGFjUEEKp6dOcnqemZq3h3SrrGu+F/BtzqNjaROugWuhW0hjXYo&#10;AQqHGyL5nQlsjKg9DmvcwcnQhJWUpW9b/l97uOeIhVja2p5Vr3wQ0fxh8dfDni3V/FEcOj28Fpof&#10;hmySzjMWk2FuwdrokqS8sjBnAYDEsrHk7SfZv2jPg94I0/xzb2nh+xS58T61eQQ6doRijl8u3aNY&#10;o2l3gktgKAvQAFm3khRrfD3RtN+D2h6Z8Svipoy3vj+9sxL4S8HXIUwaerkuLqdQDgKpUDphhgYP&#10;K5/w/wDixot7r3izx9ptlP4o8QWe6O21CJVnke5YlDGqqPlKZfcRjCIAOARSy518ZTarWWt1zbxi&#10;t72tZvsZSm7JsueJrTWfCGnW3wr0C3trK1gHkzandzo13qDPhneOPG8oWGSxKLhRg/KK4bwl8UPC&#10;vwzt7vwh4EsbC8tIbpzKUhjjiuJ2k/esuFJJODk/MS3rg155rPgD4veHdP8AEnxI1Xw9qB1HXtYs&#10;bUG9EgIWRX3OuGRiqiEKQpyPNx6VU8A/CTUfiF4h1e8bVP7E0+wiMe6CDCFzkkop6Yyxyc4AHVmq&#10;MRmFOpSbTbc5NJdltotOmz+ZonTsnfU98+HXhHwd4o8YeHfij8MbWOx17w88ksFipET2duznzEdt&#10;6xtCS5blRgMSQh68/wDED4q+C/g7491Px/4R8S674x1jU0ntri3s9Uit9JimGNkbRbGMhPRSzfKs&#10;fGAFz0XjH4XWfwU8MaL8K/h1GmnwHT7K/wBevtWuFWa5naE3Eak5G5YwY9sQQ4LZxu+avC9furTT&#10;9Q8N32r6ZYXZbV7a3u7a7tmNxfLvwfLjwpkYfLt5ICkg4PBlOphqtNRvyS+K/wDwNV9y9Tto1Kbq&#10;Wk7He/Em40bxB4Q1fTfDkUfhfVNTSW3u9PmyYQbe4ZBKhYnBYxqTnuQR0r59+FXwX1T4XWureLte&#10;hg+1JZvbWunRL5zF5y6FklIAJZN2WIAUEkAkivoT4x/C3wr8dB4y1bwt4gv9Gi0++ubrWZRFkxM0&#10;qPJFGDndhRIoUcFl7jrg+G9Muvi34Dg0vw94b1W3tv8AhHnvodVv7b7RHBGu5YUvFzgSHCPkHGGI&#10;OcBqJwcITpUH7kW7KzVk331avfYcI88dX1PFoPBvx20jV4vH3iP4TeKDoDxC3tvL0Z2soUY7SxlG&#10;5cgZOW4weg4rZ8M/tDeMNNnHhnT7jX9Mt7S3YwNp+oQRp5fzycIbccgKxY7sA85BOBoAftA/BbxL&#10;Zaf4n+JqaLr1/ewo0Ok6VLIk1rtLqdsaxxlyFf59xVVDfeP3fR/DXiLw34/14a18YPCtpdQM7R2n&#10;iyHQFl5J2MJ0ieNpCSc8s77cHbyM9Sp0dORckkrNdN9PeskdEK1OCato+2hR+H2u+MPjTLpdlFr2&#10;vXcZdo7aW/1E7r5v4VVC7sW3gDeAq+3HHWt8QvGXhDT5fhbqTW2vTeDWW41vVdUvPtRuG8wAwRo6&#10;AGEK7oVJYE7iDXVfCLwb4e+GF1deOPD+pWPibVIjLFHOLsxw26sCBiKJFkgwvGQpGdvzZPPLfEey&#10;8J6XYy3dz4c1rw8fFc0Ys7vQof7XttTbcQdkuyNiMgDG9zz93nNdzoxjg5cyftbOy/K3q+qPO55y&#10;vJaHraX1r8Yfg/L4UHiDRYWvtQW4h8MX9zL5FtalYmIimVjJbzEITHl+GO0BxnGNF4Q+HPhnxXcx&#10;+NfEf2mQ7r2wle7uLU38iAxLDeMm2SJQ2BudSrnOCGYY4rwh4Q8cfC3SrfVF+K+j+H9zBhpmrfEA&#10;W63EhBxE9kDsBIAJ3nPXikt7Pwz4x1y31S+8b2Gr66hl/tPR9A8Q/aFjiDAhInhZD0yArE4HHOM1&#10;0053wlKtUX7y2rfT1W/ysLmlNXW537eKIvjzo+pfCX4v6zp97p96otre7so8W1lOATCU3Iu0I7eW&#10;R83yscknpi+DfCc3w++KllYfEHwneav4NvtCtLLX75LwRQWU1pmCOX5cMC0McG4B/n3jAPNedfFW&#10;2+MV1r7XeipqX2C7liudPl1C2iie5SMkFYpIQySYCbHBJ5P8J5r1XTtYi+K3w8tjofiyy0/U9RhN&#10;nqGi3s7xTPcQqqM8e7C5IKOU+UMXzyTx10sVyKUn73KtHspdrX89N/Qz9tOLs1qd/wDtXav4butH&#10;8I6N8Hx9jtPDwt4LW3iI+SBLgTYUMcbNyK0hyp2hW+Zc1Q/Zlu9V+I3wv8R/BzRruO40y10bXdHj&#10;Kzebc28NzGVhDHP7s5YcN2j4ri/DWj69ZaC2l/FGFZ9Zms5rH+xHvt000EbCHzxnYUEsBeLdkH93&#10;1B6Fz8ZvFMN0PAlpZ6Z4f09Xcy6P4YdrOOGTYiRLdSKS91LJI/DOWGBkE4GYwuMrVYupO8HJ6R/J&#10;eXnbTyOptuXN1MPwn4KsPh94zvIPGHgTSxY6TdDSvCFv4ksIp2GossjXGsiJ1LPJiQqqrw2FyAsY&#10;x8+/tC/sSfFrxt4tuLH4Fah4U8Q6VpelW7G20nUEk1B4GkDtcNaMoOwtvbESyKpyCSRX2zc/sst4&#10;5+JupeKb3xpeWml6eYE0tSn2icyiBGn8oHaEHzEFyQAccYXI8u8d3Np4B8dWPiXwt4V1DxHe2Woy&#10;SaFLaatCbeIux3WqTQRyGCQZPlqzeXkH5zkiulYhYWrBcuj0V2k3rq7ad/uNKdOo4c8keGfDjwVZ&#10;aVar4i+L2o+H/DWtXE7x+E9B13UC13b2eAkcotolJSR1RiolAKksQCQKj+H83hqLxj/wgdr4ph8U&#10;alLdFbqwS8ZfKwmBKsk5R2yqhsImCc59K9R+NPgn4PftOaxP8VdW8Caxpvi6w0+c6o8VokNxqUCZ&#10;QXAB8qM3Eana4JBCnd8+Cawv2frLwVpPi211PRdL1y1lhto7dI7wny5GEgLFhG7Rq20qNvPHOea5&#10;sVTwWOqKMnaKatbq/wDM45fu7yZ7X48+AWvOfDv7OfhXQZ57IW0mpeJdbiuDZWyJjyooml+ZhgiT&#10;O3kgk54Ofnv4vfGH4W+FviLL4d1y61HUdK0NotF8OSaS8dvaW8rquI4LdmOVXO/c7FiGUtuZxj61&#10;+NXibxH4o8BeJNH8FXMUeqLZW13qlmknlXNxbSASNs53BAG5BA3DcB1+b5kNjo8XiIXPh/4cxSyQ&#10;XSJJqurWMarI7KXzaBt4cEsQ8jbWO0YICjPnZlTVbFKCjzU4pu10ldabdWvO+ttjoi4xSl+pzfwI&#10;+Huk/CTRvEuv2Op6lezaog0+zfUITHcMnmF5GZfusx+QCRRzg+tb/wAOPiB4MtvEVxaaXqNxY+JL&#10;i2Dazo7wObe5tASPNjYAL5kbbHIcjlflOM4r63oWv3E7adIuoBA8kjCG3WZ44QTgfNIoHUHkjIQi&#10;s34Y+F/EVlfzCe6eeKZFjjuruJZLiGLG7cIYzkeYQi8Hg91GTXkwp1KTXs4+9N8zvay009bLXTS7&#10;ZMJRqT5rvyPSde0LR9X1K4h1PStMttOuPltC2uw26PGijadjqXZyAMgJ1J9cnn/D/wCzb4P1u71L&#10;xFoXiHULe51FllaxvJFEQkzt3/6zOTtbgLkZyax9S8NarP4h0CS08Q2V7d6harEbSWZVkgkV3R51&#10;81V4AG05bA29sgnDvW1zxR8SNU8Lapf3kug3N4pjfRtUt7iWMRfKVR1cl0YHBc7trAHB6HnlWqYm&#10;lflsr2atp66vfqdyoUXNQ6+v/A/zPb/hJ4zuvgVoF/o/iG7uNV0uKc+csOJBGjt80j7M/MvIGccA&#10;cgivcfDOrXeka4dR0S6S9utUha7tNUghD+XAI9wMWT8rMASTwRvAPJJr4z+JPg3xZd6j4buj8Mk8&#10;JaFf3UlqIVuHa8Cop2TXO3ICybdwLHB+uBXvP7O2o3w1bTdG8Tamhj0bWpTouqvGXe2ikRleIKg+&#10;c7XfbwfvgHOBTpZlSw2PjTVouKXLJb6uzXZ37vboZVcPWp351Y6vU/j74Q13WtK8Q29y73jySMbv&#10;Sy0UjQZwzzQAYfOVO1st1+bBNSeNvF1np01imp2M96ZoZW0q3j+WKVlUDY4GGVsN8pBH3cZ5Iryv&#10;xt8ALfQfFWtz+DPi/BJbXV+YZRdpJFcWkbNvMe0pGzspMfO9m/2TXrHg34fyv4Nk8A+P9bN/Ammm&#10;58Paxbuzx3ltIu35lPO9SOVYZU4IPNd9bE5hSqutO3K9JbNeTf8AmJwk4Llujy3Uvj18P/DulyaZ&#10;D4a0iK4gXKJPd+TJ5m9mH7xTuLAsVB3ZwACfVlz4m8TXXxJ8FeL7zUrjU9M1Gz+0ta3ojlWztECs&#10;yxmT5lff5WCpyu3AyDXF/GzwTonhzwTa+OdV8GRX2gXOqnT/ABNJaXaz/wBnXBYiCYSL8yLNgshb&#10;AzuQnoa9W+EvwC0D46eFtP0qHxo8LaXI8mg3VnGFjQHLJDKNwYHIO88YO0elctT28pxdK15bLpZ9&#10;b+v9I0UKk1+90SM2DxLLdeI7vUdK8gXdlMNzRwIyJFvL/K8gKgn5s7eTlvesE+Nmi+L+jXfhnQLC&#10;4m0u9xdaxZWiR+aWOxYPJVPLDSeYpDY8wE8tgcaPxK0z/hDfDtp8VvEOqx6bqcF15eq6Va2a6pFB&#10;dRv5ZlVZHSMAqQzBsFDuwATgdPqvxd+H3hCPSvAvhTUxoGu+KdMkZNd/seKEeYdgdWNsN0HyjZuG&#10;9iXOWVcCikqk6jVSajJJpq6202V9/N26kVsPye9F3Xci8f8Aw805fis3iPwjZ22meIRMvl/aNRET&#10;XwXPIjZsBx8qnIG7Oc5U5X4k23jfUfB6QWFz9gvtG1W1v7d2QS7oi6QSEckcrMOQf4a83+M/xC02&#10;Dwpo13qWgXx1bQ/EctnaapazJMJbAK5iuRLuZZUd4EGDk5bDBT13PBHxNF4bSV9Xhvobzz7aWWFt&#10;obzwAodf4GWTacdMrxkc181Uk6OIjFwcZxd733WvTvp9xnNSpqz6mHo9r408X/tB+K9P8P8AiWbQ&#10;UbXbfT/7UurNnhhHkKMpvwjs3mNjByDxkVrfBv4Ky/Drxtp3jy3sdQm1HR9UuptU8Q3Tsj3LJMUW&#10;FVZv4lVizLnALDOcVy/xB8WIfHkUfgd9R1TW5rxrextQ7yeZKxw22F2MQEbbgCAclskcZH0H8U7K&#10;L4VRX1/4a0IeIvE2oN9q1WJJsx6e32cu0YYMfMkMoxkDau/hcjNe5RwlLEUHXT1jrd7p26fddabd&#10;RVqaikr9DM8Q/tZeMNN8XWkd34wGl3s8Ym8q4t/Ojns92AXh5wpJADcNx2BNV/EniTw98cCni7wL&#10;qtl4a8UaU4jn06S9Y2F/Gr5DiEIZUAC7vuLyOvevHvG3iPxbe+Fn8T2Wp+FPDVwbCKQaPe2D3Woy&#10;GWQl42MpcNiQsxc4GV3bOcVkDURaadp3hj4VfGq+1q9uLiOO7uZtHuLOGCDJJ8uVyVVhkkMVXeVA&#10;yBxRiswr2vUk3K179dOvT79AUFe0dUe2+Kfi/wCBbH4SW/hfR/FM1rawXs1rdXOiWrokVy5aSRlS&#10;XDKH3MQzDs3C4qf4W+A/2bvFngv7JB4cjY2UUOi3Gs6ppL3d1dIcOIImZz52d3BXIjxyAFArkPhP&#10;4/i0P9obTfBl/rF3p66wBZG4hijJe8eQpFIjHO0gkSkAEFXZTnGK6/x1+0gvwu+OVv8ABvXdOGhv&#10;esbZrfSNKyNLkmyDOgQFHDSncFZQvBPQivUjKlXcMVibyTVnFJ6PfdNb9rDhUnSXJBK78tSzrPww&#10;+FXwE8LLoPw++Cuj3Pn6nJdtpuueIrd5g5K7/wB1LOiucqCFCMBgccc0Pil8RvEtp4E1jxn4n8U/&#10;ZdPsNKiurjw3rVvNZNpW6SJFile2k835lfcq7MFFyMcgUz+zH8INI1S2/aW/anu7nxhe6pdW8Hgz&#10;wReQeWHlxsSe7XJCpwHJcBEyS4yNq6vij9p3wx8U28TfCfSvFtlrepadoD38Wm2FoYbGCdJo4Y7W&#10;3uIixmTLuuMMWcKVK/drunUaoOc/dvtG9vS9rP8AMzqxS1erMTwj458NP8I9Ds/D2j2LapqcEkEE&#10;KySi1jadiokUyAyMmwZG8cswz6VyfxI8f/B3wlrGl/D/AFS5uLa00eNbG513SbMXbyOxBZnBnhAj&#10;XCoBlupA61e8U2t18IPDdh8NfiZrUeman4kgS91K7lufNltIkbdBA5PzAZdiWwCOPTFfOXx01XWP&#10;BXhrR/CWo6fJBqv9oX0Wp27MJY5FmMcsYEmAGUKwCsOOvPArirLESxMU0opb6PffXW/bW/exzqHV&#10;7HvXxe+FPxF8S+Br/wATfCb4v2Hjbw9p4VjaaYf7MvLMBORNC5we/JYgjJ6c14d4W+JXjfwpPcQa&#10;tf67az2VwPOiWfehgJ4k+ZeoGcqcZ28HtTP2RPHXibwL48udQudF1S3i1HTZbQagr74Ay7XVZAAR&#10;yU289mPrXQW/g3w58X/HknjDw3d6rpWqXGq2un6pY6av2i3MO6TM0MbH5Y2+VmjJ2r84zg4HZKNX&#10;CVlUirN768116O7KcKMo3ueifCv9pL4OeLPED+A/iXZC8t7i0Z7bULGQq1yo5YDAHzBcEqSQeeta&#10;tv8ABPwH468Ty6n8LpLHxP4YNqHM9rciw1DRlh3OI7hSdrjKlQdnI3KCuOfLPHf7JXjn4XfHlvhJ&#10;o/hF9WnE4+z+JdPhdba2jkXcHYlWSM7WIcMOMEKSSM/UfwY+C+tWuiRaZayW3g/wNLZ3MWteJdVc&#10;Je+JLl42iKeQoYpGI3l2IWBU7WKk8jSdWtUryfs4K3WyjL8N0ul9xYainOzeh8o/FL9mW7ttQXxX&#10;8FbZte8NyXH2PxHqdmyvd2k/mcJcRgjEKbsYBGCd5zwK+D/2jvAcXhD4k3utWYhmsdX1CWRGt23x&#10;oVk+6GzyOg9QRiv0y+I/w2vvgh8XtQv/AIF/Ei4ZtVtpV8VaA9lFDHfCZXRAJVkdmcNtGZFiO0ZA&#10;wxz5P8aP2GPAvxOm13X/AATZWOkafqGkHVZPDV9q0bJo+qpLGJE8yJn2xOrOcZ+XC44AA9bA5pHD&#10;4xKtNWas+9/6+Vj3sPjHThGF9EfEXwM0nT7XWdQ+IXiOFZtE8PW/2q4jl+XzpQ2ILZWHQyP8pxkh&#10;N7Y+Q16h8KPFutfEvT/FnjHW746nrOuXkFswYbIYTte5XjbgICqhQOgAAwBXVfHv/gmn+1D8I/Cn&#10;hj4YeJLLS/D/AIYZjqvinxZqOoLHZy3co2pEjP8AO4ih+RUUEtJJMcYII9Y/ZQ+Efwx8EWS+FoBc&#10;XVm1tPcLfakiL9vmWNYUeNASYo9pAClidoLHBIUenm+JpSpxhTldtr7k76/cezga/wBZrxUX1X3L&#10;U+4v2P8A4MaZ8KdBtfGXjS7SfV9R0aC5jhkOIkViVIjOcADCsPbgYxzV/aNvbzxJaXXiaSF1EVs8&#10;FsC4KqGGzA2joS36daw/AXivxr8StFtPCVlpThtBgjtbUud0bQn7pV/4yuQCCOM9+tegfGX4bW3g&#10;X4aJDLL59y00DOCc/MWDHj04xXxONqVXVuz9Ly9QitznPjF4P1Dxx4b8PfC3S1t47a3hS5lnhQ7P&#10;L2YUEDIz1/Kviz/gpd4jtPgf8NWtLC+DXDusZQJtUMCCoyR0zj2r66s/iLBfaJqNnoGry2mtvIE3&#10;wRo5ES9UVXyMnsSO/Svkb9pf4b2P7U/g63v7jTB4i0+UsGkt9bgtLi3lU4YONpwysGBARunSscC1&#10;LFx9qtEeVned0MFSlQd7tb6Jfe2jB/Ya15f2h/AmvaXomsWkXiq2sobrQ7TUpSkLbGbz0DYK7mj2&#10;bc8D5s4r2vw7+0v4X+GHwK1PxZ411qyXVtP0podA0yRvMuDcyRK7odp+WIuEByBh0JBBJ3fNXwX+&#10;BOi/Cq1Op/D3wXqst3pd7cmU+J0hE+pskQe3to0Riogkf5HZlDEA8LkCuv8A2rfEHjLxPoWj2njT&#10;w/pelw6lFd3Fhp1rexxfZ4Uk8uKFEUDzSfLd2Oe/QYNcecYP2eKTpbK78+Xe2/Q/KMfmTxF+R9La&#10;727eh6h8JvHl/wCILbTPFmpz2st9q0CNdlZlLQ3GQysrKfkZvuegLKOteseHtd0+TQ9Z+IkFvYzx&#10;6RIl3qOmSW4MV5Y+YEDbccNE5MbY52PGwOVr5A+HXjX4bWXhKDTtLa407UNNhJvGgimuEmQfeckq&#10;AhAIJVSeO1e6fBPWdN1G5udBg8UQTf2tFewrdNOrq8E0eGkOD9xgWYAjO5QMZrw+XFQqKtzJpNaN&#10;tuz29PvPMoYitQkpR06kXj/4j+G7/VJL/wAP6/aJpK6vLdGyjvY2aKJAXJceYWA2gDJA7niszxV8&#10;M/HvxG+DJ8GeDPGVzpt74hvbG71O9th+6Fu0czyM5z8nz4+QdxjrWtP+zp/YXjzW73wX4Fm0/RLK&#10;OdBMmoNdR3a4GHLEnaSpbjkEnHIIrrdaWCz8L2XgeWSWM6nB9nuJlbBXI+SMPkFQGIHPHJGOeFiZ&#10;4jB4yDtaV+ZNp2123bvrsepSzStLEe1lPmqd3+vp9x5DeX+q/D3VND+D3wp125ttJsIYPJhJWQ3s&#10;U6+YLqQnq7ybyQPuqUHHb0HRPjL4g8PeMrX4WaH50Nzeaqlnd3MKrFm53DezHADKvRj/AHcnIBrh&#10;dN1zxJ8PfAur+MLvwjPaatpzva6NHfWYe6eeOLb5hDAEiGFA2AAuSg55Nem6F8PpfiJ8EY/jH8I/&#10;FWmeJdU0m2udP1Qz6PZ2l/pV5NbSCKJ1jVgYssVSVG5ePY2MEV7+EhOSdTeTSbd/mzlVOriaspfN&#10;92cX8cNF1DQdEsvEHjKe42i8ig32V0B5rZjjVyB947FB6jlM55zXoA+N/wASNV0HTdU8BarZagNV&#10;vI08RaVcW6iR5oFaMXquT8jeUQWPG7cM5OMcP+zndaj8VPDOp/Bf4jadHqomW7064u5YypsmhjRr&#10;dyFHBXBXkDcCqnpzH8Q/HC/A220j9nr4YeHJNS2O8niPWNQQxWwQuBIgJyWBOU8tepG3PUnkryeM&#10;fsoK8t77NP8A4K+RyVIxi9L/ADPbIvFFhpvhfT9W0e6W+S8uJtPWyiO4Wv2iNoknZn+8nmtGpcfd&#10;3x9q888QXWveDfHdjp3iDRnEAgWzW5MiyW0MUhC+axXqBuBC8kYJJGQKyvDHiT4Zw+GNS+Cej3y6&#10;JqNpGusaTb6g5MM7SQFoTA4ZmiIJIVXLBg3UNsUZlzrPg39oDwbq1x8RdCutGvdC0ALZa7HZLhfJ&#10;Z4yQy+Vu3SfejZiSMbcE5rhq1qlOEalVe61bTo1u7dtjKrGEqacd0cr4s13x9q3iA6P4j8XPe3Gl&#10;rNLqmjacBElsY8/u3facsTuXGRjPGa9E8B/EX4oeCLOz1rwrezzyLFG1laQTG3t/tJBHkuqnLYZW&#10;Zh/EqAZG+uS8V+Af7QvLbxzqXjQwW2s2SPqkNvaqu688mNZeQTw0geX5zxvx2rt5tW07RfCGnQ+D&#10;LCz1i10y5la7gE0lvIRIsKK23IDf6rGQT97GfmOemONn7NznJK1rdb+v+WhhGDvdk3xa+M3xB1Pw&#10;1pgfy9e8R3Hy69rtnGiKI0KiTC4wQnmL8wB+VTxxXkMXxAur2KGw0LQ728s7m5Mr2emy/Yp413KP&#10;tEsaxmOVRlWYYDYLHK9a9bhu9A0l9V0n4e6dHNZWl9I1gRaiUzJIUbaF2liwTbmPqWU/7NW5bXSv&#10;EFmuuXGvXhtjamaeCZBAWWMsf9SnVR1zlu5+XpU5PiMXTdSTjzvmate19fRmrnBJpxOH0+OfXPBj&#10;+INeW/i8M6LcwtI9zHzcXSoyRpHyfmLZKkHp9Ca1PhXr3ibxp410TwL4buLC10jVb2C2ktbSf5gC&#10;+JEeQgKqrGGJAOWYAZ7HcvxpXje20PQvGOiajPFZRG60ODS7fEF1Z3EKsk3lA4Ew5XOCcMBjjne+&#10;FHieH9nrxXd+I/Dfwm1q5S0gWGZ5WjkmtRLwGwiKd4y33sZJPJ4Ne8qMqV63L797Prb+vKxzpRUk&#10;2z0n42/DDTPHvxC1/wAeajb6vaPaavOImtbyURakqRYVUB+6yqgAeMEckL8w44/9nfTPi7qN1cfF&#10;H4geM9Xl8OPK403w9q+Io3kX7nktO5khVMABv3ZLc+pO/N8TvEGm+PofGekatf6TYzlYNJSy1CE2&#10;rgLl1ERfc8hJBkDRhl4JGMZ4u4+KviL4kTat4Vv7L+2p7kSiLU4lP2ayI3FcvGq7m3Y+4Rgbs+lQ&#10;68qcG4XUu3R+SfX7tO50ykmafxB0PRvHuhajazaFqGnz6kjR3uhWt6Lm4WIEAlPLZ2nGccxyKyj7&#10;2ByeJm1rUfCepXdxrthe3Wnx6WllPZaXqX2b7LbgDcDEecnaN3zE8dRUBvdM+GWk2Nx/bWnz65c3&#10;iPZaxp9yZZbdVHGPL3bEXrhSCTiunT4jfDyaaOeCW2PiO7JklvTYv/pK5y7spCATYLHIwpxgBT18&#10;9ynXly4lqM27pJrXs3v+TKUuVqUJEjfHr4QfEHTrSC31q3g1YxC1tG1fTWLQx/MEMjKrmaPJOUUF&#10;sng965/x9468S/BzxhYeGdX+JMulQ6ZYRw366VZyRC7meNZZJ1KkeUrM7BQ390AnGTVzxPBpdn4p&#10;07GjXt9Ja3qTyT31xEsflJIpbbkMCdoJwoU4XGRiuK8deJW+O/xRu9IuLbTpbO3lEUc0s8nnRM8Y&#10;Yup+6FGT8mQD/sE5Ps0J1qWElCuoylzxS01t1vbzt2FGc+ezlY7P4xfF/SvD3ws0/wAb+GtCj1LV&#10;726iuFZYY7WdbNmdIt0kWGLSFHYHLH5Dwd1Q+Fvj/wCJfib4ZhOh6zbaJZ2t2P8AhIdMjeK5nnil&#10;Uf6VDJGoVZF3HeDFkgZzwxqLUtA8UwRav4pu9C0rVbLUtRtrbS7Se2k8r7JbRyRBG8uVWO3zRkcf&#10;xZBBrk/Dv7QPx91LxRN8LPhT4J0W4sNKvTG9h/Z6aZbJOsoRdlwypGpJIwGYsQMjvnTMK2KhWVXD&#10;ytFWSS/Pfr1O6jThOLjNtvslc2tc+DN34M+Jy2TfEu8k0XxPoL6tbajJaxLNZSxyP+5lVsEphedh&#10;G7d3wa634WC68N/Du9+LnhTVIJ49S1mHTdEvZbdYkidBm4lUR4MoB2qFALllbk9RyX7Snwd8b+IP&#10;GmieLfGV/p11NFpMFvPpVn4ytJUuZM7pIcQMWkAmZ84IVvQHIHq/xz8RfCiz8KeEPhTd6j4f0+TQ&#10;tOOoxaZc2CvGj/dWWNQjsrKVkORt++ctXbkyVCFSUrRS83a76dt7+ZhXw9RVLK68jE0XxJ4eudCv&#10;tU0S+04a0d0NxaXRe1V9x3SvapHloWZmO4opGWJwTgV5VHY6FL4LfwJpGkC1kmmmvNEu1ZzHHc7t&#10;qt5xG91K71OxSC23n5c16p4p+BmheH/7P+IM/wAOtQ1FfFdsskfiTwykjrvEf7p2tyS+xTjKhyWO&#10;08lto838T2fi/TfGl7rPiLwveQXWk2L3s9/p8T+VcxLG6GbbIwKTcgmIqNpQYPFY4iryRlGa92Wj&#10;1vZb7vZefyM9ZWVtUdX4c1nx9rnwt1DxNr3jTz4PBBttPuJmtcXskVwGSKMzNuMSqq52/ewR0+Uj&#10;qLWx1Wx8DeGx4A1G20681jXFuNQuZyE8u0UFUAkPIYl2+78xbC43Vyf7PPxt+FHir4Ua94Xj1WW8&#10;ifVGvNWh1mFora2hCpGvLhZIzvYkHBClm6LkiPVf2htJ8KftH6X8FrDTJNJuJ9KjGiXNojIt5Mdp&#10;kiYAgZLFACCfuN3674SjhVy1aVRcu1t7P13+d7PsbU21uvmew/E/w/qPiux8NeDLf4jy2Wjz3Uhl&#10;t47pvPvHRVllBZmIb5pmyzPn5FAU4ryjwj4r8TeH4G0/whrdzp1zPMlwiXM5uvs9orlVaWSTAdpR&#10;gCNVVem7dvBHqXiTxT4U1X4laP4M8ZaBptze+GJZ2vdSZI42tT5u1pvLQKHRjActjIIz6V4ja+KP&#10;Di+CLLT/ABx4ltmheznlniIPlSwtc4gwQQ8YcqhB6hQM45NLGexjhOepr5+V11unfTQ7VCrXxKpU&#10;tW16+p1+maXbeJfEV58V4tJlsvEx0aW4l8FSlpI7hQPKc227G+PCZZCA4LMcMpyPD/CvxA8U+I38&#10;SaT4vmmhkhjSDT4YbyKM2om8xfLVYziMrsQ7sg9em2vWfBPh258NeKY/jRe+M7yVZNEvLbTjaWK3&#10;Vsk8sTrE3nW8hZSjlCQqFhsJxmufufF/hT4o+LZrbV72w0HxPezfZ7nVraJZrLViiswe8tnAETbe&#10;lwFV8na6E/PRTwixEFOUrW+Gz0fr57nm1lHmcei/HzE8R/tQz/Dn9ouDXY7v9zYajJY61HvZibeN&#10;fs5LM33iFG5cHOVHpXCfHzWfEWgavZah4Jlml0admawvHn8thIHJMcm4/KwOVx3FeSeM9b16x1LW&#10;vjr4Ls2v7jTdaafU7e7Ecy2jSOwW4Xb/AMsmbO2RcgEgEjcN3vHwU8feG/jz4Tvfhj8X/DLaN4mu&#10;LZL4xSxPD9sBGUuYg2CwIxkryMc5HNeLSyrHVFKfN71/dSX32fV/IxmppXa0ZwGm/EK6SRz8W/HM&#10;KSiMOtlBclYzgYHyK++Q8dPlBqk3x/spddl0ifwd4hh0LJaW7mvo7O2bsSkdvHK85OeFDEjqcDms&#10;z4s/CTT/AId+NoLr4j+Lbv7Hdhm0uy02Jijxq2N80vyrHyCu3JJbgZ76+mHwn470e5Twl8Pddeex&#10;tI2ub7R7xGNtGek0lqN0iJzy2Rjrtp4XLsVCnepaTvfW935bP7tBxjJxsj6fvfg7oXjTRdVuPD/h&#10;rV7mHS/EF3NqMymG3jW0u4jPgPJuBjV4QAcAgyDAyRWh4HS3+HelWeqx+F/DVjcCNo4bySH7dMmB&#10;ktGrkBpAoyWJIyB8q4rS+MFx4i8Zfs+ePvBl7q40vQNP8CwaxosthGEvYZLS4ImmlfOHyYegwAoI&#10;75rxfwNquufED4CaO/hzVXvdRuNYJ0+7ndgEuSqKZD/djzuJQHaQR7V58Iwq06dRtpvpd+r8v1Pu&#10;8JLCYRNwpqcls3/ker6Lr3hH4yeKJ9OtrW+lksbrdrWo3jRJKoXa7HEYJZiMffLHB6gV0Vt8XfAH&#10;jXxIfDXhtNP8N2RuitvrzwZZpFwESCJMAHIBLnPQ+1a3w3+E8fwx0T/hZeja9A89w8lhNMFxFvng&#10;Zd2zOSAcbSeWUDtgnz7Qdc0HxB8QLL4Y/Fvwxpmvtr+sx6fatpuhw2y6OyvGrtNcxkHYS8bBTz6N&#10;issdltXnUqr1lts7Lp+pNTG0Mfirzty6Llto366Nf1qdRb2rnxNeXV1p0upXluy3n2u5vDshK7o5&#10;mVt25jvjDfMSCHBx2rQ/Zh/aBm+Nl5q+kaomnXotyL/w9IsK2t1p+PkaORI/mYEDIfJDYPPQCvda&#10;Tr3gP4q3djHaSR6dpcrwavYmdZ43lUgS7Tu3A7NrAFQTnqecebWFxe/D34gXOoaN4u0HR9JublgI&#10;7OLddXIbcMSeSpCKisAA7Fj7DCjnjjqtOnyVJcrWnL/N52/XoeXVpxjWcI6Hb+DdJ1DwH8Xb7xl4&#10;Zs4tT8E+I7drHxl4WkYItkrE4cRybdyh9xRk+6XOAO1D9ni1vPgl8dvEPgltfiXSlvY44pJCWzHI&#10;wFtJlVAG4Mjlj24JrK8eaz4s0XXYPib4DuIk1CyCG/0+5f8A0TULeTAaGTIwPnyoY8DcvTgi58ad&#10;P8NfE/4cwfFDw/p2taRObu1ttbsrR4jc6c0TPtQndtdNzjawOCCuOy0YfMadSDoN2lF3V3b8e34H&#10;I5ynBtvTYZ+1HdWHw/8Aird/bY/s2i6sIru8eSTEPmT4LNuLbUbe2MHbnpg8GumsfgF4T8Q+HIfi&#10;D8TvEF1bw6bHJECukec4QqCJIvLOWYKAzsVIUYxjnLU8Daz8Tviv4d8fRanDP/xTQstT0yYRgagy&#10;M0h81JRgAEuCoXPPJxiug+H9nLfHxPJruk3cL6d4W1DSprSZu5jyjICcAN5jYPfFelOjClUWJqxU&#10;oz0t0vv0369exz88U0oP1PMvHfwT8RXfjO78QfDjxRDc6HJ5bX8Wlzpe29tLAirHJLFgPGsiriQN&#10;GThiA2MZ86tPD+ufD3UdUn0XQ3uftJSXUNANvI7Dnar2rIMtGzYIbtt+lVPhB4+0nSfF3iT4jz6S&#10;IhYXC2w3vnypnUhQjMcGUtuwpBVVjc5GK2/ipa+JfFM73fwz8c2Osz6RuN5pltG0d/bxuveEjMir&#10;uLbo968np287GU4V6XPyuLvda3vbR26r539TsVODUddSx4Mjm8K+Mtb+ImrXWpaeYQ09ja3dsJJ7&#10;KSdTJtjSTYvAfgZUBmbd0yaPiO58W6X488PeL4b6afyrRHlt7rWH+2/ZI5WaWaVV4kiLTAlSCAQm&#10;W6GrHhL4xnSvDlsNa1i4ls7BTHBq6mZrhJUAdiu9d5BLnKYK4BBBxz3niT42+DvGnh7SfiBbeELO&#10;51ePNouoX2mB5baSRgAvnFSUEhUAEYcbgAwxkrDzpVcIqDk0op6rV66PVPX/ACKqYSjh01Nvm8tv&#10;v/M8p1fWtY8YagbD4tX2hwWbwMYZrGYW25WUhctI5BIGchWCng9a4/Wf2UdX8AX2la/rfxikuNBM&#10;Rure7uLzE+MqQo2/ugijeNwAwMYyOD3et/t6af4Xu5fD9t8K/D3ix9NLtejWIHmZSpPmLGZJnYMo&#10;zz1+U8HoLkv7UPhb9oTwbbG18OroTRkzwafomrlECBSCzqY8bMrjA5JH4104qODowlThJybt00+/&#10;X8/vOKMatLWVPR+Q1fDHjKK0X4g+HdE0q/vtORrmxVrK9nnhXYxSaNFjjZt0cYHm5IJAwAeK9PuP&#10;F+veNoNI+N/hfxIsOp6fZyf27Y3cbRwXU4VpInxIkcjL5mUZHIG1gOozVv8AY6/aCh+J1wfCXxS8&#10;Jx2t1LfxW2g3sJJBtjkOkrE7gn3QFPJLZJGMjE/aN8GXnww8O+LNM0jwrdwwalqP2DQLq0lR43gD&#10;7mlCBixIX93kkcAEHIrpVVUMtnVoNtde66K7/JmUZxlL3lr0uzhvHn7TH7TlkL/wHput6D4j+1zo&#10;dVXxJIi2cgbaXt7cxENFGuX55BcKBhV+bY/Zl+FPhPw14rufHtv4fbTtJu0+3MJbgTpBcwXtvPJH&#10;HJGQjw7oSVPLZJB2kEDybR/2T/Hvxk1W5j8MeJoNIurC0F2I763Se3nj3KGGQT5b85w3UAjAxmve&#10;/hDqvgL4efCq1+Cngz7Tr8+pXs8cMZtdqQkDE8iFyACzYJIypdtoOAQJyZ1akVUxE+eK+y07trZX&#10;b118kZ4jnfb5Gh8YP2g/2fPi/qerprvwd0eK0srdDc+Jdd0vbJqDsqtEkNzHL5itkj5fLkA2sCMA&#10;muF8PQ2XhO98Rw/ErQNP1fwr4YtBc6JHrluiW85m2w2dg80u5pCzOjj7oAVju2muu17SPgR8IvBq&#10;aL408JW3jjV77VI2XRdVuWa3tHHCvMoLCdl+4kQ3ZJZuA+al8ZftjeE/hRpGpaH4s8I2XinX7qOO&#10;T+wFtvKstMhhRVRRCqSxxZ3fKmBuLZ5AJHqU81isXes/e1vZXXo7XNqWHdaPLFXZwvwr/Y61zxtq&#10;Hh74nfC9vCll4Uv7Gb/hIrLxrp8sF3pc0ZCTBfKXErA7tjqvYBlIOa+u/Bn7H/wf+Ffw11S4sLjx&#10;H4ja8AlkuI7630xbdYwWUKEWIR5zlmOM4BwMAV4jonxr+JGurovjPU9P1DTNR1O0U2GgRt8tlb7v&#10;kZFQKXLAZCRoSAckL8ufW/2Yfjlpd18VtY0TX9MuE0/XtPkOrW2r3EhcXICGNo0kHyo0ZlBUgffX&#10;twPdwlLAYtqVOmlzJ3bv23Sd9O6a6nK3GOkjnI7T4feGtT1G78J/EfQbG6mto47+zTxDb3U6kDcq&#10;mTeZDjO4ZHfPHSuX8EJ8Jbaa7vdc8S6v8QLkXGZY9Z8UTfabYbmGYQkWzygoHy4UAYzjmuf8b/Hv&#10;wl8P/E2qeC/GngbwX43ktbyWG/uLPR2066ZI5GSIPIBHE7iMIDsUgFTzzXXfD/Xf2QvEfiXSvEdt&#10;8MNY0vULS+jt7N7Odri1DMVXH71BvTJ2lkDAZIPXn5OGAwTxUqeFrKMl8UdbP5apf9u2Xc6OVpe6&#10;9DJ+K37PX7MXxE8TX/irxJ4r+Kfhy91i3kjumtri2m0gHYXdhEse8P8AIR1Y8gckius+AH7LvwL/&#10;AGZfBfiOX4eyRa1qLtm3u7q9MgjhXazuySnbvyCzBEGAoHJ5rzr9oXTPFHwu+MHiv4efCz4mLa3c&#10;euThNNNo1zI8rsJE3oJFLLg4CKVOcEkglT6NrXwX0z4d/s5WHh7x1JaeA9a19pYrq4OnhEurqaQn&#10;zLnaWaESAKi7mJUOAQeBXpQliFTnShG8vu+56JP53N6LqRpyk3a2vqeHazo//BRHxb4i1H4kW2pa&#10;L418L+LrX7YdA8Zrta2scbvLjt41W4VtuFXyFII+Y54xzbfsiy6lpWmeO9H8WX2nS22mp/bnhi+s&#10;5rfyZSweVbeSVB5qgnG1ju+ThnFeh6L42g8N6Dq/wz+KHxO1fTddia1tEs7lBMliiCNUEEkIDeXI&#10;FzhpGUhxsA5z1fxS+Od/8Rbkp4pl0K21DSIPMk1sapLYLfW0rKIyVtZ9jfeXbI4yQw9a41j69J8r&#10;f7yKs9L3732s9DfB5jVw9ZVIW08v8je/Zm1jwpaBPDmlIEmMqLLJ5ySSA7/lJXnbxj8h9K7n/goF&#10;f3/hP4OXPibQGSS5tPJLpIRtKlwm5s9lBJPfArkPhJN4NdTdeJPCl0l8/kxwJLJazm7aNS3USHcA&#10;NrbiSSGB6Zxt/HPxx4D+KvhK4+Gl/wCIxY3GpWzLHDc6M14hVQWJBglQ/LgnhiOOhHBxo4lVYS9t&#10;JJtn3WH4loui5PRpdE/+D+LPjaH423Wl3MeueGNUg1CLV9PlutMtr0+TLcxopZmCvxsKjIJIA9Rx&#10;Xxd4j+JWteMfFHiXSoNaf+zU0vULu2TT5yII5ZpAcoRjnLH5uS2fxr64/aG/ZWu49K0rVf2ZPin4&#10;V1fxDpUcNrrFpPfm1aGCIksqrMiIS425G7OMDB6nj/2cf2C9d8IfGYeO/EXhi4ttFMkkOmwSEtbN&#10;Du8x1MhGz5VAUZO7qfTHdRnTheTkm1sla/qz5DGZxWxiTk9iho/hjxt+yz+yRZLqJEPjzX54mOnM&#10;4kn02CZTseQfeWR9oPogI7jFafxj0/wj458T/Dqx1rxPGdasvBYtdS8q7aYwzvLJIVdFDFJPmIye&#10;QG5GKyf2jvDvxG+KnjLxf42kGmRT3ksP9nWFrrNneYgjIjVCYZ2VCEDO2QTngY5NcXp4k0TX9Ojh&#10;s8pZwRtd3lspGLgMeWJHz8AHJ67q8zGwr42XKny81+r/AOHseFOUmnJo7P8AZr+Cuuz/ABcg1ay1&#10;y5N9DdzI1ndGT7LLHD87AKU2v8uVPQYyPWvafEfh+D4f+NNJ1vwh4eWPStXsJJUMfIUg7JI2Ockx&#10;OAvbjB4yKx/2R7i/8J+EPi38X7WPzYNJ0yFWjuUZI7i6uXKh/wAUXGRn79d9+zpYeK/iR4N1vwz4&#10;38JavpYvUW78Py62sQAnXaZkhbIfEyIpIIAyg9a48Zh2/dslyWvrcx9rJb6m38NtN8WaF4bj0rwX&#10;cQ3kEwmvrVki/ftbKuI45HBLiRmVcZbP7zryMcV8e9W8HeI1sNPtLO6abWHhuEksZyFSeNARhlAK&#10;PvAJGDnyskkkmuhs/F134M1m18V+FdWhSxtbqSDULC3uLeRZoQgUJxJnO7JO0HB61zPi9f8AhMvE&#10;EejeCdNXwnbJtEM1y0vnZ8olG83AOCFQZB5LlsHJA8322MxWBbdS8L25XZuNrcrinqn80XVp0lHn&#10;jpJnZfGLwd4u+M/hGx8eaZo1xBq/g6J54bvTISJYJpWh85ZkK58h0V33DHRMkgPu82/Yq/amvpPi&#10;PL8N/HHgO2tr7xSJtFv7vT7qOWS6sC2+OSVYSyC4gbMqS4zwUY8g19B/D7UPENj4R8LfFeHxvPbX&#10;esIum+Jp7uTO1/MJjnVML8oJ2cDb84PrVz4jax4V0K51nWfhn8P9GXU5JUH9p6PHaRahtljf96H2&#10;sAC4XpknezYJXn2fb0lShBO0ktG3/l/wfI6cNi/ZtNrVfj6nBeEPhdq3gDV9U0bwJbTaDDF4qhfx&#10;Vqd3ZSRNqN4W3usOOF3gf7K7AxB6bvO/Hdxo3w0m1dmgk8Qa3FqrTnS7yRTDuDs5mtxHyXbdy+4H&#10;zCRgKnz+5+D/ABtr/j/wxpOt+L/h7rsfhzRZbmx8UxXU0V5PIht2WK/ZgFZdj4UDG7hQVKtkZH7Q&#10;dl+zRa+ArHSYPD+iJrllFcaclxJfPp8rXIlhkHLARK8cbnIVlDM3PcVzU8LHlbU773u2m/mexWwG&#10;GhQ9pT+ba0/C58x/H+58J/D7xfpvxB8DwQz3Ufh20tZLWVo57lUiVGAYMAGyjqS4A2sg5AYA83df&#10;Fuxh8fQ/EXXopJkjmjktnmaWUGUqGKKrvjaMjhQOCPWj9rP4YeI9c8M+E/G+hWkks8NxLDePKVYx&#10;24wyTb0AR0G1lODyAuOtcVZvZXjaJ4hg1eN9A0WJ7cSXIbNxIhzczYUlmJLIqKO5AHbOVWl7eEYO&#10;V11Wt+yvbv8AieJPB1btp/ce+a5+0z4Q8XQ6V8PfEF3FFBDdPcXN1oflxzzSFFVmkUxlZn4AOWVi&#10;FydzYx6d8OI/hFHbXmk6o+sCylsco1/DaELvGAC3mAbGx1Ckjv0r5w0Cz+FvjX4RweMPCevq99Z6&#10;3nVLjW4DC2nWhiZre7AaPdI+6ORChxuJjOACor0O78AeNL7SNG8L+EPDmpS6XeWwn1HVIXjNzb3L&#10;btkjRMQZQy4LxdCrY7DHTKhDCQhKq/SPV26N2uvv8hywuIlONJq7Z774K0/wT8Nf+JFcap4evbW/&#10;tYYnsr28exu3YMrKYpbpIoZyAMjyZC2eRgHnyz4/XXxW+E3jJovhtI2oW+qu0lvBuZpbYgAnGUZF&#10;yMkbCOAegGK43xt4H8efBuawhtvENzo+rXciGHT7PX4vs8sESeXyAzqFbA+STay4wRzWrofxQubS&#10;ex0v4heE3v0n1Py7pntkWKUPHkBfJVVB/dv86AYO1vUnWt7XE0HVdP3V0Xuv7/8AgMyxGCnQhaac&#10;X2ZJovxg+LvjDU7PQobe6nuEs0WS0062hvd0OeVdYiWXPcr8wx2ro7hPCh8Ny6r4f+ImtaXeed5e&#10;paHBJC0gcfeKMm4oOoG8hlyc5zmuY8Z+MW8B69feC/F8t5F4S8UxPL/aHhG2e3umiZiA8ojIWQBG&#10;w0PLOVJGCc16FpX7LejeDdK8OeKfCniyPXbI6zZ3MNpFZf2YZLUvHlSsrkMVUbmDHzCMrtyeccPh&#10;acaKrU6j5Zdd2k9LK1vm2ZVI04Qty3fcyPBXiKx+GUVxHrXhq41jRtWf7Pqfh+eTd5rA4OWVSfPG&#10;4lSgAG5gwYbq6b4jaPJqHhq01f4beKbdvBNrMfNfR4wl7azLybO4VPkSVR1B4IOQSOnMeAdC0Hx1&#10;8R/HXwuttD1W6utDvnvrixa8/eysspjkaPCqThSGKHIwB+PearqGm/BK50S88NaTqes6Z4y1r+w9&#10;SvhqBaCwunkAW2lixhX3ZxkD5QcHBxXp4aioc9GUlKK110f/AAU30uc8IymtEeYeNNVi0XRbbx38&#10;P/D1lLYXqYurKaMOILgH7iKGUNk5ccHgk56msnU/Hc3guaW31m+1CHWb9Ivtt35R/wBBRlBEUasH&#10;ywyQTjCZwNrE47PwLN4A+KHijWfCuqaHe6Xfx3CpdaRMivFDPE5JuFVx3XcpGcbWIGe3oPwz+APh&#10;74XeFb/4l/EfXr6Y3EjrpPhqOcJLf3aE7womyEy2M8so9e1c0KKjVlCnLl6t3aVvP8kOKdzkvCH7&#10;FHx9+NNlH4s+Hni6CHw3cXhu59RuriJrSWNsM6H5S6SBWwCB6BjjkN8K/sn+Lvh/4i1r7a/iDxDF&#10;a27RaJ9mspEsrmdx5ZUTpGyonIycsR944ANeZfF//go78TtQg1T4ffFH4Rzjw1BAEtfC1vqMyyRW&#10;xG0EFCRsBH+uBx6e3pvwk8dX/jr4Hx/DX9mfxfqfh3xDZ20OupbT6kt26WjRk/ZX83czAJtkUqzM&#10;FYfeHC+nRqYB1Glh5v8AvK0k35KLbt5tfM2bpaPqeb/EzW/iTovhLS/D9x8MF06SG/CXHhu1u1ZT&#10;GWwrICcyZIU5BUqf1Pjf/wAIt4C8V3up654IutUa1toJ7iyu7uYS2xKCQkxgbW5IKyABSflIJr27&#10;4X/H/wAceCPB58QfELStF8S3DqbjWL4WZYanaQrJIj25i8xElj3lyuxiyq+1cgCvE/j/APGPV/Gm&#10;o6T8TYNL0C0stSkL2Gu6HILyCdVzH5crOIJCrqSpXynB5BxwKcamEw9P61RqavTo1p3d/wDKxUVJ&#10;x5nrco/Fvxkvij4Y+Hfivr/wc8aeHYrXX7a30q71QiCG4WRDKjI3kgTRBo3yAQVZhk5OKoN8TNP+&#10;JXjmd9c8Xy6csFpGi3F3ewSWkTJGWVyhVirEkrklTz6Cu90vwafiJ+zX4u+E+nQ3l5DfSw+IfDdn&#10;5rStp1/CYzNEplw3lNFGSM46McZbJ+ZE+HfjXwf8QrK58W6I8C3mqQxzXFm3MUbSbSHOCA2MEYBP&#10;GDjrVUsyWLwtqNRNN3avs+q8tTow7c6176pdep9pfAL9oLwf4h/Zd0n4S/HXSbnSNdl8eLomm6hP&#10;ashtbe8guPs77m3LsMqHp8uNvUV5/b6l4T8P+MfG3gS61S6uvE+j2dxFf2upXEweWMFV4ikfaVOQ&#10;ymGROGHTIWvRPiJqfgXW/GOv/AhvAEF/4f8AIlu9PnGoRwXVneW/+krJEzj5CIxhSfkJ+9jJNedf&#10;tC/szfER/i3rvx38Kwajqt5P8PYktbUMrT3LtIWJMYZ1YJH5MXH3mOQflOMMZU/d+6+Wys+3zvp9&#10;6+R2Q99qSViD9n7wj4L1/wAR3cuunSo31LTLm2ttPu9Qa0nmEkLqFZCQZEywOQDnaCCSK6rwH8Ff&#10;D+m/G/TtG+KUGtWWr6bqk2t+AtU1nS47iySeN1kFo0kThhu25UDqc8ZOK+ZfCes+IvEmv6N4U1Kw&#10;udH1Ga6SHUdB1LQUmaUEbSE3x745BjcMDqOfWupn0X9qfw3PZX+hfEPUvEGjaXdQ3N5pa38cjaXd&#10;W8iyKwSLIClo9hHHyvnrkLhhFT5FCSUZRa291q/Xs9LtWshRlCEXFxT9d16H1zrfi7TPhvql6vxV&#10;8O6guuTf23resLOiqZrAQXM4gtmJy0Rz3GQQSRzXy54z8P3H7R1r4m13Sdea2kuY4X03U9KBa2th&#10;8nlQEMOABIsezrkHrjn2L4333xd/am/aq1H4ya81raaZpmgXmgaf4aW1aOO2QQ3SCRpS21g7szMc&#10;ZwyjIAArxj4LeN9b+HvwYutc+GF3Zrp9tfzXF5JPaPcKr+bs2Bd6McBeBnB6g4FfR1KLqNL4qUe6&#10;s38uvrt1OfCtwlJWu7NX7XNH9nP4Iftl/CvVEg0/QvEcuk2unzDVGvLH7Nb6k2ydlbbMoUsWWFMn&#10;ChSTk8Gtnxt8MNF13QrXxV8cPEug+B7vVA76fBd65bMpCsU27IZGeElw6ho2kjYxt+7iIwfDfAv7&#10;b1xq/wAR0ufiTqGtapF4judRtrqOPVCY7QfZ13JDDIjBV2ygKuRgkc0z4teEvCeu+DPCfxY+Evib&#10;VG0XTdHbSJJddsljEZWSa5EVzCcLtbzXBdcjK5xzkdmGpYaUZKSaTSVunXstPvM69P2dNQklrqna&#10;x638D/gh8QfhT8T73Wmew13wprWneRDGBJILu3eWJJYZi0aR7gjFhnrsDADBx6V8XtG+G+mWvg25&#10;8ReIEtbmxt5NNsZ4c+dKolVYiZcHbCVC/PxzIB3xXmH7L2t+JtX1HS/Efhp2n8KSSzWE04uGVGn8&#10;oMoWNj/CSBkHB3DB4OPRP2ZvCujftEaPJ4U+LPwO1GC60jR7k6PqF/Dc20d0NrExiYbVbkggdMnd&#10;1HLjCSnGjTXu/wCe9uxOHhh5Rk6j95bLoyp8M9Sh+LPiDWvDHx28A2r6VpJb7NbR3MiS3N0CQkCk&#10;EAmQA4YY528DJx5f4kkv/AXjRtG+Gfwf0rwJrd1DNNFDeW08k0+nru8xlZpdxGA+WJx8jZUV6P8A&#10;Cfx753xGtvg5L4Z0291GaCOTXLDSNfE82gEYjDNdFArSRoN3yM5Cr/Fij4nWXh79ovxFeax4G8T2&#10;viTRNy2kZv08i70dwoRnVtuXRgMkKwDFicc1eJpp0rUHpF3t1ffe727GUXDnvWVvwPqf4e2fhTxz&#10;4XmSw1XQprxtF1XTNRuNLd5IwbgCbKhlU7S4Z9oO3OcV4j4G+GfgT4cWt34B0P8A0kCP+0dTvUtB&#10;FHdzBeUjDOQoYJzgjjgEHJE/7CvifxJP8RNU0DxVpRRtR01ZLS6iVgkzbcNj5ioZMvG3AGRx6VUs&#10;vgz8VbL4daze+EF02xt/DWpINSt9Z+0W11PycrHKu/fuOMDCIQeSeTX5XSxuJitYXerv2Vr3vstN&#10;dT3aNue0pWXXzKWi/G5dU+D+paNrDXdjJP47adGQjM8sUalW4BBUooXjIUKRnIJpG1fwj8PfiZca&#10;wNV1WPGpQ6lG6WMm6KTyw7FHXG5WyAQMnKkHPSue8L+JNd0nT5tJ8HeBoXntdVRZreXRobp8eU24&#10;urIRngYbjg9ccV67qHiF7z+yNCsrexh8QahZXEuj+JYvKMUVy2GSMR/d3lUcJIqnYynHUGvX9rhM&#10;W4KUnZR0bV15JO6NXWWHxLquKb8n/X/BOJ+Kt/8AF3UfiHP8V9We/l8L61JBcrc2lvKsJZggJZ/L&#10;C7hg4JbJXjbxW74q/Zq8U6z4ctvGHgLxFpd3JfT3EFxskO24CYaE5K4E6gopBxvUjPK1N+yp8Ev2&#10;3/iB4ni1HWtc1lo7Np421rWtYZvtaCZJUSSNmLyRlS6HcBw30NfSdr8AbT4NaJqHhr4hePtMs9H8&#10;R6gbi3tbCX97p0oTl4t4wy5I4AbbtXkjNXLJ62Ll7SVJqKVuaT0Xrfo/w36HNiZSnaonqfMvw3nu&#10;4b7T9F8f+F7i3X7NNaavYXkJKkuSZF+b7wyx+i7T6V0evfAj4hfAHxH/AMJBPa6PHYXcLiWwOqqW&#10;vLDJUl4GyyrtZVJJ+Vn4xxn2LwV/wp/xV4w0+Nbi91i8tfMe21G5t1gDJE7LiQZ3PtKnHyjg8HFc&#10;P8YPiv4A+Pi6rr9jPZXUujQz2k0wZ/NksyGXygFx/wAtyjfN03nB4586vl0cHgXKbU5zko09b2e7&#10;d/TTR22ucCqtXUjkPAGpNo+tWXhLRrUw6KJjd2q3V0WkgjSPdOzAgrvVliClSMh2PSvS7rWdP1RN&#10;c0m4khk1MQLDqVtGSrzW7ZKSHHONpY5HTn2rwvwd4q8I6HY61qUL3D2ttoK2cVvb7dil50i3RDAy&#10;VG/PJOA2PSu/8PaDq/jDW4b3w/ZtNrTWIiFyW4NuyqswIPBGwJyehX3relzVKLpU7tRd7LXrtb1C&#10;rLmlFvex8lftkal4c0/S9P8Ahj8HJY2t1vpXurBQ6tqV3IN73Pmk7SSFAXJ5CkAcc9b8MfhHd+OP&#10;DOmad4g1rUvDviSDREhhOq2bRx2UMSgx3ClR5nBRCFI5wcAda5/4g/s66t8N/EVzNa/Eq0Dz2Lyw&#10;2t5cGJbeYuTHIs+4bVG1WB2ruPAbrWj8C/CPx20W9i8T/FmE6trGnJ5mneI4LtGuJYiuCJCrlZuM&#10;AAncVI9sa062H9ooVWk3a2+sX07fiei5p4JRg7SX32+634m9+0vb6p8KYbDwN8Tvhlb6xf2KQXFv&#10;rgYLba6lwQjXIMA2TMcIhLZK7wSPW14dTTfGPhS5+HOmadp3hPV7nTm/s/UJJneO4kB+SMRxw7Ny&#10;8sp3F8qRtOcj1rw3408P/HzSbD4T+ONTW3mt5Zp9HmmtnZrN9y+bA5KgJGQcqucnC5PGK8k+Jn7K&#10;uo+DPEknhH4ZftAhLmwvWma01KNbWOSZZJNn2a4ind1bad22RQmWBJUdNqvJGpKbaUel2lbRadL+&#10;r1Jw1ONSlKUtbdTi9Y/ZLeXxxY/EvRfsuqRX0Salc3sGoj/TrgFhNBDuCiBTMNxZlLbXO0DpVbTP&#10;gNYaFdwavbaJcG2hBngFvBJ5dnLJnfbLuG9pNwPLjdtYEABsD27RfEut6zoC6h8RdDuLq7stS36/&#10;barNL9qtJxC4R7d4nBEEkqQMFy6ZeQAcRkVY9R1Wx8UaDrdvo/iK6jj1Bb+5FlaKJImXa+Vi4O3r&#10;uJ4OxgXPbjjUoTpx5ltdaPR22u/nt11LxlabpqmrXWh5X4I1W2PiqOwTxJHKk0EslpYW0Eyy7Snl&#10;q5yo+YSkjuMYNep+IfH/AIf+M+gp8HvGXly2nibQ7e603UnYStBq0EssRRc5Ul0jdc/xGQYHTK66&#10;Pihcawvj7w5CdQ0nVbjf/o9z9gNmpOZCsDIvmuWYtvAYcnnoKo/EDxJ4Tn+Ftn8VPEnhS31LVPCu&#10;r2lhrMWkaa/nBZkaSMps2nKzIyvj5TweDlq7MBKVPEpwekt1/NHqt+22h586EoxXu+hxXwa+Heva&#10;Mlx468N+MbZbKXT5dN023t4Z4lSN5R5mA6BppAE7L1wSQAMbnh7wnf8AhrxZb3OlaRq8t1PcxWs9&#10;1fTiCXymdBI8e/bkBSWwm84Xrzg+0+EPEt94v0O38daR4C0+/na1iP2aJH8+yjJ2mUss53xcNzH6&#10;NuKkc8B8BPjz4Q+MXxV0/S9f+BkWlww3E08+vWunSBdHl3tHHK0lwGjlVggLxqyOAwI3YIrGeFnH&#10;GLnpS5VqnF+7bZNNP7/xZMKbqpyl06HE+LPhj4G0/wCL2r+MvE3i66U28866P9qg+yW1hZI5Zsb1&#10;M0rFVXdIAcnOCKofC3xh8GfDWtXHj+Lw3Zanrd9durRa1qMdm06DLieQSu00i8Kdqomc+h49d+PX&#10;xv8ACXwL+KF/4J8Ufs6aP4j1ET2to8llutJr551Znmjbe+yMRjcrgAkkYxWjD4Y/Yk1i70vx+fgG&#10;lhrc0Tx2em3E8n2xWMeyTDLKyScEKGO0gHggk16ND6vUcpJxTjo079Pw37X+Z6SxXLTUKl0rW0t+&#10;Wh57a/tV+MrTSLvTrrwV4e07S7lDIg8NSX0FzfzngJOzP5kq4I5w/b8NTwRo/wAQ7a5tPiVf+Dpd&#10;EikuVtrhtfvv7LSBHA2PEt0curGRhy2WI5JLZNy2+NHgjwWNW1DwT8FfDFhqf2tkuJr3X57m6tIw&#10;vzfPbHdEwAHAYAHHzDBNchpPgv4PLNq/iPUL7V9Z1DU7SHVNUsb7VWn0uBfMV4Ug3PK+/cw3FJSo&#10;4wNwNdcMbTadSdW8kraKyS7bfoiKeHw+Icvc0s/lbyvv8z0H9oH9nnwD8R/hvca9ovjG20HxXLex&#10;QvrNozXEMshbYFmGdqMwcLvTP8JKmvKfgX+x58eNP+MNjquqPrcum+BNYguLnXLu3EVrNGGVv3Mx&#10;kxNnsqZxnDAV3Gj+MvB+l6H4m+IPjHwzJc6Nc3Etvaaa+qloru4wPLAjcIgfcqqrkMQOcrgmrNr+&#10;0T4n+MXhfSdZ8Q+I9R8JaJBq1rbw+GtR0RLSWacXCoiIq+YrRuzoCzquDuYEDmuKvUwdfldGCUrX&#10;e33u3c4sNenBps9e+KPxd+GXgXxd4o+Lv7I3hbwd4y+KN/qE8t5rusa5G0dm7HZLHAELEMoRcgBQ&#10;3dzyK8l8BX37RPx60+XRPjHqNv4n8X3fi2CaaGzu4Wie3ZlCKAmI4ljUbsf9MyT1NfKGo3X/AAUD&#10;1bxpP44+CvhfxDpfhC41gNo9p4JsA1tIN2xUnmtF2MWyu/fgkj04r6P+A/in4mWDjw18Sra9svFW&#10;o28kr2Dag4ltk2svmToSWtQ27Cg8tjoMjdOPxtam6bbclfotvv0+Z6yr4KGFlHlfM1b4vvsrfqaX&#10;jLw18N/EfxX1XwR8ZIb2a40S8NpN/wAI4mwxAfvo40Y8cKwxgZRwQMggV6N8cv2drHxV4S03R/C/&#10;g7ULe8tpINMjuI9aF1qN5aZW4T7RI65Yb0k3HbwFGMjNeE6V8SvE3w/sLr41eNtI099QunM3h/w5&#10;5JN1fygFIZJSzEw227DKFCs2SzE4+bu/2fP2oPHfxn/Zw8X+LPiXqradqVjfEyHR1msFkRZoFMge&#10;N/NKYmRCxYH5ScACuWjUlGcpXeu+3yu9zzYVvZ0+SEEvPr956x8LfA/xV+Hs62nirw1o2n2EEcK6&#10;boGhXMs80MagqskTlCd44yrBAeSAuTmj8Z7bRfh34ntvjFbeGbdNb0KzniggvoZBZ37SxELPG42r&#10;EQA6ygplcngZBrxr4uWvjDwh4Isp7eyWfUtTu2Fvsv8AULpZoGYbSX88luCmXGD1x3Fbnhv4pfEj&#10;T9ZSa68LXP2W1vxajTbtJ7m0uIZ40W4G2Ut5ZxIowDhgSQAc134ZQp0f3qeuqe/3sqLxMcPKpB2T&#10;dmvX/hjlvBfx48O/D/xNf+L7b4dSeF7iDUIriK+0TX47d0QoIiQsiN5yFtgCtkfvNoyBxr/EjxJ8&#10;L/iKuo/ET9n2LU9L1XUbc2fiWzsXNuEMrKpu4lUkZySCoUctu6DFeQ+NbPSfBnj+6tfEnhnUNH0G&#10;6gki06DXbdv7SgDHi2eI/wCsRCUeN2YDAUhsdO3+CNlp0mnafrfwhhnvL7V77/QE1KcOXm2hXGF2&#10;okezg5yABnOTXNKjGLahZy8uq9f+CcknKMdTjvHP/CIeEtdutPu/D1lqpgigsLy+e12XN1dknc7S&#10;QhWcDzSgDZGVOBXH2/g34f8AhM3Gkpa67puoS3cc0fnp9ttEYoxCGeOISBFGAQqOQzY3Eg17Z8TL&#10;TxH+zbp2rab438e+EtZvtZu1kuYvDNzHevYykEiNyE3q+Dk87R0GMbmxf2XYda+JPj6Hw/fWco0W&#10;a6V5U1WP5ZpSQVKr1JwrEkYG1SD1xUurFVo0Irmm9G+i++y+45KlaSlys7/4U+Grf9nr9nU/D3x/&#10;4KXUdU8ea+t1qth4a+2XDi32L5EjOzSSI67CwOAgYgEdVPnP7Cvwn1HQ/wBpHUn8a69rOoLpFjcP&#10;p2o3DANcSRndufduJIAYEEg8Ctj9pLxF8cfFPxFl8X/Dq6FxpPhu/mtoo7IJLLDMrukizJ8wC8qA&#10;xBypUHBJFejfArwxqB+MFn4nlTTo7qf/AJDunwXUcrKjI8e0yKBuds5ZQ0mzOMjBVeXEVJzw9VtJ&#10;Wla+mqul697LUTrpq1v+AcHrvhD4d+PPG17JcXEuj6LeajHe31tCkYhtZpSC6yZBIUOWJAIOCcHA&#10;rpzqWgWHiDw1b+HNBhnuLO5i8wyXyzfJ5yKAuTsGInLDaegz1IrE+JXhyPw4L3wn4QCaqdQ8RvO9&#10;jK+15bCQ7mY/MGYphMbFJBJOecVQ0Lwpq2g/EWPxb4JuLKbRrqJoH0/VbcmWzkyg81SV7AAE8Dpn&#10;jp4lGnGjUk29b73+9fd6MJ4mTgqcVe2/a/kNh+HPjqbxNqumWa6rbMzNPrV1e30yWzMG+8scgYvw&#10;RhUA68YAqzqfjeLxbZN8L/EtjJKGyiXMB8uQRk4bcW3bf3mx1Zh8pHvgt8S/E/4mfE7Tbr4V6fcv&#10;ZRQ3CD7ffXKRIimRiYY2d1EjABNqjng8HOa1vAlv4B+G8ieFdQgi1KHUNMuEk1C23OkUycZeTeym&#10;YsWyBx8qgAHOcHGpVrSdLSK2er/D9dS8PCU4817W662/A9f+GngzW/CvgqH4h+EdU1STWtE0tpbi&#10;Gw1t1knj4j3nIy68bCQAvYhd2T4z+014V0b4xfC3XNZfxhqGmeOLbxHpPiW3t33z211DbebECiLk&#10;RC4hkSVoxuXfHjGGAH0d+z9qviD4U+JtCju/B2pDwvNpr2lz9t0qRo4DLJnIkx8gOVXa2QwC4wV5&#10;+fv2htN0HxV4lvZvDXiFNF1G1mntIln84BY1uo5ITlFLggKUHptAwQK9zB1a+Fw8J7trqu/W3/A7&#10;H1OVYulCLhUlZSXXv/keReFtO8Q6b4huNY1BYn07VUeG6sLK7iaztrO6zKJZUbKptRpSE4y0YHTb&#10;jhbn4YfDn4nQ3ul66F8O21zfW1xeraofJkuFjjEsgIZysZfLNtGAV9On0Vpvw00D/hA7/wAW6tqe&#10;nzT+J4Ro97DbySKI3t1LK7HYAZHHlFcDALSqOF58A+N/wh+JlvczWuhC7Et5HHJ5cNursiIoZkES&#10;FXbJBzwwYNjnNdHJOFrzaad7pP8Ar/IzxMIJN05LV9PU5j4y/Drw34RvRpPiZZYL+wuRMYJLVptM&#10;lMoJhu2Yui3MZjGAQdqnIIOCK97ttHitZ9C8Yan8QJ57X/hC0aw8Oo8cdvLMsAZrx40YcABVCjgH&#10;bzg8eX658MPiL8SvCVv4S17w1Z6hptkBe+GbC8SSC6jkQhvsTKXAkSRgxVSR98jqWqr4g0jVPClz&#10;d6P4+8ParJrtxewNbWtvCXgs7ZrZYX85VG2NiEQ+UhGARz1FdVCisW0k78t7K3dLdv59NPxNME3i&#10;cRaXRPVOz8jqPDP7XOrfDz4sXnw58R+Kv7Q0lNkV7Naq/wBs09nVS0qMdyNtY48tgQQuAwJBHf8A&#10;wp+JGpeKPHF94c8YeJIPFGkw3KxzXVtqQiuIohnfPkDymXlAFCDOD3wD5f8AH7Q9Q+HHxmn+Knhf&#10;4aab4t0/XJIotG0G9jdbaS9lIdpnYD7rNIT1Y/KqrjJI7Lx5+0fqcPwftJvD3wc0vwZq95fTWt3Y&#10;Iyi0iWJtpkZo8YDDGFOWByOduS8VgI4LD86l7vZa39VzLQ4sVKU6LqKHup7/AKPuej/En4I+CviN&#10;bWOjeHdLv0S7tpP7Mi8Tym0aEkZkgZ4yY3BC7lbb1DADnJ5T4feGtW/Z68IeLfDs93awwWQsLyfR&#10;YNQjmj8sTeQ37sxqV+a4jYORklFxiuK+Ev7T17p8MTeJLuSx0hrqOH+2Vt57qz02+zmNyhiXMe4K&#10;Ww6uACyjIIP0P8Rbb4TXmrXHgT4jeFP7NvfEXhx1GqWccrwOkW27ZRsVnEYkgjkXaWDIw2gkmvKo&#10;U6eCqOcE+W9/tWj3stn3PFlKXs/h0fUufDvxN8Hvh7+1xb6/4f1+/uPEN/dwXN8NQuIitvb3cUc2&#10;yMbAxRhJ2YkZ6enawf8AFPeN7vXtH+H1ibDWBbXmoyR6BdSvdTqyt5j3Cr5asjrkc4GPcivn7xT4&#10;7+HWga/4cuPE3gDVprk2lqlxrek3clsuLVFjDO7RmN9qxqMNg8heCRXcal4h+JHirwWnxS+F+hXd&#10;9BpKTrfwaTcOdRRDJuXEIYLImwknad2Qe3X6yFGEaUpUtb622OalUqc6SMPxdZ6vffGbw34o+Ful&#10;XtnDc38kV/qFhqBMbXtrN5Z3WxVUKSwiMN0YOXXnAJ6T9tn4Y+PfE/jTRtE8H+CtI16PRNJgSQ3e&#10;pvZXNtI2JHlieN0OwsfLAJwDCCc7hXS6d471vRNHh8a69rmo3DzvcT6ZpV/tuIzJb26SKIgqq8YG&#10;5gQWPIxnpXGeOPjD4u1P4LaZ8YfEMK63qmn3MlvrH/CKs6O9u5BEgR9zBkITG7gMmenFZYbGYWdC&#10;71btdW7rb5s0qy5p7Wucv8QfBcviTSLfRPjFbaGbkJm907VNTV3vYmHUymGONZAOBIkhLcbiTljT&#10;8MaEnwe1uz1P4Y+F7LSr+Vop7bVtQnnnvI1XICurqVePGAJYTtIIORnB81/aQ1DT5vG9jrHjrx7q&#10;8nhTVdJsr+G1svD7iVkuIFfc7NOsUb7ixwQAMYIbBNL4U+Lfwr8DaTpmkaN4wv8AWbKPU0urXSPG&#10;M8SvGARlY1UAIrDONrH7xwcGqtXwlVyw1oa67X+Sa39LMylCC0bb+R6x8R/iBqPw20tdE8CeK/Cu&#10;heJ7wLOYbvTroxFnAkARY8MqnIbgHBNb9l4JebwNZyfEHwH4Yn8L6xokavb2OjpJZ22oAjM0D7SJ&#10;YnkQtgnejtg7cANU/wCCiHws8NeFNW0r4o+EtKT+yr6FdOLAIyxPHbwyRjc+eGSTAGcfujVP9gn9&#10;ouTTtVuvgL8R4i/h3XlB0VbrTMR2t50CbixQCTgcAfOE9TXg1MTOnmbVWn5qVk9e60vb11RtBum+&#10;XZGOfC/jv9m/xx4K+I3w61I6h4D8azC1s7GLRLYpbTAfvreV4Y1LjbyjqASjZK5BFey3PhP4Y/ET&#10;4WaP8YbDw/c22raHq02n6tbxxtIqvC0oUuGIkxiMcjOflGOa0b/wz43j+DvxW+EWgfC6K4sdCudO&#10;8QeFLPwleySahMjztFOBActHIseMBcqw9+Bf+GXjTVPi98PL3wP4I1DUfDWuS29ukepxeZaXWVKA&#10;mRgVZZkMTI2SDg4ya7nTyyOLjiVBc8ovVR3kntf+ZW66+pvJK6TV0effEvwz8VY/if4f8a+H/gLq&#10;Fvp8bW41LxYmnlokuhbwb3dpM7ctuUFCFKqOpzXnv7Uun/EL9on4e+DL74TeLtV8P6zpdpeWWman&#10;ply4W9j80uivEuHbYI2cMMghzx0Nez/Gvwb8e/E2j674j+CWtXt9rMVu1hp8N9qUgWNruZQ8gDNs&#10;DRQ78OR8vBOADXnkt14h8FaN4Y+HXwhutJ1z4gWOp/Z9Q8Szw7bOwYoxlMDsQic4BmOCdxC4B566&#10;2Xta0pyp3V5t+8m3Z25WrfdZd9zopucZXp7vZf8AAKfwD1L9p/wrp1xonxul0rVvGcOj3Wm+HdWk&#10;toZ5IJHiIjPnFFeGSRl8oxsWx53IHAPi/wACfhD+3H4W+KGtfFGX4PeJYNO1HSPtVrbNpjwBNXjj&#10;8mOcFyiuw3SOV+4wwGGeK9fHxv8Ajj8XvG3hzUfhh4Ft/I1O9VNZ8R6Za75NIuo3XfI0hOwRnCsV&#10;JBPz7SCSD6P8cf2l/Gup2evfDvwBpOi32raTPar/AMJR4usLma1mhkRJcpFHKsRYBmUyFCpZcMid&#10;avA0ngm417Kmn7rjGy+au7dHe1kawxNWUNYrz0+R59+0LqvxKg+P+kePvEEOrz+D9R0y4sL/AEsR&#10;xbdMl8xonkCEjAIC3C4JLCTbkEfNg+CP2VPEvgvXpvDPhW7hvr1tSkXSbdCJdO1iyklWYKuTnzBi&#10;TAJJUnPVeey8N/BTxx8crv4iaNrWnaRDo96U1TwteeDTai90+7+zsGZ0G1PKcMDt5kfywMnG6uz+&#10;DH7Nf7SEXwntPC+q+Or+w8pZop9cutNt7e7urGRtxtU8ydZEiBZuQc7mIJIAA7lOKxcFG7e+kZST&#10;9ZJWX3mcnKmvdZ4Tqf7FH7LHgbW18Zap8brnQtY0/WZr+TwDoFhHcrvlWJWjkmmRQijygTtOQWIB&#10;PFcTp3hGXxXH4p+HXiHxR4Yj8K6nDHF4TMulretFcRnek1wrxt5jnLK23OAcqF5r6A03/gnr8Pfh&#10;aL3xH4t1/UvFF4p8yHRYriOKBN3OGeNJHKYPfk85Y5xS+EPBHwq+DOiHUPDvwGsLDxRdauX0O1k1&#10;C4eO2gOWM6lnzEzLujSTbGvONxzipxeLx9F+/UhC/RRcvS9mrfecznUcrWOh+GviP9mLTW/4Q/Qd&#10;MktLHwzpsVnp9/YXCCDUQQsk7tZtkgq/RvlxlsDArufhl8R7nX9Z8dWfg+z+0+HfCl3FNbWsU73H&#10;2uylRpvtMbyc+aoBUwDCggBcHNfnV4x8Rp8P/iVJ8UNM8O+K9FvhqKzXVnaTh1tpWBJD2skAKo2S&#10;CWkbduwMkgH6k8I/Evxn8BtQg8QaTpF+dNvHQi0lmMdubnaguEDFdkybWlUYwNwxkYan9dxWEar4&#10;mCkkrc0Vay87t6X3Mufe/U5vRPgz4G8G/E3xT8Wfhdq6XOmeKLKaOG5MREkN1I7CS1cdSY9qAEfe&#10;WQHJJJryvx3f+KvA3xRFlp3iG80qzsdFWCy0m202RQkKEFpnaQBVy2MnDfKSOmK9i/aQvvhpf+Fd&#10;Q0Dwp43vbXTNTY39xdO7sLO5umiiW0BdjtiARuVwEWQEDINfL3h+90zQPFF/Fc6f41sb6G3wbux1&#10;SOJWkVggiKBG3Hb0XpgfdNbxqvGqUoz5Uul1+dn+GpMmnJt6n2p8APE3gj4aeNLOHTvG0/iKOfW/&#10;P1G4WExxQh2CBII/mZEUEZBxnrgZr2HVfHPhX4iaX4n+FPjjVLjSnvNa+y6Et9cMkZuOBDDHJtwd&#10;0g/1YPB6/er5R1XVtd0zXPDmtaPYJAtxfyrcSOFSXDDakTY/iGxWwxwMnucV7x4I0weP/iq+secU&#10;h1LSI9YutQkt1MEGAiyBlbO5/OilYMvK44BIyPi8NTni26Cio8+j039fk9meo+aDfPsaHgbRLWxt&#10;Z9R0+107wpp9mk0d1Bb+Gm/tS+lSTaSXkSRTG21wJiD97gDIFavge71/xH4h0rxPqXwt0K3tNPkY&#10;22neaLq43uw2yvK/AxwQBGhGTwM4rz34gfEzwT8P/jLa+JrvR9Q1ci3zfXcMwhBgJ4w+1iUJJ+XK&#10;rySwyM17N4q8JeFfin4P0jxx8Etbl06dlWWTQbySQRXC5P8ArPKV3HIPPKNj8a9nBYDCTw81h2ua&#10;nvFqzbXZtbdkn94pVpuC007nR+IPjJ40+FWgz2OpxaR4T06eGRo5rSVBcW+TzOEKsr8nngnnPavI&#10;/AvjOLX/AIq6nqmofHaXX4Jrlftfhq8t5Qzoyhd372ZlKnqCiLxiuK+KHwP+Imo6hc/FX9n3xtqN&#10;7rGj3SSa94Yk1RHhv7OVACUjAO9RtyquA3ysBnIz5rpGm+ObzU0Xxj8INV0BbudvKMunziOMvnLK&#10;WyYyc8o3ykHA2kc8GOz6tNqpTV4LdNt2+Ssvw+fQ0u1Dkk9GfQi22u+H/E/ijUfhjABqFlYeXpNn&#10;hXKM7kbwx2k/IuNpyRhcd88bqXhXwL4n1mDXtClbRvEms6jLHqthNEYg7Km9m8ttpYsy52clt2QP&#10;VfDvivx54I8AeFr3xbpj2ut7pUEiysyOkJxCpJH8UZPXPHPpWd8TPjlHa+LbPx14v8IprHha/Q2+&#10;ny3UuG0+/jKTRj5AGCeZ/EMsccHsfH+u+3fLONuR3Vtk5f1dPyOKpBRmk2ZnxK8PeKvBXh3WxeaP&#10;HZatIgt7COJooxdxrcFxPtYkBnR3Jzg5Awas+Hf2jviR8GtCMui6bb3NrqGnkX8RU+b5aMylFfsx&#10;Uu2ARwF9Koaz8YfhN4o04W+qaTe6HKEt7f7bBePLbmN4R5c3GPl3BlJHXy8nnNeZ/Ef4hWPwXtIt&#10;H1LTdSutXkWGK+VFMllNcMglaAK3LKI3T94VIBI45yOmOIrJSnhbrSz2T26Pbztb52HWqVZVFdKy&#10;7HpV74R03xFLoOo/EfwTa39rrGoppPiRFuWZJY4iGtr1FjbEZZGR8DBCsFbABrqP2hdW0n4dfs/e&#10;H/8AhC9d0rT9Pi10Wmi6tBZecjRz2ZEcDGTcY2BRSN2VOBzg5rY+Dnw8t/i1+zxN47+CcFzb3tlA&#10;jy+Hrpw8lhdwbnAhkYZdHjcqpfLY2rkhcV4D8OPH/wATPhy+veE7nw15FlFBA+3W3LxX03nKnlM3&#10;CoDu+RlwUbLZXOa6Kf1qnQftKblGcXaSs1bv/wAD5eZ6EZQcN7K606/Ib4b8N/G618S6f4vtb23v&#10;7YR+Zqt++6A7xyq+S4CsxOAeqYXk84rqtN/ZV+K3jv4or4+8N/FOKynmgc63Z+Yl7Mo8tEVyokES&#10;SYRQVy3LE7Tk11/jbxp4i8H/AAnsPEnwa8N3LSaheCO8sbu1jnutNnYtnzI5Y3V8yRxxCRlwD1wS&#10;CeD8d/GLxBBpZ0L4z/tF3yX6hJ4YNF0qMPG2CWtmht3KzoBncrRhCDlZBnlYfA4e103K6s1rZ+qb&#10;3Xp+B6eDwtDEUn7N8s9befqdUb/40/DSX7B8TNOi0rTPPZbfxLDHHfeUm7McVwdwWI/LuDAYBP0J&#10;iu9LXXfFaWHgkeJ7jxArSQhxIWJSJiMIqx7iCfuhXI+TJ65Of4S/Zr8Y+O5LHxtouproei6RbS3e&#10;mwyalIGuIfKbe9xlG3oGKFSBnLMMVeu/jH8SF+HWn2lr8cF8PXVreTrDPdGeMXVvEAGUzxxP5fLK&#10;wkK5AHQc1jLAYPmjQpN+9dpXvZrttpb7tjzalCVOo7avy6fmO8b/ALNHxr1zxnb/ABP8Tw+MbGyu&#10;dk+qjTrGRLidk+UwOYhu2uwDMBkHJzzzT786Npnh/wAU+GvEHgiHSdF1rSPOVnvjBNd3Vq3mBJGk&#10;YMoCcf7rHPNa3hSH9oL4g/B24tfD/wAU4vEutSRXEkOp6T4xW62zIwaCMkFHbIILEoOh4Oa4T4L6&#10;d8etaiu/g18cNW1TUvFD2F5qEkusPNL9nugzKkTO5yEaASAKuAWZccCt6PtqUIxjFxadrvro+qXl&#10;Y6oUpzpXTTcbWX/AJvgF8YtDin0nxBrvj61sdS0G6ukTTLOc+TdWU0ZKws6fuwY5Pm3ZJbdjvXo+&#10;v6x8F/HdpbPoXivUbWK7ScWcOlKlvaCYgebbTZXb5uCSrYAdWznPTH0rwB8JPhP4IsJNR8eyal4r&#10;8RQS6Ut99leKPRbbzfKuVjKgBy75USuCP3Le5PEWX7MHjTwL8RPGvw81uHxb4gstK1dJjbeE9Kdl&#10;nhELSwMSquIVUSbmdRuJwB1ajD1cXhsI6F1KLd0t7N69L/NWOmeUVZJV6jSk9+y/E9B+I0ekfETw&#10;lZ/E3Rp7vXX0AtpWrSadojnUkhXDQM29w0IRS6lsNwF6YzWPceN/h38OID4JTxHLol5qNzFcTa9d&#10;6HDfjdMiiNYvPnKxKUAQkLywbkGpdJ+PXhq38MzazqWjXMEJVbHV7ywsZEv9KmjQyRTgYAePKhlD&#10;dHDKpHNec/tr+CIfFPhPQNY1nxRPqtyttMdM8Y6La77eVI33OL22RN8biKQOxAJ2wyvtkwa6oYWt&#10;KHNQk3F76JW9bq67XWno9DjhShGbU0109X19e533j/4u/BrQtB1Ob4l/E/TZZYXMd5c+IvhDHLHa&#10;3MUaOzzbZsFDGykZOTuG1z92tGPx98Hr39n/AEvT7TStJv8ATNQunlg1rw5pB0y3eF4beSJYYg8h&#10;iAYlyjD/AJaYxkGvKLX4JfFf48aH4R+HnxG0DS7nV53iuP7QbybmzvrW3ilCXCzjMbAxhAZOeFxw&#10;TgdZ4p+Bt1f/AA8s9Al8fPq8uh+I57gad4TmDrueJIIkZj8zKqLksECszFtwqcTVj9XcOZp9bvTs&#10;0tN2epLC4Hlkqc9WtNv8tDF8b2XgZvA9p8PbLVdOvNAF4bgS3mtrDdLP5cZLLn7pU7sg8FZSODtI&#10;1fhB8PvEfizQp7lJYb5tGvraW0sml3t9mW4imaULuB/5Y4Ax1xgkE4u+KfBPwX+HN7o2jaHr+p2e&#10;py2k0ss9iY7iPTyiJ5okk2n5yyjIQ9SflAxV/wCDnxXh+Dd7ofi7xVepqOneLPFMOlXuoRuJES3a&#10;OUM0jKgwELISDjntzXDhcM6tZOd1fRvt0+4+cxMa+Hl7GVtP63J/2MvBHxM+A2jTWHiDxNofhCIu&#10;k0d9p+pmVTAclklSVsBAWQAh1yMnnbg/Sz+L/Cfi/wCHSx+P73RrrXL9DBp+saTNGzXMe7cGQzRQ&#10;7iACSqb8YOQ3fyz9pD4QfD/w341EEHhbS5NW1nw7JO6yRk/bVtJGMKuMndtMgxwckYw3SvnTwDqu&#10;m65oF74wF6ZtI8Q6wto1nbXcQj0y6h+ZHDN5bBgNpHybvlHBAOe/E05YSq6Mttm+l/67mNO86but&#10;f0PQbT9mz4L/ABG+KFp4n8J/tjW2t3ulTQyz+FdV0H7NqtxcRyKPmkkkUMAQMhE2jaBjjj07TP2e&#10;/h38HV1zwNrn7P8A4zkj1/wtfQapq8niRXttQhMYZoLdomJgZyg2EMpTbnAySfmPxr/wkvhv4q+I&#10;vH2reAI7bUbXS5/J8SoZJ7hvMZbeOV2Cqm7bMGJ2g/ITkgFq7z9inxP+0Pe/EZrzxV4q1eHww8N6&#10;viXw3qU7m1lnhMsaNaxsSsanYGDIFBBIPXBqE8PKm3HTl6rb8SYuUneJ2V98Yf2YLvwBo/g2H4ZW&#10;Omppunmays77xpPdTWEix/6t5YGc5KgE5yDweSOMu3+J3wY8JXMPhLT/ABbf6B4uudElnsGh1a6u&#10;7KDCySKWj+ViRnAcvuJQYGQBXDeMPAfwL8Q/FS9k0vTtUhBSOWztZJ0ghvIp4vNWJVY4LBBhwmME&#10;HPc1h+KfAcL6kdb8f+NoNAu9SUTmxtyJNR1ORlIWHfES8MAbBbbtLDAzj5hm69Plvo9e9/vX+SN6&#10;kv3S3/Q9JX4peO/iN4GvtJ/aO8PWep20elSPZG42vcyuqtueAFTPCM4wzyliDkqucV4TrDeLtX8T&#10;6L8Pfgno8y6U7PLfRafK0a2tvyAmVO4Bto/3u+c16toPgrV/DmjS614mN5dzyaHepp1nbWCx74yi&#10;KSrBm27hg7MAdOFxiib9q3RfBMGhfCVPAV7o+qXYjt9P0eOYGaZ2wqHYkQLs2RzkdeTjis6M6la9&#10;Oab5vKy8jzZ1G2U/GH7PFl8MPhlp2ualr99qWu6ldMtymn2qqjS4BMETPwrL5iKZXOTklVz07T9l&#10;iXRNP+LjPE8cMPhzQ3m1C4aVjtmf+FmPXCBySTn7tdT8Qbzwxq/wO0BvCeqXmoTaJfX+b7TfIIa4&#10;MqifaJVYPtwAuCCy8jqK4fwnqNj4f8LajrSaw10NTCW88Oo6I9oFdiFf5CmWDZzgkjcxGQvT2cJR&#10;pYSrzy5eWK5ttb2vu339LHNNTtdIT9mT4a2Hj7xrrV74B8RX8txfXM9/DrEbSJEk/nM7kTyKQThn&#10;jwFYFScNgYHodppl1pWo2nxBubrQY5dI1OK5v77w+4v7O4hWRflMLfvLZsfxKuASTgV5TeX/AMff&#10;Anxn0TTPE9w3hbRYoW+xWmm2OySQMG2uA2EVWGQDuwM8Z6V23iP4qeEfEF5b2fxcsPGWiazCFOj6&#10;loyRwxOC3LqzABj1LHe2SecDFfO83tVL6xBQu7pxd2vV7fcl69RJpb6nVeJfh38MvihevqXix5PD&#10;F3cSxnwv4q0tQ1pEyZKrJydoYkAgMGUkHAGMcJf+DvHmkeIpf+FoeI7XzPtf2N4EkaE6nKYwYlZl&#10;LGKUsm5ZwRu6HdnNbXh/4/Q6JNdfDbxdLqOs+HLy/W3uLye0S1vrV+MFoEkZQ+CcMAMnjaeRXqB8&#10;OeFvj/4Y1X4f3kwmuT4fttR0HU4j5c83kNwrHdgnOMAkrnJ7sK46dONWc8NzJqezX8y2v5P+mbU1&#10;CXQ8B8dfD/wnr+iTapba1LpVleyxtNqmoBY3uMkCez3ggwSockqcCQMCrbTip/Dfw5v/AIXfD2/P&#10;wz1sX6/bWaGW8nYXcTmNWRIEWNidrYJZsA84YHBrufC+lXD6RJZ/EXTl1WzuriPTfEdpJbMES4GD&#10;Bc79wCEoyhiMgNnkEiue/aL034j+FW034efC3QtA0Hw7GET7Rf6mkQnYqxWMksCq8DHJ3EZLdqdN&#10;1cFT5YQSnJNb7Pya69vvNqeKrRhyLWPY5rw74n1zw1rsPjDxhfawWFtDFNt1N0leaH5RuOMrywLD&#10;kk8EjFeg+LfiL8GfGH7Odh8VfEnh65tdZ1DWZtIuhpqwmbLmR1lXz4ZlcgAEAhcFuCvFeZ/Ge11X&#10;wT8OfD7a3pX7/Wbaa4sZ9OuWlJnUtHcL1IIEkScg4Cvmucf4xtoDNoehNe2un3zvFeSWuPNtXZSP&#10;tIQEqSHwdvKkBl4yK87AzqYCtJTa1+K6v6PzZpRxE8PXtBuJ1/w0+D/hbxb4Y1Lw58O/2i7vULa9&#10;kSawgmkFnf2NwigKCSro5xuDMOD7k8cd8YtH8VReJzp2oLc6qums6RalLZPbeSdhWVfmG4R7TnnK&#10;5AZW6muc0jwT+0D4g195vEdtdwWFsd0+qJG0SzOCCkgIUKykfNwwGMfSvQdd8JW/xg8JaX4Y+M9n&#10;5kttbSJpOrW2tJ5jgny3jdkbEsTDv95D1xk5+nwMq9aOlOyWt9NV5728tTZ5pXhN3d099PyPO5vi&#10;paaR4fsfGXhueW90XUMSxyS/JKjiRxIykMNhjkweBjDg5Pf0P4I/EbVP2jrW/wBDtfDsviNbK4X+&#10;z73WLdES4J3HyI5cExS4xgsfLYjnyywJ8u0TwT8PvDPhG++Hcnhu7Fj4SuopNPsJkKcBRG4JLEyD&#10;O0nJ59Tiukv9a8TfDVY/Blr4Qs47CMeVBc2M5IjYEOFKEBt5GSGyQQTzmumlhYObly6baLX52v8A&#10;nY4ZYxPSKsdpr2l674MD2FpLPELaNYpfDmsRRmSKRGYgqxB2kj5McAhO2M15/rlp4z+KNtY6jFqt&#10;7pl3ayB57GHQI2SF/M5i3yHD5UDdjhtxxnHPs9h8Xvhf+1hqR8HX91bweLtB0tINPv5IWX+2IlJY&#10;wM7PglCDjgtzktjOPFdR8aeKYfGGp/C3x3osdvHbnbC8RIRznICqPmBwAc9c8Gs4YyphPdjT5l2S&#10;1t99vwuxSxNblSb0Wxzt94m8NJrl3p+n/Cy2mH2oDVbq/vbqOGHkbpDaW8yZA64PTHX09A+EH7Q2&#10;qaPr8HwG+OGk6Pc6TNfiPQks7m6eS3mmXAMUtxLI3lSK/AyEO7OOa5nZrXizwrc+FdF+LV1p2pRR&#10;ONO1GaQylF6iGSAsNy5AxKAXXJwrcY3Pgz4X8U67pFx40/aU8O6Eq+B9OZ47w6Yl7HqEwcfY3gmA&#10;81HR42JTrtdAQCOLoOjmdKftJJrok9V/27aO3qznc6s5XuRfFv4nXHwN1i0tNWt9Q1DwjrO+Ky8+&#10;GObTrlomJ8px95Jc7Cc4I2jb1r1D4BeKfDXxJ0S18ZfBTWW8KNpflrerfmS4iicxnhtmGeFsBCQp&#10;wdvBJNcx4f8AjL8CJrrU/g3+0TcJp2k6rqixrc3QEI851WSK5t3zg43AYO3IyBnjHWpp+hfs+/tP&#10;WfgLRvhTNY6Bfi1abWl1A3MOr21xJt86MkszruMbngDg5wQay5a2HpXUmm7WvpzeaN6dCXxWOp+M&#10;Np4etPC/hX4qWukWWpat4Zvr17VINWaC3knm8jmQl13OSCzK3DMG4BIrxHW/ixp918X7n4Z6jGE1&#10;m/SSbSobFWhkG5HkiEkUnySDISM+WfvHmvR/jn4Sjg+G3ibwlrHivRtOfR9ZS8ig1tGaK+RXMax7&#10;YVLkDzh8y9GCZ+9XzRB8WfDnivXNL1s+NdNt4dHeZrmO1WUoYlMYgMTzYK7JdxKsOQ4Axgkus4ql&#10;ThVj072s976X/G3qb+xdSl7VvT56Hvlt8OdS8caxoVp4q1jTNKN94Zhh0q/lsI7uyWKYieK2u7c7&#10;dkTbyN67dhIKkVzes/Cj4UfCvXdb8Saf8CI/HviOC5aN7Ce5knj0wo7LiO1jUeYgdHG4g/czk1xH&#10;jvxffQ6rdeKfh/4qS/ub5rR4GCNGbXyIFgjXyiEQoY0AYKcE88nNbfhibxzrnjmy8aeH2js5hErX&#10;M1xelY0LJuljyAdgLojqT8oYcFdxzrhs4hhMR9WrP3ZPRy3Wmy1aevVP1Rywab0Z9P8Ai/wX4y/a&#10;I/Z9+J/wqvvD2l6jLYw6Lrfh7Sb+NvJnSOBo7qGHaQY2wDtOeoAIwa+V/supfBZzqXj+0j0DTdQs&#10;DFpzPp0EE2nyHlQJ4zk4wucqRg8AYNfZH7MnivxZ8UPHlr4e8Y6Xb2lxqvhp5f8AhM4JVmvbp7W6&#10;lkMUrqDHKNlupU43ASsDnOa+ef8AgoN+z54d8T+PbjUPh8YNJ1i61NCJtbgeWzijjjaKFVUAjJVc&#10;ngjPHXiuvMqtKODg38O2u2+7v6nS3zJNHe/sd/t96UfC83jmRrjUNc0i3tNH1TV5YRGtzbyXcTLJ&#10;I3Rs7JMkcZLnADVreLmh+Bf7SOu+LHtJrePVJ73U5riKff8AaFltjcAdTsKq5O0j7xyD0J8o/Zx8&#10;A+L9F+C2v+D9RtbafWvESLP591tMdw1tFKdsSr1jZ4WQDrmcDsKm0e0+MPj/APad0vSZ7EXvhPWv&#10;h3DazXQiZLa1Z7OSGFpjwqFp4igUPv8AmPGORy4bHO7pU9eq2tbrvf8AzNIQdSOp7Z8XP2r/AA1+&#10;z98J9J8KeG3nt9Uv7K11LxHJKgmLQzwh2RSTvVR5iZkAzhTjJIx8/WfhnxhaeCB48+GfhrSde0zU&#10;bu4vZZ9TWW+XTZNqk7mkOxlKuPmlBUo3oOfQZvg14s/aj+NXhDxr4KtbUabd6JBbahc20v7vT47a&#10;VoXmyc4TCLtB+YkbeetbP7U37TnwJ0y61b9mnwDrUdrp2h3cDaoyxmUa3dpkSLIy84UohYnALcDh&#10;K7a+Iq06TxNapaKdktLvTpd626nVKcKEbp+8jE+KXxo+K4/ZHvNM1bxhs1fV4bS1s7DRtPitodOS&#10;6Mh/dR26xoC6QzDcBuUEnsM+Q+DvhJ8R/E3wxsPiR4E1K5az0Evb/aLS1cWfkybXEbSXRjVtsglD&#10;MrOf3g64FdD8Uvj/AKv8O/hNHqHw20e0uNc8a6lLdza/PL5psIbdPs8UUEEiYU4E6gjIAbjJY4+f&#10;rl/jd8VvFejx/FT4q+KnlN+otdQ10TyLFHj5ljcttVgAMYC4xitpY3D5lTjytuSWl7/dfz6kUFzL&#10;mqTSufWnwC+JvifwF+z74i1PSPAUep+IdR1V7OK3gh3MLaFVYuQvzSxK88hAGOpz3rzv4t/Efx58&#10;VdJ0P4Kf8JXqFvqHii7Z/EGuMwEOnxdRHtzl4tvO1M8r2Jrl/Blx8TvBn7SZ8L6hpA0PQ9NSfSvD&#10;92mswo11aSMVa5DDa0E8jKZSNu07htxgbvWNRu9J+Pmm6j4F0nxNoPhr4t2qxCCa5PkJrqZ3GIuM&#10;IsrAD5hy3HChjXNzYxTVGL5ZpX5dOWS7J3Wv9WFiKSiota20ZwltpXwN+HdumkfEzxZrVp4f8NRw&#10;m91WdUa4vY/NKiEowZv3rllGwDYFYg/KScP9pT45vpHx0gW6WPWtOubeG7tNQuLMTwR6Y6qqeQxf&#10;5URGCCNdpGcZryf9qXxx4u0PwpZfAnxZ8Kdd1C+hnj1TWZJlkN3p9wzsIYcggkBNxCEsP3z4FVNE&#10;8b+Mrz4QXVqnh+K7v9Otvs01tc25SeCwWTereS5yQkjsrNgj5wB0NddOrGOH/eU5Nt9rfLRv5X6H&#10;PUUoxTWp7JY/F3xlqSXX/CQWXh6AaGYf7O1yXzUc2jZP2SCUyb0eIgFWyeMrn5UU+y6xZ+D/AIg/&#10;C/wj4WiOrm3tre7v1uIrstIl05HkoBgq0JG7OQWzIGxxz8m6V4k8caVJpOoQ3w1TQr+3kbWLC6iC&#10;hH4aMbDwxzuBGMrwcjJB9D8Z/Fv4g6qI7TwvrX9m3F3odmtutvcMisZI1kBZuqZY4B468GppyqVV&#10;KE1aMlZ9W32fQhyk4e9r+h6Vf/ALxt8Zvhp4h8BWnhPVbYxwi4k1ywt2kNrIjK6uccPwNpUgjaTx&#10;kVzq/CHw1qvwlm134w/D/UbyzEcNlqV4tl51xqYV0KsIrVRtXcu53AGFjx1NYmn/AA/8c+O9Ssvg&#10;/pmtazp5lijbUtWWaUxwRAB5g4LKGKksM5wc+1Vvif408R6r42tIPgt4ujh8GeC7caYvh1E806gr&#10;Ll7mWF1IkDPnkhiCgIGSTV5bgqmGUYzba1eyu/La6tsutzFRTdm9D1/9ov4ZWXjSXR/ixrniOxkG&#10;hXiyWfiDRvPXyNxUbNRhAbCleBMq5HcEHjpfC/iO68N+B73TZfE9s9qvnCyubadigguEJULnBID5&#10;YEdQfU15XbfFD4keGtcvfEkdrpV1oOown7XoxsVQ+UOHQspCsBzyQT0wRWr46t9Z8Z/Dye6+H2ky&#10;XttcW8Eul29pC32qEpKh2lhkBlABzgcdO9fMwx9edSMm/fW2lr+Xqem1GemzKfhiPTIbOa6134c6&#10;pqcdvL5vm3LMElmwDHEXjByh3Zxz1716v8DP2idP+D+lL8SvFngHUrLUNXlkS+0PTJ7jUJTCkgji&#10;yOis24suBtAAyeoD7n9n7xZ+0T4F8MfBu+v49ATS8X+s3mTbrJIYxkkEEy7S7DYvQhclQBV/xD4X&#10;/Y3+Hupv4J0/44+Mtb1bRtPh/tS/8N21ukVii4GTOyEAuSBtV3JJxgc06sc0weIp4qlKMYXvLmdn&#10;5pLft3Oqi4zpONr228juP2kvEsvw+1nTPj98NdSltrK8sRHf6cbPdDdK26QJLGCpRizcMp3BmIw2&#10;cV57rmqePfHEp8T+FfGMmipdxxX9pZtMTKWDL9ot5I5MFgFZXQhTgKwYLUXww+Jnh/xR4avfh+bv&#10;WDp7SyNY3GuQwytsZyoffBhSwZgwUqDx1NHw4vddvtKufh7qTC61bwrJ9pivYYnImjORIiv2I3ZG&#10;f4S/pXBUxcPrLxFNKUW7yS2Se7XlcjnUF5kPin9oyLxRo9xo9voU7wPf3osWurbyImitorNhKjnO&#10;4He+GA5ckYABI5iwj8D+JNKnm8JaldWs11FFd29jfbJLK8nVN0UkO8nZIQdjryvLDA6ns9D8Cx65&#10;ZrpvizRPtdi+r20dveXUZSWMTP5ZEnygbgxQfdGTgkkg44/9qv8AY18B3+vWXw6+AXjLTdDv/DOk&#10;JNb6be6zOZrvkzNEXd+GcSKAw4G7nHFRXy+vXnUqcyim1pt/lazXfqbwWExElCMXc8zijv8AxN8R&#10;pJtSnVdD8RWoim0vyfLa0mSRRvCNyiEj5hjGA2c8Gt34ofEXQNa8OWVtpnwf0i8vvD+pbr2e6vJ7&#10;qV4pJfL3go43RHyVD7cEZVQeueQ0Tx1Jba7pXh74iNBasHj3X5tm3ywCRid7jGch33NyTtwDX0R4&#10;u+F/wo+N1pN4S0zRT4H8Qz6VNd6LLpa4s9Ytzvfy2CjdEykjGDgE5wa6MAuTCzw8WlUe6f8An3sc&#10;rouE290g/wCCZ3x98T6b8S7zwH4l+Bth4fttdVpINQ0S9upUnaPcwdop7iV0A4G4hRh8ds12/wC0&#10;B+yd8N9J+Nlx8TNB8dX+gW+tJJczJDBH9mgmMbDDP5yNGu/5sBW3ZA6CvBtB/aI8S/s4+Fbj4XfD&#10;S1OhzRymLU9fuQsl5qMiAGRWkcEwRqN2Fx05ZuuPZtY/aosZfh2PEniDSlu7o2SF9NeZfKaV1A2s&#10;QMn5sKNhByw5xXuxxuGhlf1eejjrton1S79/yOuWqUoQtfozM8EeEfi1rdrdWV/4u8I67/Zt4ws7&#10;/Q9ailNxbMmCkyMFlD4LJgrtZSB7nO074C/D3TrbV77wxpNnpls9zJ/wlkZDpMUKkmPO3Pl53Aqh&#10;ON2ao/C39qr4YeN7PT9A1v4G6Ql7JARPqGktIixOGwAHmZ2LHjAYZJPGetdl8Qviv4f8aJY+DND8&#10;QXfh3W9M1SVdXttVAeXUdg2iPzk+RZUcK3KEhl4ORg+HJrk5+v2Xrqu1tvTU6acKmBn7Wel18n89&#10;St8GviNperReIbbwZY3VlawWVzbQ3moID9pjgtnkYWsAyBGpCjLHLENuxgKPL7Xwffane+T43tbu&#10;8l8QaPczaZZ3jHzWcWLmV0jJBAyYw2flygAwSK9x+AupWNj4t1bStd0tnvbHQ7q4jtrXStsF9DsI&#10;37mRVLMDyqfLuODjGK8B8MfFLx9pXx21Dxf8RtUurqzV7myFzPZvbQRko5SBFb5QDG0Z6g5xwcmv&#10;VjUpRjSm9/66r+tTFTb55RWhz/wgs/hl8KtFl1APf6Ha3l8r6Ei6wDf3zwoyO0EageTGVYISSxO7&#10;A5Ir2jxf+0b448OSQfFa80vw9r/gO3topxpM7Kt5Zalbz+TstmDeYrmRoJTkFNkrDHIz5/4J/Z4k&#10;+JFpfQ6fpN6LDTrJn0/WNKvBctDdbsmMQjc7HG0lSoOMYNWdRuLL4BfDL+xf2xtVt7C2vdc26fY+&#10;FbcT3E4Qg+dPcEbI9wj3dA/yDuOOWnRzH2irUY2vu76a+v8AwTuqV8POmqcIpv1u3f8AI2vjR4PX&#10;U/iXB4v8I+CLq9hutBto/DEcRPlW6SB5WJTAHmDzJTjJ+8eBt5wPjf8AETxr/wAIDHb+Pfib43td&#10;O1C3El9P4Z1r7LI22GPMbFAQ4G4qqEndsJwdvH0J4J8WaG/w80rWfgzc2Eejy2v2TR57i5LxCJhu&#10;hklaUAgByw5z8pyMgiuN+LHxo+Hfjzwlqv7LOtaJqnxS8TapYC21C0tohBYWF3HGNxtpI4kkDRy4&#10;YSEIqllIAHBboYhYj2lJu+my07P+rE4Gc6r9nOLco93ovl+rZ82afbeHY/EOn+NPhT4wTxv4e1rw&#10;gkqSX+5GvIxOUe1ulJysqKgy+dwYBwQcV29n8HPF/haHSfH/AME/GVz4g0S/1+afXNL1+2ab+zcl&#10;SbVkiTe2Dux8mxgWP3W4o/BHwX8Pv2Txd2NxBpniLWYIJdSvNA1C9Wf+x1L5eOV7dQLlhIpTCFVB&#10;A3qM7a9w0/8Aaoguvh2/xP1PS7c6NdRr5Og6TaJEI5FJE5XpluBgHAyTn1row1KMaU4upa726re1&#10;3ft0QY2qo2VCHMpdOl126/PQ5/4ReFPhR8ANM1Dwl4R8Ma9f+HNTs7u/h0V7p45UiJJubeFtytFL&#10;GN52nbu2ISSXyOq8Tfs8+E/BGpeF/H/wGudROn61fW9hqNvqUpM2nW8+7Mx4DF42ZQwckqAQSTgr&#10;x91pGl+H/E8finw5ejWtO1QnWPC80uWEMrRqGjDckiQE8HBOQD0Nex/APVbXVf2dE8NatJHILKSW&#10;PT52jbeLX5XhLbhmRxGwDEcbtwB4NLK/YY32uEr2b1afVPTZ72Z5kcY6LWIh8Seq8j5M/aC0LQvh&#10;38EvHvxotNMkvtS0K4ty1tZTYFxJcSi186JgDhGAhZ8DrGTjLZGf+zd+0hq3wX+FPgbxx8SfDmnX&#10;Wm+Jba+1LxBpiWqxxczhbfYrDAcLEHHIJGcnk19aeMZtf0u6n1HT2jvtIihC6xplwm+HyyFIkKkq&#10;fLI4IJK9Mc5Feaav8Nv2UPi2t1pXxs8L3FmNLj/4ltnoDiK3tbYQjePKUquxcnGV7YHeiMVl0ZRb&#10;Saekr6W/Trfz06BWxUsZThGMEm3rrd6d/wCtTuvGvivwT8b9S+Hnx78DXNvfeHIEa0OpSKA9mZQG&#10;SNyeVyeMk7Tgckivl/TfDHh21/aa+KX7Ovjfw7bWHh3xVrf9o+HVkjCwWt7HDIxypPyrLkJlRwSG&#10;HSvZ/gPomk/DSfS9C+FfxBbVvD1rrttZ2pvbaPeYlCvE0kGcjmQ4yo3BmwcYNXv2jtK07xD4l1Hx&#10;C3ildMvJI447nTLXClGQ/wCsikJLBHBGUbI4A6Vr9fWJpVJct5JpvzW19d9v8rnDKbw1VuL6WMr4&#10;heFtY0qxsbSDxEYn1LS9Mk0ue5QiSRoIBHPHMwXYVZvIPUhi7cYq/oHgnWfCKwa745eOa+nggtLc&#10;LOS9ozWxnZmUHbgo3Uc4de2TXSeJbrww3wF8Ct430+W4sJzPBLNJKyBFicMrF+uApIznGMiuo/am&#10;8J2Xh6y0HVrVrECHw/pUYe2uWzKrWKx7dh5IyAVLcFepyAD5HPGpha1aK+FL5c3528rhTrSpwlKK&#10;6W+8+dfC37P/AIS+Ifxyf4t+EJLnUdUsrgeZNYozJZ3YRk85/KBCkREjG3Abn+LaemPwok+EPxvX&#10;VfEPgXUorrUoR9q8T3qrdR3UW0hnaZQPMJ4/dgjcdu8CvYdM0O7stWtdd8KaLDc+HdStmTxGsaNZ&#10;S2EzuPLc4CMYSMIXTdzgkNk49N1yK11j4V3mk2OhNqcmkzMtrZ6gd7OqgOIjJnncpwr5HBXOMYr1&#10;MFl0VJuvUu9LJaJL9V3u9znnVrSpavQ+YPtvj19at9J8PeCPEv8AZV54bvdSF3remOIYnivZ4Fhd&#10;CpjVnhhB8o53qwO3qan+F3hDwB4+s9KsNI+FdhpuuWuoXVvpNtLNEbIKUkLNay7PMgD/ADYGTtLE&#10;KFIr1bxpb+G/E/gPSdQ8O6jd6NdtopLWBfzEhhNxO4IKKEfGJFCkblBGRya4KW01Sw1PwzqPhfwm&#10;32uz1m5tW0/UWaFDtgk8txIM/Lk5D4yDjrxgxNSdDEc1C0Yrl1vdO9louj1vd3OZzslY6jwv8BPg&#10;p4C8J3Gi6f4efSNC03VpLnXvD+oTFv7PaaExs4fOTESFcPngjdnrjxS3+IXhXw3qI+G/iXQYNatp&#10;WELpat57oru7RzRsOZFaMxEMpz8w+h94+KPxye+1bTvBvgzRbm/8V3shthp0tuVtL6EpseaVmwGj&#10;UhgCSOQ2ODmrPhL4Y3Xwf8SaTd6/aWV62sQQ2s2qxaXGGtcRLstj82UjG3apA7YJ5GemhjasMe6E&#10;F7svim43ir9GtL/oawc2tGfPn7T+p6p4ttPCumeDNOvb6/020NqYNU8PTXW+1OwouSM5XDDBUnnn&#10;GOb3g/wN+0PrWrSeC/Fnh/S9Ltre1aZdQSX7PExXaChgQPHIADhlKo4wfmBFfQ2u+F9c8A+MbC9t&#10;ktrvS9Vvx9mupQQBG5xNGW6g+W0hBz/CQetXpdS+H58Qa3pnip20PV9JOftsLnyp4mGxWljbgrnK&#10;k9htOQGBpTwn1rEzjOVp03a3wp3V1JeT8rLoVOjG+qseA+Ifh1peoeNx4f8AiV8NNN1DVI7gadfW&#10;/h64nS6iIdQu13ZQ+DsYggD5lYcmvoCb4MfDf4Q2Vj4L8CeJ7eC4tYpLnUbC7YPeTmXbhgwIwqAd&#10;Ap4fJ65Oj4n8P+HptUuPGt3YQ2ety2cNyl/AwU3cYChSCRhtxj7EttA7GvBP2vPDHxB0/wCP/g/4&#10;pIj32hiOC31LI3mzuGkDiUE5KKY9qEDGQufTPFSSwVGcsTCLk3aNlZpW6teZfslS1Wpi6frHxI+E&#10;XxHnh+IHw31WbwjqCm1vdUsYhcxXFk5DfeAPlSoQuPMUEFeCQa1vGfiLwvp0eqfAy48QzWVjJDNf&#10;6dP4h0vc1hBGQyzJNCxjkszGkpbOyRUcsoyu05vjXUvGUGqReIPDnjK4trG5vlg8SaezbgEZuZow&#10;SCGCkfdOeM89K7fU/AWieOAttpmpR6xbwaZ9h1O7neIlbIAg5lOD86kjk43Ddjlq4pYKi5NU53T1&#10;tJ6rvbqc0Gk7xRj23wFufH/7GGreHNfuWs7rwH4rl1HTLtiDus5tnmBZD/rIyx8zcDhwoPRsV8Zf&#10;GVdX8A+O9LXw3deXO+nSI7W0h3MxlYHk9CB0wOMDHSvtWP49WWv/AA/8c/s6waVb2HiCDR5bbwz4&#10;eZ1aJxGFVISpYfOWGTnht3Xpn8/NS8VfFHXviyNI+J3hbTTHpchniW2gNvNGkixMEUx4VsPKASyt&#10;g5yBXjzo08XRUsM+ZwTvffTbTf8AI3xEaU6Scdz1i88Pt4y+GU/w78deIZJdH1PSpbmz1C+u2eaz&#10;lDRvnaQcjJJPtkjklX47wl8QNB+AXhGH4Q6zYPfQM/nQFsJFGHdz50Ei5Db+MNznBzyK7jV/hLd/&#10;D74VSfETX7PVf+EX1DW4/OmuLV1e0u3Uq8TDLZVhh12nBIIwMYrxfwrrGp+OLfUvhhrF7Bqtmb+e&#10;VNPtLvF7p0RUbJYUIzwAWIGV5OQDhq9LB4jEUMvUI1JNLd20a/ms0/Q3niJzw6w8dl8/meuXWv6P&#10;4mWL7Nq8GoLGd9tPvBmT5drR/MMspX5SMZwAR0rR+MvxI8I29/p+sQ3qxvPBbvdgjCQsg27j69FH&#10;05NcH8A/hNceE7LxL/wsvxlNr+lz3NjFo159nKztI0u9kADE42xgEcEZyMggl2neB9e+In9r+Hrh&#10;rC9imK/2ZJZzFZAm1PvxS7WDCTJ44IwM19Vhq1PDuNWM1KLSvZ30fVf5HkTi5O19DgNH0nxHoWtX&#10;PjnQfH1hbMt7JKBcXSpAWLEr5e/AQgH72e+PWvRvEOpeI/GNvpnxW0vX9JudQ08omsHSLxJ0uYsq&#10;FuI9pJGAcSDpyG5yxrl/Gv7AHxN1hH8N2fjDw7Y6TNeK97f3+uRWSpLt+ZWSRy7kAD5QAOK9S+DP&#10;/BNzS/C3h/8Asfw/+0n8PYJX+byofECyvMT1zwAvpgDvXJiXh6dnSblLorpK3Xezt8ncqMZSjaR5&#10;BpPgbRPE3xl1LX9W0OKxum1VXsr2yvSP7QAkG2A79yx7wQobg7iOma9avPir8UPFdt4g/sPw9aWF&#10;1ot5C+qJO+fIsAXilQI335FcxgkA5ViegNdr4s/Yu8X27xeCk8faPFDJdNc26aZdAQhwSV3Ssu8k&#10;E4Gc4AzmvaLD9m7SIJYfHw8NaG+s/wBlpp2q3U2txvBhFUxyvuZVclgAQxDEICc5rzKeIq4ytapa&#10;nyPbo18nf8fkb06Mpp3Wx5f4b1r9mP8Aaomsvgx+0B8O00rRtZgth4P8SSxrbz3EjRHzETgGKWKV&#10;XQYGxxgEcgN2fgjwxpfwG8S+H/2OvirpsviO/wDDFhLdeAddvr0JJf2RmJ+zbz/FyZIVHAaMxHGQ&#10;R4T+0Z8DPjhcWU+leGviFommzWs8Mvh3SZGEMTOrFpYFmhzCchmHyyHohO3ac+meMdO8U/tO/Azw&#10;74h8f+EbvSfiD8PPK87VoJUu3ktFIkLpLFguquu7j5lyeGyK9irjKNfCOlUakk+muvR2S0Xfc6Lq&#10;nC1/kaf7T+jaHqlxql14j0VbzTryTUdLmuI9SeCaKVxcTxLGE5JcW6AE9g3pXzR4J+Hv7Pmu30/i&#10;PS/hN8RCY7aRr240PF+sY+WM7YBCru0pY9JNxOWOAM19JeNNf1nW9InsUgu7uDVJ7aRbi0hEjaZe&#10;lsxX+04LIpbEiZG6Nn6HGPEfixqWr/sffs0aZd+FtauH1zxn4lurvzy7o0MEBZWiPCOyo8qoAACR&#10;CD3zRQxWGhUkt2raK19fXb8CIzl7BST06od4m+GfgT+yYo/Cev3Taalv9mh0vWdHm067WNXaTHlz&#10;sSHxIFyoJJBOTjA+cNY/aY8ffBPxylpp98tksF5vVEgdoSob7jBzlxxj+VfU/wCyz4g+Pfx//Zj8&#10;f/ELxb42ttRufD1oLq2uL7SPt8cVnAVe4OycOd4QkYHOB615Vc2Ph3xPqF7qvxe8I+HbSwsrx4LQ&#10;6RaXVvLfOFysgJIjKcg5RMcgA9ca46GCpYaNeskr7K+r16aO5g4Wkmtj7O+EGpaf8CdW0P4r6fa6&#10;nrmmXWkazrnh25L7Fa1ns4t9k54G5J52wSM7UYdBXk/7Pfx40H9q34fyeLdM0aePU4vEIXxd4du5&#10;Jc20TE+ZdWZbkEq27a2QSrKezV3PwH8U2HijxL4K8AXoa1tJ9NvRpkYlHlsl5Aiyo4OCoCQiRcDO&#10;6Pk4ZjXkvwo+CHxP+HWo3nhm88RQaB4cNlDJLrulW7WCrtuI2dp7nP8ArPL8wYdgMH+7k14qxlKv&#10;RlHk0TTWztrZrW11+J1z5ORLl3PdP2jvhZZfCP4XeCvh7dWE1vqYklePVrKYxHyk1CTegydoLQuz&#10;Jn5QSMccV5x8Wvhl4g+HNt4S8YaJrk3iOW18R3H9lWWopcbN1m2YwrQMEcM0j4/vmTAHymvZf2lf&#10;ht4q+LXwq8Aa/wCMf2htL8F2OnaHDF4h1C8ZbjzZXSPymjdmCzZZW4JG/jrmovjz42+H3wyf4bfB&#10;63jnu7SLSrqd9ZDLHK1vEjXMkhXOUzsByfulxjO010vDYaU+dWjH8V00s9UVGE27RPMPil+1P8W/&#10;hF8DfFHwm8JfCrWvB3iqSOKwm1sKLq0ihij2tFFNEg8su5kcNhgGkJyOCPlD4V6xr3hi+j8T6jLd&#10;3N7LF5U8pRbiRGY8sY1B3A9DuTaQeor78vPFmra/8Rz9n8WXkuh6XpaS61p99LHFOHlG63ULjY8c&#10;iq7GRXLKI3BAJWvnfX9Aj1Fr+5+MC+GkuzPdNFq9reRxK0QcCECOMqSzLljkfL0yep0zWlJ0Y+yr&#10;J8vR2Wnlvr8rl8llzTa/U1/ih488IaP+z54e1C68IQLq+pRXVjpupS+GYC0SJcM7tHGJlCt+9XAU&#10;Hu2OgPGfB39na30X4cy/Gb4w3i3lnqO5PCuiXMjRf2m+8ZlYybWhtwchzkFwSqnJBr0/4bXv7O+o&#10;pd6B4N+JV5ruj6ZdW98vhm51hoJLm5XzAwcqn/HsRt3KuSzBRxxm78Xv2hLrxbJPfa14J0NTpI8p&#10;bfRbeWcRRgEKJM7iFIziNFye5GSKrDU6mKgqrmtN76287/kKrKmve/A+ar34P/ETUvjLJ8QfEtvN&#10;cafJZF9UaO8SG3lkhLIggXJWMusce3BG1ZeRwRXcfE34I+ENEuNT+M/xj8draaStzbTRWe5V1Ays&#10;xCmMA5WMyMwEkhVFG30o8LftB/CXxZDJH4ns7xbO21CK0SQQtD5U7KWRIoQu1MFSACrcnk+knx60&#10;O58V+Ob7W/C3hCXxLDrFmhu2t9NKS2cTwIyLM5xuPO4cEDAye1d1LEYX26koyly7NX3+QlVqqCb0&#10;XkN/a4f4xa7eweGPCviKbw7rFxpFpf6Dq19c/aH1O0li2i2nkckxTq8TqrcBsbcnqvLfFz4PfDn4&#10;NfAbQf2p/iVpeu6rq9yq6TqOnC4PkPI1vHK28E7UjDNJkk53KuBmvoXT/GHgP4teKvDvh7xR4GSb&#10;xLB4Kk06z1S0nUXNnLEZZWWFJAIpQoZTySAT260z/goeb/8A4Y68HeEvAmhw6k1r44uoNSSOaNzK&#10;Etgq+eASI5CG+ZTkg+xBr6LDTw3NKLleKV9tU9Loyc5yd0tD45+Gfxm0j4reL9Xe50NZNPs7B7zR&#10;7uzkkgiHRY4niLOA+514GOh6isv4lXHj3SLTwP8AECLw3d3eoXnhGC3maOBxFbXNvdz2q/dzuJEc&#10;TYzgg9xXpvgT9g/46+F/g/8A8LnsPB/hrQrHU9QtLN4ItT8yVJ7iTZbI8QCKQ7yKow5wWB6Zx1Xw&#10;CuvAnwa8K2OsfHa+X7T4R168it9FsLGYQvc3TK0cbCRsFYSlxIVyVVnHORilSeFr03KFnT7+f9dh&#10;ydSm/h1Lut+ME/Z18GnwJ4y8Vwaf8RviM9zqEiTSnfpulyyyNFEwyCkjkEk46ZHoa8C1b4p2MHjC&#10;TVNW09FTTr1nZ1gVpXiVhlhv+SUKcEg9BuGCRWn4p8A67+3J8ZLTx9bR3M2szwfatb1i7so7dYbf&#10;cwRNiOynKYVFL5AA5xk16R8PP2VdLk01PFXxY1KWa10kyWcNnZN9ofxAsZHlSMIdxV05jYIWL7Bz&#10;1NZujaacHePnvdErlk2/tIv+NVmh+H9j4o+Ftjl9iyXcUi+Y0YC4Zgp43cdSDkc11fw00K88RaVo&#10;Ot6ncyyaNPpTnWPMk4e4inLfMR0IRh6cZrS0X9kn4uaBsn+MeveHdB0+1xHYahbaxsW7lDNvVEbB&#10;OUKna2CGXpg0/wALWPhjVPhF4m0q58b+Rp9pfz29xPawbpLrzUQBIm3oFd9hGOoycnvXwOFopybn&#10;aW2v4/5Hp1KDjPlg+Y3td/aX8fXPjnTdC8Hw2lno2nRR/ZLIxbjeWzgo8hbHC7cLtz3GetTeJ/hl&#10;o/j7wmT8HEgtn8QyRNHPHPI0d7LEpT7M4LHZIIyxVgFWTgtyM1zvw30jxZHOI/D+j2lnJb6fMrtr&#10;kds93aKwMhMu+NzFH0PLdMEDABrpPhL+2T4i1343jwx4X0K8m8KRaGtneahpdiYru7QEYvWSNQFO&#10;9nwgACIoU8gk8+Lw08bVqyqzukkuW1n3dn93TodFam8PaMYtL+tyPwZ8OfFHgTwpoXhBPCOtie+1&#10;NpNTms49sllHHHgI4l4O4sx2nrkYxgGuc+ML6h8KPjpJBpl46a9qOy6sr24JjiWEp5YkiQABnUbQ&#10;25uCG4LYI9P+M3wV1D4z6T4e8R3UWsQXdtehtP11YpGt5GkYBw4GNzqql1+bG4YJ6Z8r8afDX4/a&#10;J8cJPhp4q8NL4tsLfT5Ljw1dXMHnRrNjEy+fkNGkilDyVGYF+6N1YYTB+0wLdNSva193vp06rrsZ&#10;xUZwu7XPbP2Sfit4i1Wx8Qa9f6s17b6dcslhLFMJFuWTy/MMoJJypAAwSP3h9KyvirofgD47fHXQ&#10;da0FLeTxK8qJqOjSTKkNxCqcsZSwKHbhNmCW7dK779nT4QaFb6AuheH9Q0nRb6SUf2haaNLBPCbm&#10;aPbKv794zvbAHyF8gKec5q5p37JHhDw94p1jRvB2l31n43tiNQtF1bTES31NA/LRyIS0mVDADdkf&#10;UYr1qtKthssVKqvdbWt9U+++jMqTrUqycTyb9ozwj4v8E/FeHSdMs7NtA1CwSZbDUbASwREAh2tt&#10;wJt5B8uUXHzDI67R0kVl4Y+KXwqiuvAOujSNUtLd7LSpLvUlZZsSxPIiuQNnyrt+fGPNxnPNe6+B&#10;rjTP2k/C+o+BvFmiroviTQrmNbGcsfLuGO4Rsd+5hu2lWHJ74zxXyZ8TPBvxM8GfGTU/hv428NWe&#10;kWPh29h/svVVlZYpIHVWlMrZB8x33EMBypXqDkcdXKsThprE0GnBpJevXm/XubznUqTlO/qR/FL4&#10;cat8V7qPxT490a4ttd0XZD4ut7Zlge4hUAjUVEgZVAAKSxhDvDKynlhVv4bWvgt/CZ8Y+APh/Jrc&#10;N2PtrQatPcNtAbymKiLYn3oy20nOcnHYd14e8e6b4e8QmKzkm1djpkciRaqhVpY38xDDBKMt5haM&#10;hYzgHcOegPpHwWuvgp8W9UutP1vwHKloLNoZdJ1+wjLxyF/vhSNuAY2AYBTlskcgnrofv5xpSXs2&#10;3bpJet2v8iKn1r2ClJe70Z554T8RaZ4Sv7CPSfhV4Gh1C5h+33FrYeGJRCPkDrLJcMyooX5um5tx&#10;C4zirvhP43/A3XfD+oJefs2eHb3UNNBvZrXTJpbH7PHNIoaWTIkcFjtY5QnpkDrXR/CeLU9C8Vj4&#10;V+O7oP8AaPt7afpt2nmxzQRIQu0nk53REk9Sx+tYnjXRPCfh3xTdy2XwkOpWurQz6bPfaaBAkVsX&#10;YKGcEFflZSNq5DDIIwDW7xGNjgYKSd22ndfo911/BFwnOvHlbbS89PxJf2ddMn+JPjrxLr+heH9f&#10;TT7rStQsNITU0jY6azw/PaxzqALm1ZiGjfGUZXQgBucTwnpPgnwgmn+Fvjj8SRqGpeHLkJ/YWmyt&#10;MWjMW1BdsV2qVGdoXnGADgAC/wDCHwvpHhE6rqGnXTaf/wAI/ZeZa6Q93P8A6YAGCsWYszlUHOGf&#10;fjJxjFZHiP4oaBrVreeMdU8MXGv6urzw6heX9vEkcEQUMtluUb3JYLtVgSolBDMFbbKxWHoez9ok&#10;p2um9rbfDpu+j08jScpzk4Q7W07GX4s+KTTeKLP4O/B3wz4rW3vrZnaXw/4faO3bMjEebcqXZ2OA&#10;DuXoxJNemnxPoXwN+HsXgvVtTe3tA0Fvb6cY0lJuHYn/AE6aRHby3kYBlCk7emzGD5j4p+K19qPh&#10;DSLfw/o39lxwTSS3MWk7pJbtIcFbJpZJQyhmKjDPsOcHg10fg3XdP1sjwr4msJTpurDzbJtcjDtp&#10;lyFBKSRhmCg4BZc7fvHOVBMrHSik6c99PJW7K21jJ+xwsVd6N/iiPwFrfjLxrazTeNfCEXhXT3sH&#10;srvw9bBYLKWYMskclkoB3ORmNzkjaEK4yVJoXjnwh4BinGk3PhvwlYa5Mw1HTYIRfarr8ojxIZHl&#10;OU3BMBEAPHBJNX/GXjTSE0q61HSbCez1jRozYW1m1mr3FukTEtbhBwIyhDoI85DKDwUryG98LeDf&#10;HnjbT/im1lPHZQ7L+x1K4nMcMbA5AkUNiRlOTsBPK8givTWMp04P2L5mktdv68/xbMcXXtXVRK0W&#10;rd/6+Z2nheL4R694ZuPEPw0/Z5fwVpOrXEz23iq5mG65mkkTc8NncOZZQ55xGSnynK966vV/2QLD&#10;w78Mf7S+LUEN7pc+reZd3Gly/wCjy7w+yVIkB2MT5YYcDcQAoArlpNW07S9SsvEdz4e1nX3ntlm0&#10;66WMFkiHCNHEzh2QY4KgngYHSvYIPivpXxWtLf4DeCdfuLDVYtKjuZrDUIDG2oyKfMktykwEscsR&#10;VXR+hw4OeKy9lRxWHnUb/eJaRdlrvbs/TX11OX61Oas9EeTa3rPgyz8J2Gh/DXwNrml2WjSSlZdY&#10;vkk+1hXO4wgBSpXazBQuBg4rqJ/idHcy6HeWMdvbR3ViyN5boiySgIGO3j72d/1c12/jD7Brnw/s&#10;dZ0/VxJKuIb3R75UkkjZRy8W7dgYOPXB5wTXi+pazoXhPxEPCNl4ctLo6nmbTLe6nChQDJwEOSSO&#10;oORt4r53DVpwx1PEp2TXvaKKt0200+VzjqqV3E9IXxf8PbKC58Q+NbeOS4i0y7tbdxKUCgxcRybV&#10;OUBCnGM/KRzuNcz4Z8IfCjxdJZfGPQrK2vr0TfZL/wCzXDpNZ287GCUgSbPPgwz/ACyKcHHGcMfH&#10;Pi98RvF41aHwdeeHNOuUvrKO6j8uyXLBwGUMVQNuBBU5PBX05rT+Ceo/Fjw49tFZ6PJZ2+o4juYt&#10;ICtJEuNxDrMsi7Pm2nHlknIyOa6M2xtSlil7jjFu19PxSbbKw1WcHq7W+81NJ0vx3obW3jbRtcM2&#10;k2Gp/wCnxYEF5Hcx8CadPvDzGBZXjJXJIPbG78StNPxx+C8upaLf3EHiu0SBb6e4tVS4v4vMVY5S&#10;nQna5WQgLuI3DAOB3/xM+H2zTI/iHo3h+3hkjmjeW8sertkHEgCgF8+vPTlshm5b4b6rfTeO0j1m&#10;20/TfFkeog2slyzJ9shk4wuyTaXViCUwOM/ePTjwc3Wr1JSvFpK3S2/ys18jarJw93uYXi/SNS8L&#10;aDHoF3a3lz4WskGnXFjG7R7GjjWJpoyRgh9u/I4bdgkc17z+0r4Bj8dXGnDwhpMck2ieH9LAt47k&#10;Cb7OsQAUpgbgvy4Iz95gcYUHwnxv4A8b/CLN14L0dtfsfEXha9uTpE+oEy2twiG4jiKSYzuMaIrh&#10;c5Y5x1pfjz8TvFr+OLL4u+CfESNCuhaXFqmiCfMlkZLGGXawz88bJIvzg8Nn3I96rh2sNUw9WLjz&#10;Wfrdfnbf/MxjP9zK56B4i+PGm/BvUtDv/idYeItLttQRbXSr6Szklsp45RHtWQqNuDuQbScZJB71&#10;1ur+J77w5eafq/hjUIJ/DS6nFaajaLqLE23zbHt5hHkBd5+VyRsLAHIBrzmx/aCPitfC9t4m0HV/&#10;FmmXF8qQpaRmXUNMnB8xomx/rYiIgPmwcDr1FO+Fnwg0Twhqmq+PtS+LU2sW2vzRqfDtlG0EIvEC&#10;qhkVvnjc7F3rxuYE5zWsJLEpQW/S9k9F3tr6b2M7uXoekeM/COi3V9qHgvwNbT+XcRS7LmFAzwmS&#10;TggjAwpdz16JmvPdO+Ini39m3wLcax8dteOvSWciLp7JZJJNGCpXkKWAPUFmZQAOhJxXqnhG0f4g&#10;HV/Bckc2kppZSc38cZK3SFUK4x1+beu30xXgfxH8HePvjb4lPw1MMc1hrss0EtzZlozp/wBnJmj8&#10;1hkxgxmNWYqylmXgbxXPUhUt7TCwb5mkkkrKyV3bTr99i+WMY679BmnfHzX/ABl4rudQ8E3Vy6Bf&#10;7QsYdNgkmN8uEM0c2AWLYVuSAFGMBcV9IeEPES+O9DSy1y2lESs5kjnjCuI0fCsMcAqjQt+fQ157&#10;8I/2Vf2evg48ltpni/xBr2qX3mafdapC/wBltLV5I3jdIGVQXcBiCw3bSOx+Wr3gb4o/DjRri90L&#10;w7qOt6fceH7gQeXq9tHc+Ygto4zhY3RijBV5IByhJxkCuef1rCVf3klzp6pNbW+6/wAy6MHTj7z3&#10;PYvDmm+HPiJ4V8R+CdbmW3fRtTVUkXhY1kMTpNnqcMSxHccdK+cv21/DPj3w147g03Sb2Vro232C&#10;zitgrPlwR5EpPaREIXPO6FSOTmvTLq9fwjrU1zFq0aR+JtGMUbichHTcNrlcnmNm2dcgMM8g4574&#10;5+H/AIx+NPixaePtB8LS6hoeueEobXV9Rs0SZtI1O1Z/JlMWSxG7cxbBwsnbBrfMK7xOEVSnF+0i&#10;rNrV8uv32umvmd9TknRUXudhoWiXegfCD4a2uo+GFvdL8R2iNNDcEA6RcxwrKsiZ+Yr5gYbeuXz0&#10;JB8X8U/tP3978eNR+GHjHQ59MvtK1OQ6PqVom+OWzViyrMrLtZdq5wQQpzyTXu3xO+MIm+Hnhvwu&#10;XjgvdA8PXN1qUIlDeVcxReWOe+XRiPUEGvJoPjR4+1f4E+E/Gtr4b03WdXuLd4/GxiuQWs/Kt/Ni&#10;JjyGV5l2SMDyAV4Gc0ZnHB1XClQm1GMYbK99Fpb1+7oc9VpO0XscFrdn421j4uQeFtNvrW0tDd3E&#10;cjNIoMYYAoRHuBdWPBIzgspPXNbvxJgPhbwIngK2Ecclr4itbfWJGw0X2lra4cG4JdWZEcRKVXJw&#10;SQM4YY/7HXj7QPjF4j1v41/EPQ4bNPAkZu0awjY2sjMCEjbe7fvNwBCk8nB4xXn3xZ8e/GD4geEd&#10;d8a21zab/EXixxHp8loFZIY7cAKCvLsvmKS3PJ4ry8TNU8G5U3eUm9Ottn6a+RzU1yycjX0nSNM8&#10;NWSeM/E2vnS9TsblTCdDme+meNWBeFkZSYpA6cE/KxQ5CE4X0vxI83jrwPpXgrxHb2qzQ30esa6I&#10;tIHmzvIhQBl5+cMVMgXBbavbdXzUvhLw5cfE9NV+IFpp0kyWUMes2i6w8aXkS44lt54sMyuqkujK&#10;dy7gck59o07wV8R73x3pXxE+GIu1tNTvWne/ublrmAAkBxsRQU2EsGTOdoJG4c1OXUsG8JVal78r&#10;Qkot3SerXXfa+lvUx5pTkkji/ih8Svg14P8ABGvxW3hXXXsL3xdpmh6rq93qTPOrzQ3Fwt3b2zZj&#10;Bi8hGVQmXDEHqSfNfiH428f/AAs+IsHhZ7PRrdr6z32WsSaXapM9zhSp3LH80agkg5yeucYr7C8b&#10;+EvirqUkHg3xf8PtI8UXK3MtzqKamm+CWGK2YqLNziQT7ldAWOdrqeMsBx3hG+/Yv+LfhiPUfin+&#10;z39g1Xw9P9m07/hMdXuvLRXOxWS4tnKtHkCMMQwGY1yeK9zB16NCnGlTiowWlrWsu27/ADPQ+rtx&#10;TnZLo+58ceEf21tdivbIfEKysbGaXUjbar4istMVIYw8skKx3MEYHDEOPOALIc5BByu58YNM13w+&#10;skYmt1trOR5ZbO609FW0jwpMieU6+dGF+YNGpyCDtAOT71+1N8Dfgr8W/DupWE/w417wXqiwW0dg&#10;2nq2qabNHHKzh/JkEMiYLOxKM7EDOxiMHiLf9n++8a6RYfD6JbTXpdBst3hjxH4cmnuI7QqqsLW5&#10;K7JbUPkFBMEw5wPlZyObH1sLHlqUYtpN3Uf1X6jnSjVjZ2uuq6+q/U82+H3xh8PePobiHwH4hvEb&#10;T2WHUTc2yvFcqV4kKOpUpuyPmXIGM9q6z4UeAfhz8SPipFp/iTwwNH1uJd+nyWgMMU82GIDISQsm&#10;EcjbhSV6ZINc34lt/CfwE8cWcXinQ9T0PWJrZHE2k2c0EO+Rdz74pAy9Gw2COQc9Bj2Cy+NvhSee&#10;yuPEXhlNRh077LJJ4ks5Fgu7NpIw4ZHC4kHY5+U5xXFhaGErYlYiknCfXRq/k9rnB7Nxl3Ry2u/A&#10;TU9H8Q3nirxv4wtr7w7ezi3lnez3fZo2zmV8ncpU5Bw2DjJ9K9g0T9m/UPDnwi+IfwVvPi3bT6Te&#10;aFa6ppa3tnGBp7rexB2DhgWXGRgnGTx3rZ+LfwqvND8BWXjf4b+IZtR0vxRcTaz/AGZe/vfLtpEj&#10;wkKKNwi3ea+35seYQBgYGt8C/GNj8R/C1zoNhb2E97Y2U1pdBCCJbeVDhuecJKi5Xphicd69WVJL&#10;Rwtdd7rr1et3+BvSnCFa3S35o8M8TeHrT4d6IPFMXh+y1m7k1eDTdQvJTOz3EqpgkpHtXD7AfRmP&#10;PasD4Z/GS5uviZd3Y0KbwU8V99gs9MluTP507xkskiJkwApyqgMF+U4HWu5m8OfDLxl8WbL4F/C3&#10;VT4X1XVLJZNW08WrwWeqi8QpvM0YZluFCBgTzypBzxSfDz9nnVvgP4VtPhl+0lNoet634Q103Xhq&#10;+h1PY15BsiaKOdQC84AckB9oUgfwk54HgqUMM3dx10l6+luvRlKMXLeyOg+KPg7XNauLfQ7+3l0y&#10;71XTLaa4Cp5XlZyJGB3KUXYWOc7hjrkZrifizrnwqEOmfBLxH4utPHWttaXUNjojPILQtZkMd8qx&#10;MUkIuGG8HEjRlASVw3oF5411PxR42j1LUZf7Ru7a4EGo2tyoDMHBSWEoCyiPJKDBIIzjrXzP+1jp&#10;unWXx3b9n34eY8PS67oovrKWQtHDfK0jTSBZot0hYjz3COBHhlBOG47cDSwftG60veivj9F37E0q&#10;T1PZ/wBiL4m+AvBfhfxv4W8LT2ei2Wo20+i6hpqXgeztFljK4J2oYH+bPQ4YEHGAzeIfHT4XeK/h&#10;n+0DbfCn4oyQX+n6gsd74X1aeIfZdS055NqtHJEThoyQGQMWB7kEMbGofEOT4K3sHg3wz4TS4uLQ&#10;LdeIjqFoltY65GUHmRSPs5fphx0ZeoYZr6b8HeB/hV8QvDGheE9d0+5vvDl5qQ1TwPf3ko83QNXT&#10;DS6ZM+R5QlUHHGx9m7AIIGf1qGbUYzqQcrfA7rZa33T9702ZMoST20PHf2gPHHwa+G3jJvCdjpjp&#10;eaHZW9i2VDW5GxCseWfIaMMvQZ+bnNd78O9RtL74E2+sSi4t9X1PWbO2EMocwxYkIDpnKhSAv7sk&#10;AEyYr5n/AGxvDPhD4MeI7H4i/GNNdn8QeLry7luvDdqoYQ3fnAxxT3LgLb7Q8TeWscrHpuQAMfQv&#10;2Jf2mJvjP4K8W/DnXEsrW58M6dpuoeHdJsbQxhLaK8QTbtxLMyl0znn5mPepq0av9n1JKPKnCX3x&#10;V3r1d+33nXPDy9jz326H0z8U7fSvjP481L9lvx5fxCG/8I6Zc6RDLKu+a5trw+cychjkBMkdAhPH&#10;fwL42r4l1v47/EvxkmprruhWFhLaafZWWHl0qL7NFYToQCWzuYsBtAw0nJzW348+Nfww0H9onQ/i&#10;Lq+qCy1GHxhFp9pqunOzCUORG1vMmCDu+cBgQdo7lcDyrWfCd38PvFfiXxT4d8fW+p3l/A8eqaLL&#10;ck3KrLMsqsCobaRIi5y4Kk/MBk45qNWrHCRjOMrNaOPK3/5MmvUiM3FXRt+LP2gLrw87eMX8MJfQ&#10;a3FbbrLc8kcjW6vGr7WA2sElVCPSMDqDWHa/D/WLPxa/xVvPhdqdlLcNBdQt9uXyCFZSjRBXYMG7&#10;YHzckZIrC/Zz8NaB8brbUr7xDobTaVqSK+l6pdlSs8yOHaKN/N3ORGJCSqnBHJHSsj4o/F3xFF8T&#10;b3wt4j1uD+xdD017do9QnZraJEiLCONYT5m2MMo+QHBUnI4NdkMBiqrcPbTi3r9ldu8UjK05y1Wx&#10;6l42m+Lvj3xBD410XT9S03UNPWMWUO1D9nUEN5aRsRhGIJb5SWyck81d0f4VT+NrucX3gW1tref9&#10;9qt3fwfYX0ORON6ieMtKh3HGw5AyGbgE+PaX8RfAHhbTND8T/C/w63iC7v7OSS21TWZd5BV2ZHSC&#10;Qr5oBm2huoHHBPPX/CX9s/8AaX1SKfwT4mt9N8UzbHkuNNbTpi6oMbiYVWQBRnqMDHUc101MpwsX&#10;CGMrSk12TX3yil87pnTOcIW9nH7+/c96/Z78H/CLwN8QFtfCF3fePJb6JhNLaxK0cN2W64discao&#10;rfNkgbhgCu4+L1xq2q2l38M9HlTw+ttbteal4k0+dZ2tIQzN5caOuyMMQEBwWb5sBQpavFNS+JHg&#10;KP4aeIdW+EdlNotzPpS2ly/hi0e3iN24LP8AupGykRHykRgYHIHBrr/GKa54h+EOgx6ZJrT6frum&#10;Radr2oWpMUojWBWWRC4Yeb5gYNuOCpIySQV7sBjadGEsJh7NpvVdrLfq/Vs548jTlPVnIfDf4onX&#10;tXjvodbtlYxyw2+oWt35siLIjYJZvmQhNzHk9BzWJF4+uvGX7Jtl8A/FkNtPcf8ACy7rXrHWtNsY&#10;zbX0CWkKp5m9XMbSiWXsdzRjkbg1c/4607wn+zZ4Mv8A4g+FtGa/0B7cWtjHoETThJtmFN1uGbZ2&#10;+bBYlWyduRjPF/D74lxeOfD9vJ4GkmgFtqsBbSNStklCszCMY2ZPlZKjdnjGcjFVKo8BQk47t2bT&#10;2Tsr+f4nZhqjgnJp26Wt+P8Awx9dfspfGUeOBP8ADnxtYQzG1t9K146PLGrfZnttUiCoxBZQ2x2U&#10;EEn5SeOK+fv+Clvxh+Fkn7QCWNjous6j5viq7urZLS4S2tpFkYW6q6hXeQL5bc5TO/OBnJ9S+Cvi&#10;/wAL6X8VhqFh9jTTY9Hm1IiWSSC8u4oQrhxEwRXSV0BDNu4K7GwSB5dN8IdU/av8Z6v8ZPh14F8d&#10;6W2lyK9nBqukf6FrQiRlSGCdQvl5ZBu37wQwIkG7aO7Lqc6WH9krcu4Sqwc7tfefO+u/tGeL/h7o&#10;1vo3gPRNO8PyXsZl1SPyfPlbfnajPMXKnBJ+XaPbqK4TxX+1B8bW8bWej+HfixrdrAdLtohoaag0&#10;du2ECO2MhcMQW6DBzjoMd/8AEfV7/wCGV7BpPxq+ENjZ3upR4j1SfwvF8829gIrmOWP5HHHI6dcN&#10;1q14Y8P/AAs8YTxeEvjP8C0sHvbWQReKPDkr2WoafDhm+eJxLC0eVx/q1xkjOTz69KlSnNupG8Ld&#10;Vf8AO5zXVN3fXsfqp4w1T4J+NkHgaaz0CLWZ1E8+nmUtbTzRjqHKllYNxuGWXPSvEvGOn2X9nyfC&#10;+DT9Z+HWpwzNJb3trafaoZJSCqzrcIC5PcOrbhgHjGK6rxR8BovE3iW/vZbjxXoOj3EKRWkEOjW8&#10;ltBcs2Rch7W4YR4cjcDuUg8AYAGPf+H9L1+O4+E3xg8c+FfEKabclbeSTUTZalp0oxhtlykYP+7u&#10;Kv3BzkfL4lznG9aKV9L7X8un363NG61KSqU5f8Aw/gZ+zRqPgbxpqGk6/wCKm1zV/G8MsWo3VpK8&#10;pEAiaKMu0gJV/nbcdvAAJ5zjhdH0yDQviOnwmt/BOtQNY3H2m5lsopLe3jUfN80j5NwNxGQVUAv8&#10;mAcV6d4B+Gniv4f+NBdp40vpPJvorjT77SF+0eZbL5aqj7GO1CA4bJwOB3Fanij4r+OfAnizxLpv&#10;xI8RHUNOguTNpSGUS+VbZEkZdeQhYHaBjnYSeAM/LOTc6krWb2vrtpb01R1zrudJ+0d7vpt9x9B/&#10;B7xF/YHgy38N2nxEu282JRZ2NrBbo6TbhkDeshZdoJ37VHyt14FYnxG8S+B/EPimy+Gep+LPJMrG&#10;58Q6xcLiREAJWFRGE3Fz975SQBur5/8AhnPc+N9Xl134eeMLSHUFuzqF4lmDFexsSjCRopWJZQyf&#10;8syVw2NoGMfUHwO+HlprU994ubULp7XV3Ka1pOvaD5TmRQFdop1IYKxwQuWUrwMYyPawNHH1l7Gl&#10;HlkltzXuuvbT0JtCUF7yt8zgtU+EWt+DPB3iPUvhBBfa1Jcuuo6Xokc8QNu+HBEErbVxI/zbmwyk&#10;kbeAtdr8F/ix4y+MXwtsfBnx18C6x4S8SafFG1vNfyn7QkidHEwADHIw2CQwPNcz8QLwfAey1201&#10;rRf7RhsxF/wjRt7ZBNJ5jkRBioBJDnYWPOBn2q5eePfGugfDqw8QfFXTLXVbd7YNJqWjyszafLtO&#10;FfGfMQcjdgke/Sss0dKjD2HK41HG7S+HTpbf/IUcTNNSvsdLo+oa/oXxVkg10DGrW/ls8MRMS3aN&#10;vWVWwCmSCSP72COldj460XwD8ZPDEPxC1nwzp2s6v4dIj1a1uNPikKKAclRMj7CMswIOcBlzxXiu&#10;l/FnxP488P22u/Di+tLu/sZFWWwudrx3cW4Act91x03DHOM9a9a8Ix6l8PPGcPj61sb23h1XEfiL&#10;Sbq1ISVNoCyocYDoOSufmAbHJ50yHFJZe40ryUXqmk7Xttrstd1fpqS6rdS99zzvxHqfw58G/EKD&#10;4eaXqOnW9vd24SN9N0q1RbXhXVBlSvlneSeAeQR72vC/hi10q/v9G1Twtp9h4qlJuoNWs7KMC5sy&#10;+xSXjUBwV2tnqcdBtxUvx78M6z4A8TXOk+AL7T7fTNXuEv8AR5bq2E9qucl7U8MQpZflYDKggf3a&#10;p/DH4m6X4V+xeBPGni0XhvFnuoI7bawsYm42oyj5gGU5UnJ54GRhVcbRWIlGasl0ta33v5p/cYzn&#10;KXutml8K9RtPEPjO60q7uotRvNCkka7uxDtCkW7BSuemVQHj+9XnPjTQPhze6FFqPim/nFrbkX2Y&#10;JSn2qdH2xxHBBwxQlhnow45r07wBoQ8D+Kby1gjFwNRtbm5jvbZt32omHYjD64XjsSa818RfCi2u&#10;btfEetLOjtMYrTStHRpjC+Syndgbm5IxlQD0atJYitj6Nqcb2fut9PPzIhOpS+FnnsPiHUtY1+wS&#10;LTktBI/2awaxj2qsrgoqbCWJJLZ4OQfbNdBpfgb4eweFC/hTwnfz6nevIJ47md3ZJvmdJApwTl+2&#10;fkIyOpJ7Twf8Kfgv8MNdFz4z+Ilqbmdjdf2MqPLOshXlnMcrkEgjsvXknNcx8av+CgH7B/wN0+a1&#10;8T65q91q0uIrfw9o1rG1zCA3JJhdkhB44d9+B90c1phuFcRG9TEVEr7xdm++m9v60CNaSuoOxS8E&#10;fC/xp4A1pzJrUMUF3L5jWuqtFD+7JGUVIcnaAD8xJJPXHSodVsLN7nXr3X/i7oAtdQK/ajbiVFR4&#10;1IxGPLZiw43euCDnJx5f4Y/4KN/D7x7q0F7N+xZq0WjRRtb6XqHiDxECZhkAAI4RWBz935/Y9a+t&#10;f2fdL8cXGi3Pjf4rfs/eE/ht4QigNzBq1/4hDzEMM5+ztax+XnPd8nPAbNd9HKqE1KinZJ9eZq1r&#10;X2ijNxnORw7Q2XxHh0u00rSNP1K/2+a13bXqIJ5EUAIWCsCwiXIUquVxg/Icc78Q9Qm8O+IbHSvD&#10;HwJ0/X4Xj26i/iK2LpGGcpIouJJPIHG4HsMHIr0b4x/tk/CD4Z2Dah8FPhNp3it55FeXWWiVbPzI&#10;yWDERqSSNzEZCk5OM9/INK/4KBfHD9pKznSL4QeFJIoxIJYvtuZ0RSASMqCODkYPbkCuGlRpZa5Q&#10;jUjJrZWt+LuKqoyXxanuNp4G+Gvxj0GHU73R7DTtQ02NUtZLHUTNb24A4RhCVRFA7bgPetW40bQv&#10;BGrwal4u8Trq+qwzPe6dpN9bLJKCvzH7HKqq8bdTtBbI4O/v8u2Xxw8U+BtK1PVriNDo0qNBcwyT&#10;bLVt6NG2QhBdidoLD5cLkjOTXpvh34peGY9P8N+CvGthaPp9zaDULaSC5e4OnNEhkbypIzu2ggAA&#10;HPPAHSuv21JxdVK03a918k9NHbvuSpwR6p4/0T4VW/w9fxZJpl/qlmdTGqLHaTpE1kACx8zB+eMt&#10;lTgkEEAjAzXgdh+0V8CFuUl0f4T3s+rJ5klvaLdFbhCgGQAZdv3TnGTwpr3HW/Hfw8Orx+GNMK6T&#10;PeW4OjyW0W63mn2M7rlRtbeu35D8xwTjIr45/ag+F2p6Pr9n8bfg3YFNS0bUVudS0e0iJ86BDl/J&#10;x1GAcL1AyOwFfO5hVnhcTClS5HHvbvq99V8/kVJaXOt8bfGmaHwlf+P/ABP4X1i50hdUW3/s2W2T&#10;fbK4+WRXwC8bHeAQzco3TvgePLzwPdafHN4S8d2ei3Jt45ZLT52mjLAEqVO7kZq9+zJ8XvCPx6uN&#10;W+DXiQPb2niAGSwga3BfTr3+C8hVj0bC748479mrznSPCPizwFNd/B34p2FlHdWGrzJJa7DGDchi&#10;fM3p+8w/yuDkgq4PPNXiZ4WtgG6seeUWlK60X5b/AHHIrRndrQ9X8S+NvFfhHxh4YvrbxfdalYeM&#10;PDdhFcWckMfkxN5YR5VUgMGM0RJb73zY6V32oeJPBXhbx7YHx/4E8MeIPDFzbpqcmrxRfYrmzgCF&#10;1vIGh+aQbhseNtzq+PmwwJ808Rp4Zufhv4K8Va/oCJeeHvEh0SNNK1GSf7Ozv56527srkvkN0x2r&#10;j9Fu/DvizQIfAmjX19p+p+HtSubvw1fXEiObYyMfPg5xvgcbsoem4kZKoB4GDrV8vxDqQhZLey0s&#10;m/iSurf8OjodRc2p9DfHLQD8TtXj+K/7I3x2L+J7HUbeQ+CPEN8IIbpIivmW0TPhYpGAUrvBVj/G&#10;N2a8y+L/AMOviJ4s+PcvgDUdBsdL0qTw5p73HiiNYbea2uI7WMKHCOruQAy4KYAkxnjFcZ8SIdY8&#10;L/EPxHqGg+ERcTfZIo5LOLY01sxjCmdIehkCbIwT8q53E44qLx58ZvinPrNh4ohuLKAr4R060bSN&#10;W1i3jnNwlqmRLO7B2fHBc8YjJAGST9VUzPBzpxr1bKUnqk3q99r6X9UK94SVj0hPFVl8G/iNp2nf&#10;DZNUaa+glt9T8RS27S2zzyAjz3wCEJkPbChcn0pPA93rfhj4rva+Jb3UtRvr/XZPJlntmbCJLgu7&#10;4OGPzEZPQYGMDPzR8Q/iX8WPE+spF4E8USxakzfZz4Y1YJ5jXCwht0MigCZX4YIcOQflDYwPYv2Z&#10;fib4p8b/AB+8IXMGsu8mkawtp4itrxA4mSKB5IpwQOCfL2nt+7BPLc08VFXeyldW25eja87aXM4x&#10;TSTPr3W9MX4Z+F9W8N/argXE9rcapeRiRx5rOWcoCx4XcuABwAR64ryDxJ8QYfh98P8AV/G+m2t2&#10;InY5ltrqCCXLLtWUtKcHkKuAGPQAemx8afivqHiRfE17bXJ3L4s+zTSY5Nn9kiUMP9nfBIp91PrX&#10;lfwi+KPhz44jX/gN4s1Kx0++1fT7tNCXV7RoojiKQCJ1Yn5uARICBujUYGc1z47McNgrewVmtE+q&#10;T+0+g5RlUnYi+CH7W/iX41SL4a1XWLz7NZacbyG0nto0dSk6QsMpGhXIk3AEcg5FaPhD9o/wtaa1&#10;ofgjx5qlpf3EuLK016ISCWNVVUW1mfYTIH5AMgXkn5hwa8r/AGGv2edc8JfF/X9Q1+ztIZtO02az&#10;vY2s5YJEk8xJBsyxWRWEZyewUHjPPMXPgfVvAvxw1JfCvjGeySPWY0sk1yW3Nu++TbPC4dg5UNnG&#10;1X6A4G4GvHpUpVcQn7R8nXTR326vbe5ceZKz3PsP4ga549uvATadG2nQf8IzdfaYNS8xij2Vy0RC&#10;SAZLFphKHwPusCOtdf8AC7xJqHhZL+2sNeKRXNjJdwu8uFIMZ2zK3ZlbGeRggk5DYr54X4i6rpWh&#10;RfETwvaQ65pGoPBFqvhqTelzFKZmtyYi33gLiNsHA2kDg13fhHx58O7rwvo194a1HzLbXpXXS5Z4&#10;/MgefYqPaTEZEJZEKFCAjD5xyMVtW9hTpuprzxaafl1X5WOiE5Rep23jDxh4W+NXw/1z4n6HHFF4&#10;h0nw0LjxNY2xIFxZSQM/nKveRJB5bgcEc+leX/swS69Po3irwJYMt8nibRft1gwIDvdK6wI6ebiO&#10;QEzFWBxgqucYrc+EGu33w3+Lstp4P0MXUOpWTteaZcQgmSyjJEkQJ/iUuVZfRWbB212t/wDB2++F&#10;19NP8Bbi1jjbQjd+HrfUImb7NM9y06qCw2/Mdi4PzI0aMM4YVeErQxUXUknJ9kkvRq+z6MwUW2p7&#10;W3Of8Q6J4m+EnwQ1X9nv4N+JtKi1/wC1Wtz4i1LT7NLYW2oNtb7P5jbkkBAxyBtKBWPJI0/Cvgq0&#10;vNM8BaF+0bbQW/jG81EynSrXl2R/LQyzLENmP9GZi5OByAWGK838M/tKXvjTwnrXwi+Mfw91TT/E&#10;k1hdQP4lt4FE000MbBWmCqFlMYKkupL4UGu5/Zy+J1pq/iGw+HPxG0Wa/wDFfh7wXPfaBr0chkmm&#10;SZJFksZWA+Zds0UsYPbGMHOc45g1UtzNx+zGWy+T38mrr8joShVTfU+dfE2j+BPFP7QWoDWdCbUb&#10;iXV54ooJbthGrSO6ojKMEfeDK2cAgZBHFeq/BT4neMPhrrkejeHvE8Gl6NqF6Y7xr+0NzDazg7cg&#10;BkOxiV5B4yM1xHwp+Gfwm8R/tc6d4q8F+N9a0zV7jULXVtd8OajpbyQy7nBkZLkMNoLrIpSRAQwI&#10;zkYrH8c6nZeFLlPDWq6isMs8xa71GC4VxEG+6oUE/Jg5KMM4K8/wq62ElN/WaHxNLZ2t6Lv3Tt5H&#10;ntum7s+xvjp418UeErSxh1vWdI0nXhElzCzXTi3vPMDqht5WAwxMWdrDcORnDAn5ys73xV4D8b39&#10;78XNc02+E1lIlvpp2Nbjc3mYfgbwpAYL2OOc1peMvG3iz4y/ArRfBfibTrXUl8OX32G11qNfOluI&#10;nRZI4GjHzBgYw6yKSGCFRnJNZnhy28H67bf2b458CaV9v0VzHdR6o+pRxzW3/LF0WKSMIyrn5MZK&#10;qFJHBrN46M2q1aXs5LR30V7aN2ur/he2h6E6jrU1721rXLEHxV/aZ8N+InvvGb6LdaBamOb9xGqr&#10;Pbkg5iXBDfJhgrYJDYBp3wC8YeFrz9oka54c025s/E9kZLRoUtS9ndQnDBj8yiMEhCCckDHUcV1e&#10;o/EO28A+ENT8Kaz8DVt5JdOihsNQ0/WLiewvLGZGWK5iMiuWVSVQ7tpUlU3cYEnwm+KP7JHh/wAV&#10;ado2qeFL/TdfuLSO2i1SC7aVmLsPlAaQgZIDAFcdAMdKjCYWpVqeynjNHrfV6adZJLXp06iSqU9b&#10;XNH9o39mb9nW/wDiiNe+Kfje8k1bxF5N5q2l6VfJ5SuFVWdlZCwBC4AABLPkLk14V+31qNp8HPE2&#10;h3Hhb4e6bYaFr+jxwaXeWF558F+saRhnOEGyTfKAYzk4VST8wNe1fGD4PWerfF1Pjd4Y8a2uoaPe&#10;2stvrUDRSQyYRt1qyBT87x3CxggMpwNuCCVPAfC3wxe/Ea38QfCD40+GrqeHwlrltrPguGaZdlxF&#10;bAJPDxnO8ASfNkhZGx/Djpr4R1a03KyirONndq3d6p/gdqk6tFqCV+pta74S+Ifxz17QoPhLatJp&#10;XgXSLXQb6YStbrbtbqDNljgFvMZsKm7oDx1rItLnWfhH8btM1tcOLyb7JfypCC1yr/KQxUDcQ4By&#10;cn5ea86+Kfx4+Jep+G5bTxL4pu9Ft9MvXhGiaYPIgmlldpOAuVYqFZssGLlhnIJz0Wj+LdB+OXwf&#10;8J6rH4lGjaob4aTJM58yL7ZFF+78yRVQxb02ENtGGVhjvXRGNej7tKWqs9W9X6N2PKq04zi5Rev6&#10;HZfC3/hMbL/gpF4e0LSvCCHQ9Viub2XUba3ICvFZykRzP7MqhQeMEYxg1c/a90q/+JH7RV3FoFiF&#10;uYvLtD5EuXDqyRhdw+6zs0YxnoB6GovA3xE8YfA/4iN8YfG2twacnhzSXt9XjvQrR3NzL/o8K56s&#10;C7+b8vzFUIH3qo/Bf4m+D/EclzHZaFdizi1CW6vNWnP+laleEHdOwyQiAyHCZOOOe1dbwsa83RT5&#10;eZ3td6/LoiVL/ZkjtfD3wV0j4VafqFrrXxl0/WfEgijmi0SztiRZxxyFypkydxznghT1NcV+13ef&#10;A34X32n+O/EWk629v4ft2udRurbSkku4La9kjeK3tlXOU3OcFuAG54zWB+zd8V/h9/w0brugy6Ra&#10;PpYgbSdP1mcO81qsyqrZaTByzrz1wOc9a7f9rP8AZZ+LHiH4g+Avi58MtD1TXYL+1W11HRtOUztb&#10;MIkjjnGOxiVTkkBTuAIBrzMxwd0406acLJtJu9k7O2+/pt0PRw1GdaLSfa54xrWifsxfEP4c2/xS&#10;1zwD8SGtr7WDbSW1pchbq0kuS2Ha1G9EckkmRAozj5gMivoj4O/Abwr8OPAk9x8PPifrmveH30hr&#10;PWtDuZN15DbgggFow22eFchGG4ttUHcOa1YP2afhD8MPBl5bT/FCK18Q+IdKA1HQJvE73t9AUZnV&#10;ook/dwuqrIGG1ccqSTyeN8M6X+yN4J+L9z8YNA8b/EDU9a0z7S13b2unW9jHIHYIqiCVpGYAPtB3&#10;KpwDjOTXowpyw9LklNcnTy7Wdum3+R6VTL1Uk4xTukra/wBbs8z+PnwV+HPxn1F38eapql9F4nms&#10;47fU7BYyttdxxutvqMIl/wBXJKiGKSPaSXiwQr9aPwQ/Z0+H/wCzp4W8UfH210fVDrumXh0PSZdZ&#10;1ZZ49VjKeZPKYYo0CqI9hIJPzMoOCtfUnxEsfhP8RrJ4JPDnjW1stXjkebU30iygWxXYriVissbB&#10;hIkbeYckOobOBg+J/tH23wd+PEGl6Lpvxv1XQ9b8LNI2oMfDs8ENzNJ8ji4WIuiPIdinOQGi9GND&#10;zGlUwlTC+0Tm00vu6dvPocKwGMa5YtW9UeJeL/2ctB+GesaZYeM/jB4Vht/E19Fd6TpL6dfLcy3X&#10;mrKjxmSR1yCy46DJ9CRUP7PP7JvgW5/aZ1L47/GD9pe10zw1Bd3N7rGm6fFJF9rjIJCStKFihALB&#10;WYHL9AOrV6Vpfw0uPhhNpdt4z+MmueM9OvJPtlta311M0EJQbo3RWJRYI8HbsGSAvJ6V87ftB2Pi&#10;D4jQy6d4svzpkut+W11Ha4EFsY3HkxqsaAFFVU+Xb6dTzUPEvC4qnXpJOnopReu7s2tfJd/kc06d&#10;aElTk9Pke8fEn4ifsj658T9A+LfhHUPEFx4X0xktdC0TwNZ2Ys9Mik3xNJMd+XEjK6l0UjKcHgE+&#10;J+KvAnwZf4q6rq3hGGXU5LbVTbXcOu2SJNGkqlyRJGdrRSrl0LKMHIOAVryvwl8DPiJZW0mm/DZo&#10;9eey1Ly/sH2aaJbqzus+dbkMuABJGkqnnZmRhjGa941bwj4nv10fQ7LWXe/0Ui21SCG2Ekdy2zJs&#10;hMQqllJI83gDkDG0V6uaYmlGvGnzKMpX7JrXr5dNVbU6p0Y4d3jJP5p/kcDr/hmw8dfs5T/Dm28W&#10;Wmk2Wjatby2IuNP3XlmJG+RBIp+VEaLJ2k5BBGSuK7PQvhV4i+Gvwz1Twh4K8Z6kZvssT+IfF8pE&#10;FxPb7GLgtJue2tyCAEwZJCT8vNei/AD4C3ugy6hYarEPs19ZyXc15MFX7AqMAv70Axu6kkg5wCvH&#10;3iR5v+0F8YbDTL6w+Hvg3TbmDwpOZXS9nkEh1O4LY86ZwWZRzhThgvRlAJxf9qYimnSg4tr1T0X8&#10;3+Rx3qVfdXctfs3+PtPu/hz4s1AaaBZ2WoLaabeyWy7XdFUs6jPDBGBPUgOPrXsHwI/aRaz+HN/a&#10;JqAvfDU7vZ300pilewd+Y5kGW2kM5VgygMAuchgT5X4D+E+nax4Os9DvfGFl4S8M29m974piRBLL&#10;YrMRJLNFj5ZPORVjAAwrAAAgAVWv/FPwx+Gvi7ULf9nT9nlotEv9KnLXmra7cTXOrxwxec7OhkWK&#10;I+UZlCKhYEAZPArkoYOccXPG+01l8Gt29Nfk+pdGiq14xTv0IdCj8bzeMPEDeEtIt9P1WDzLTVNC&#10;nbfZ63aZzHJtkBHltnABDAccjgVe8BfBLw5FreuePfDS+feW+kfZ9S0G0Rk8nfKrHLSEbkUo+GAb&#10;gNluedTwZ8XfhXr/AMNrv4+f8ILrF5Y2lrb6dZSW7LI6iaRw8bAgOHTySHwD8o3YIII6Twtruu6t&#10;e2mjSfD+81W5vdat7W1sdKsJppXZIftHmSuTu8tDIiM5xhgcnHFd1enHE4b4GpbP/ht/wCaq03a1&#10;rnV/s2f2Fc+IrnxRqPwu0/w7rur3E0aam94t4upxRL5ccyhHzhlbHlnGdgGCAKpftFeFv2gfHXhK&#10;fxNrvxG1XS/ClrZ2/meENBuoLRbcKPKlgLxLtdNy+YHVDkOAFGMVP4QbTfD3xPu4fjh8PrzSgloB&#10;d2+nYSSykZ0KzDduAXaqD5j0YcjivVNQ+C9x4w0/zfBXxQt/Euny38Un2HWIvIuwqOG2GQHbMccc&#10;hW/3+DWmAzFVpSW8ovZbtLS9nv8AK7OOcqsXzXPK/wBo2z/Zf1+50f4HX50q7bTPDVrZ3mk6uzm7&#10;vJ2z8wuS+3f82Rkbs9D2HBjwj8KtP1iy8Jr8K7C6fRdK+yafq2peIZFl+z7dhjZihEhXPKSHkZwa&#10;5T9p/wDYs1yH4jax8XfF+va9LPc6qz/YtG0ZZJ44kjH+jkSSLk7edygn5cqDnjmbH4sXFxoTmzu7&#10;/bpTRiDUdTkja7OAp8qdNoKHayjkZI+UngEenVxGIpU3KnJX3aa2v3ve2nlchqUneLdj628P+OPB&#10;sXizSdP+GfjLUdG16wtU1A+H/E15ujurdwPMWOUHggkoFlRcsAFbOK9D+Jmm+F/G/gXU/G3iP4V2&#10;+pazo8Jk1NVgEV7LYYYiVCq5kCdxkAqCc8c53xd/ZF8D6rYS+J9H0W50a7eeO5eIytEhkiLMi8fw&#10;BmZto+Uk5I6Y6Xw942v9L8PadrekXkWotplgftRhgaQ7FwGQEAMVbBBQjqK8fAUKlCt7OMrxe6dt&#10;n1V+x69erGcVP7/6seR+GPg747u/BzeLPBWkax4b0TUIiJZdZ1FbKaHcflaMuUYLuCMASdw4BIOK&#10;5bxDL47lt1vJPEC315tjhlW623aF4UZGGU5LMNucjg545pf2v/iP41PxL0m6u57n+xbu3nutD1e3&#10;JRNLCqhaF1yA4yOf4juXrjFcv4kttcHgHTPir4J1uLX3unkk1eC4uPLjiVyRv2nGEztO5ehOK8vM&#10;8olUnfDR1XV9fktkcUnKjLXqdjZeFrvwNo9n4i8deCP7C06/Rg3iPTnxNp7MCxZ+T5EJx93HU8YJ&#10;we+0z4rWthZ/2Fd/EBkvotPD2V6blkjubY42S5jbZIhwAJFweowT8teC/Dv9p3WvhzbRxeKPGeiX&#10;tpdX/wBlk8Oy/ayFUjkJLPCgzkbcKWBz35r27wt8dv2c/HHhuDQdd8Nzaf5fz2lpd26yJbsx3HyX&#10;wyqCTnBCqe4rGM8PRlGNWbpVFo+Z3i/SWi+Ts/IwXMnqbnw0l+LfiWz1HU7XxPYajqElqGsItamB&#10;iESTIwQsQeSNwBZQM4z3rKP7ZsPglZ7f4h/D+Kye6BtrqwiJCXAHytIyA7B0I34BYg8HkjrvCsvh&#10;u4s7u4sbi2ubZ9KuJDHC7PH+7UuF2kfKflGVGR6ZGK8X+IHgjQ9ds4/GUuvx397d28ktxZ2dmxjj&#10;iXC7VIjVCinAAYhz6V35liKEIQmveemtr/Na3LjKpFaM6LxT8ddFi1TTvGfwk1iwl0K0BL6La2kc&#10;EsAk++rKMGXp9/JHPJyePWbLTfEnx701fHfwz+NniLRtUubUJAseu3AsyyqqrvhD7Q3GGAA5O7BJ&#10;r4qb4XWWr2cU/g3xILC9lunWQ3bmKFiQWVFEe8BtozyQcDOPT1n9jvx58V/gV4/fTfiLoDT+EroM&#10;NS1G2uY5YrbC5EwZWO1gSPlOGYZGDXhV68ZY+NSm7ylZS5b6rvbTVfcFOVm4y2/I9d0aH44ato+s&#10;L4314Xx8PXkMWsw28Ahne0wCt4gXCy7ipyXVhyp9QKSaBokPieDUfD/jS7nsr+0Oo2+oHT8FI1zv&#10;hm2Ntjc4xymCx4IPFat/N8Ovhb478UXmvftTWc1n4vsXfw/4XTw9cyGxS6USRrHcoSnkGcCRIyoC&#10;gbcgZrX8R2ujfA74M3XjXxz4Nl8R3OtapHbaVpEEhjEkSyKwLEHIiMqByo55APBrsp4D29aVKvNT&#10;3ak3zWS9NV6FTTSIfhX8QJfGUcnw5utJvhpyxPM99IzLaWU6nCqzKRuR9w+T+/yBjOHeFfHnhjx/&#10;ovirwR8K/EWvadqOmPG9zreoWcEEEOZPLkMUcrAIieYGbewO0Dp3xvhN8cF8X6rqGk6X4h/sGzuL&#10;uWO/vtAtSgjvI3DN5ac5j4Me0HOCCOa3/h78cvhB8T/inL8NNO1zxVreoajYXNhc3V5p9sLVQ8eW&#10;QiMl48AL94nnGea6svnRhh5eyknOm3fo9OkeqTX6jheVjhtM+DvgTxfbX2kab8WW+ILWdo/22/0+&#10;1kDiYkGUJMkkaYfICIpIwCC4Gd3CRfs7fAXQfGtn8NfBvwwNvreuupsk1DSZTcn+8Y3Dy4AG4Fkb&#10;jnJrtrvUviz8NdNk+Gmg3Vhpr2MjJcnToohLJCpbE2wlXkZiOSxIB9QAK0rj4tv8N9CKeC7n7H4t&#10;1TTCG8Qa7gRaDCSCsS7SSs0yEtsRWKjaSMHj28MljKKnN26vl1+SV738/mZtRcrIk+Hfwl/ZF/YR&#10;16fUtb8QeG/EPxlukEmnWOvXrfYdMmYN5bBmUkS4Iz827qAVzmvnX9rXXf8Ago54/v4/iH4p8e6d&#10;4z0O5txcQQeEJ0WPSCdwKRoyhZCoBG8F92OTXuPgGfw7N4x0vw5+0z4S8Oa5pTQGSw8Yy+GoLW5t&#10;LhmBVkC585N2GLADqSSp4PYeJ4vhv8N59T8CTXsN7YTW6umlW7xwRiNsgTJ5SqzBhwd27BB6HNTj&#10;KtSrS9lrGD2jez9W73ZUuZx02PlD9l+VdD1JtQ+Lei3Y1jU7OaOawj0poI9dt1TPzW/zBiqtuLFV&#10;UkMYy21q3fBnh/8AZt8OWZ+Kvw6ttZFkUePVPDJvjJLBKSGaJ1LHaAO+Sdp4B7dTp37R+gfCjXtZ&#10;l0LwLLLDDFG0rWtxHLcLGMhZPMkxhFG7JdgFCjpmuTl+E83irxXc/tB/Dj4geH7yy8Snbrlha+aB&#10;tXiOeNAu1CQfnGWUPnaxVwF8SjS9nOUU7X77X8n+gm1FKUSx4D/aMt/ilrmuaPYfD7w7D4T0wB71&#10;rnTSxMhXBi3FlUPhQcgEbQc84Bq6b420y48T6trLCLS9P0Tw/PZxzWsf/Ht5kkUJO1iqjazMuAcb&#10;VAznNdd4P+B0vivxvofwp0PxjpHhnTrST+0LuLWJZBNq9xkNHFkKdoLbCxY5IAQKcCuD8ffBLXfh&#10;D4N1r4b+LrP7Lf6ndWsNzc2sjss6yak13PKrty4MMMpLH0OQOldU6FWFCM+bmUpJb3s+q02+4yqz&#10;9prax2Gk/tPT/CL4xXPwk1mKTW9JtILYC2BjDxzRDiaDLFhJsGdp4IQDdnBGn8VvjX4X+Cv7TUnh&#10;/wAdeN7eLw14jhivrHO+SWwd5fs5kVeSEEqYcHC7S5AJAB818U/sUfHfxt+1Nrfxq0HSXt/D9vBa&#10;W1vNJcpF9sWKCPe2WV3A37lJjjdsZGOc17x8Vv2Z/Hvi74ZWHinw54O0XUvEdhoySWV7qvhG8nKH&#10;C+auLi13YYqsgGN2U+7zkc+ZZZia1XmhTcoy/B+TN4UmoJN6P5mf+0N8E9M8FaMPjP4Xs4rI+bBc&#10;6hruhxo08DAgw3AkCkvbuSAWByCQpIDAnE1LxD4B/aG+LNhfyW8U+tSaZafbL+5gmZzNAoUNsjkU&#10;jGQN5yNqjPfEn7N/7THxz+HzP4J/a0+H8Q8HyR+RFrNjoyhdOmc4Mf2WGIO8Tlx5ivGuFYsfRu4+&#10;J/wd0L4W6LPp/hS1tofC93GriVtSYtbI5J8sTu254GJBiAO1QNu3cuTwxhiMDUdHEN3sraX5l28m&#10;uu4VcOpLmg9F3Od8d+L/AA18OfijN8EoYPDlvLrctl4i06yg8L3GpPukkaKa8csvlBmZyFZHJUDp&#10;WXrH7Q97pl5/wjs+nfDnxzLb3ahofBulPHeWUjMFR5ISWkTLEAt5aqG+XeTXYaN/wsrV7nwva6Bo&#10;ui32iabeR214ttdmaS2jA2+W5kdmjTDKwVSNpDcEMMeKftC/CfSP2edW1j9o/wCE/inxdHDqdukd&#10;r4I095w63sj42q0JVo42PU53DJCkhgK9yhipSqyp048qmlZ73urW7dDmk4tWe52Pxql+Evjq3tpt&#10;I8SD+1NThQ63q/g/U/MnglicKYASoZo18tfmj+8ByQeK5v8AaH+DJ8UWNl8QtQ8I6jr8JtLSS7vd&#10;B1FLe4vXjBRluYZbWV1BCR8jO/byRyTS8LfD25/aT8E/8JH8VYtJ8IeJ7awiuL6GOa4VbbeGbc/y&#10;sBhVDFd+4FiGwQN3otp8HL3w5otvdeG/EFzD4i8P2MK6NeDev9qIMsYn+9HcxOrDBXcRnqwGB59V&#10;SwNV2abv0/ppfgvQIqeuhH+xpB8FfiJ4dm/Zp8TeEvFcZFnv8P6f4+021uIbWVdzhLe8ifzABtbE&#10;bIpQ7WXBJz6p8Ofhh4JX4qrqmm6VZHxfa6fJBa6s17ITq9sAwnhcLhJbhFwUkILExkOc4avP7n4H&#10;Ra63h/4ta5q9j4f8aaZdJeWsGialNbxzSRsGYGIlRL0+7tBXOCW61ztp8Q/FPwl+KV18bbfRytvq&#10;5mvbC0s70v8AaZ4YCSypgqoyQxJGTn3xWNfNIqadSK5ZLVJWt8tdet1poaxTTSaDxhod34oT4m+G&#10;LDxTZaTdMjS29xd20k0dskU0dyHeOPDktGznA5JfPc1z/wADPiPoHhvTofDXxQ1a48Q6hZziTSvE&#10;Wn+DEso7TbliJGmuS08WMnLIrKM8kcV9GXGhfCnx38SB8QtLs77T5fHWn2l/bRiIzWl0tzBGHjkP&#10;/LGRQpUKRtwjDqcV8U/Gb9mX42fBD40aRN428Yf8JB4f1WW7trLxJFexG2MM0LxiIIeYn2uQwHXs&#10;Tg1yU3i5c6pSXJF72vo9t/Qp03F+R71YWuveF/i14d1bQfHOlyadBOzajDZLHPFd6bcRFUVZIySC&#10;mSV3AEgYPK5rgP2hvAOkfDPSPEfjDx3oLWNv4u8dWkenavYYuJTA9k7yzBGbKN52/Jj+b5F+VhkH&#10;wvxBpXx5+GPgfwX4u8F6k1neeHLgwg6jbPs1Cwld54VxIMkBjOpGCCGQg9a+nrPxn4B/aw+EK+F/&#10;iBbNbSjSpJILlwGj067QwkTxnBxJG7qu1vldZSAwyK5qqo4epG6+K602ve+vqtt9NAatqeReFv8A&#10;hd/w3021n8L6iviHSDHdTT6tNmSK+tpyJSUdN5Dq6MTg5DHnqRWl8BdS0j4TE6U3hzXZ9K1Xybi6&#10;tLxg1nFcRuMzKpG+NhhjwwwTnCgYrzX4f/E3xd+yn44n+FWuaxNr2hTyzTXWgXlo0Ct5n3pIGPKu&#10;GQMCvQk9eRXrPiT4j2HgD4M33xd+GkN74ns9S1lrez0yfTIZIrNpjhob3ecxsGZgpjA3grhl5xtR&#10;w8HNJSdn2tZ/ereQ1Bz2Z7z4L8R+H/Bvj3TfFNxqd1c3GlXi3clv9nIYEqP3ZOcSxyI3lN0PMZxw&#10;WPsn7Rur2/ir4f3Hj3Qba5+z6Vo9tcCBEYT+SyklWUEEnbsyM5Dr6ivDf2adX+FP7RvhDSf7R0Cb&#10;w14kkFrDLFdN5lvK5iYNapK2ZEJQNhXLLkDGMkH6N+Dmiazqfh3WfBHjjdLeWyLaW5upctc2oJBz&#10;17TKM54YZHWsMbgquGgnSl+6ls07Wkt9Xqnc3hFxTpyWp4r4A+J3gPx1b2nhL422H262gkSTSdfi&#10;AkmC5ziXuxA43r820d+QNu5+AviL4VSap4t8H6rZvq5sjZeFLuByUvonnjuY4izYDTLHFcRgDJKO&#10;oxgZHi/xK+Fth8C/jTqGmXdzqsUWoSJJbrcX2bUKD96Jdu6OQMTn58dOAQK9u8BeCNU8XjQPGAl1&#10;HXdLk1e3tLrRBqc0UUV18kcdzGqkIoChGLHdgowA5XHPgsXPF1fqmKipyto9U/P5ry+RkovoTXnh&#10;vSNA0+++INzoK6dqLL9t1dCVd1lELMEdxnaqs7Oyg8vk8bjXxJc6Z4X+MWmyaNp/w7l1jx49u11P&#10;cWt79mN/awBTNJCm8JJKsRDlTtztbrt5/RD476T4R8UPqGq+DfEWLjQNPubXU7DTpgTlotwOAdyS&#10;qcHJ+8CvpXy7+zb4b8Eal8arF5LWew8UeDb+xurHV7PYv9q277XYXICKokKn74UMyyYJbg121YTw&#10;eLeFjZpap9WuuvruhqEmtYp9zp/2d/g/pXh39nex+Ntz4u1jwZpNov2u7ihkN+94IWO2W1ik3ZaV&#10;Nw4JXDE4I5pnxR+NfhD42+E7r4heBfDl/pWpeGQl1c22pwp9qu7HOxpmVOGADZYDO0E+gr0j9q/x&#10;34S8LfGCy8HeMnSDQWtYhp9nCBtmS5DDKjcMFfLfBAOMdsV4Fph8d/BDUZIZ5ND1W90+4uJZrOe8&#10;RZr613rsiReAf3WTk9ScFeeNY4xVac8NRV0t7uzv31Vr/wBXOuGFm4OVNa+vT0sb+v8AizWI/A3g&#10;2DQrq4vNG13RryJpJI1kS3Zbsy7EbnDbZxjGCF+XkV8//Fiy8eWXxJuP+FceJtP8SaLmG6tpbzT/&#10;ACJogQMh2P3XUgjCsSCOAQQa+tNH8GW3gW20fRdEtYv+EbXxVc6xoW8/u1tpLezuI0QnkKWkk+Xs&#10;cjtXO/Ar4Ytr3xVuzYajBLYPq9ybzTZbQNHqFnMHwWDcDGeRzgYyBmvPf1+Fa9PVqy2S03f57Kzf&#10;RmKnGO8b+RyPgW2g8DfDS+1Txk1m8HiS7jnkWS/ZbXEcL3U8u4kiFWZVYleAfTFdL4e0Wwg1Cf4p&#10;/BrWdQ/tTUdKsbG50O9uf9Kt4UhgUyxb2xdEIYvnQ7iOCGzW58Q/gZ4V1nw7ffBjW/ifYaMbLSLq&#10;3t43kS7nRXjKMzRqNxwhxnHc8GvOtE+B3xeSSz8K+B/ip4W1a68N6Q0E8Sa1LazxnAeJ2DwqJEdQ&#10;rE5O0gEYr0oYbEVacpxXNfZJ22Wv9MvDS5Zc+1i1+1/8LNJ+MnwzsfGlj4ThRLLUwPEukXVgVaC4&#10;lh+W5CnBaNRE3A+YK2eOSPLf2Ovhxf8AjPwt4z/Z38RaRcaJcXl2JdG1CDM0C3aRySRSR7uQu2OU&#10;FSSSHxkcY9y/aS+EPx0+I/wWsfD3w18U6dH4qttZt9TEn9pqOYUVURW6MOHzng7zxycx2Hg/4y/D&#10;P4baR4/8bfBC+sNQtNRtZdXHh6aO5id0+Vmj8tmAjO77jYKqSOign16MMQsFerStb7162/MrDU6a&#10;ejur2a62fVGL8ZfDV7o3wH0rwH8QNTbWZNYe4eXxAYi8Ya1xHbLJ8vyuJGkQjnkL3FUPDvg/XPBN&#10;ro0kL2N1pV5osVpDqenzhormZ/nLdAVJLEcjnHU16b8W7vwxqHjvwto2v6nIbHxXrxj1mKRCYVhh&#10;h3yDKECMP8khbP33J61xsHibWfhR8Mr4wOllFp19cPo7apbRzxSWsckbqMSAqX+cgNgHmvLjmDwW&#10;JVSzlZN3/T1/UWPwdpXgrRva255HbeJ9G8PXGpfadD+wve3nl3k3lhnCg/OVPqTn3FfXeh/GOPQf&#10;2fzrmqXs93aWVhaTrbWkwQ4EiorZdgMKsgOM/wAPHpXxjofifwT8QtXkn8XXUcxiLT6mFcgwks37&#10;yPHDgHJ3AkeoxX0p4DitdM+EqjXdI+06dY6Zsg066jy12eNhZQTmMBQxwfm+UcZOObh11cRXxFaq&#10;9OV2ve8ddF6dX5mFGpLDzu72e9tDqPBuj+CtX8d2Pxr1rxw0WnarbXV1cLqMRlnWWSNlZfLUF84d&#10;hjGMp1+7XnN34h+Cvwy1o+LL7wdE1wJp5jJZRuj6rIDwZZBh9uwqBEpjB5YtyasaR8YNM+I1knhP&#10;wp4P0uw+3Wgmub2LTRE8UCEtnli4ZjgDJBwPpXY+Cfht4I8cajZ+AfHWqXWn6T4p0821nqtp889h&#10;cIdqMCeWKkBT/eB981rVq1Kso4bDNKz67XbV0/TRmjqVlV5o3V+9/wATzvw78evFXxgaXTtX0+Ox&#10;0e4DLYabZrHaNbShcr8sRznOCGyTnIzzmsVH+Lnime90f+xgviTSISs1lqNj5L69bgvJhdw5vI1R&#10;iU6SIuQFZfm80179mv4h/APxLe+Dbj4ualqGvaJf3cOoahqdiRBMUIMJgEm7zUdJIn3qc/Ngciuj&#10;8G/HH4yeGtRjk+MIuLQQ7X0jWWvTJdFwDue3jfzZCE3BNsh2/NhWUAiqxXDkqvOsTCMrdVpqvN2a&#10;+Vj0KtDFYZXm9JdtSTxDrk2m+INXs9RSWyuHhFtfRxu/2XeFCKzx5BjfaNhdcNge1edeIfgzfeJt&#10;esvEOh+KtduNR1b943h601P7XpmlurD543kkV4icbtoVsZ+/1Fe7ePIPBfxTL+I/Cl6Fv9UtIv7X&#10;R547e6FuMn7UYSxDgl+CoYocg4ATHMaf8O7fwB4kRvh7fX94+j273et3LPmGG3UBsMMZbjqPcYxX&#10;hRovAKVCniOZ1PdjGd2181q0rbu/Q4ateTXLNak/i/4eeLPhF8F7LT/hl8Wn1DxJrPiJPt0ut3f2&#10;26Nqu8yKgwPLUE+WpPONxJJ6YfwN+Aet6B4tvL/4t+HD9gumjmhmW9UXOpYYeZeZhYCCKMsAoyGk&#10;YhBxuZfWPDfgbwRolvaeMZNLmg0K606O6vL6+KvNNNLIrRW2w5xld3TjaGbtV3X/AIhLcjT21bw4&#10;9/pzSeRqdxYIkR04J+5SdVBTzSWxlskKp6fNx6WWfWUpe0XPUet77tb3fl0Wy7dTX2U4046r3ult&#10;vn5mtffFa9u7vXdBj8I6dDbaKJbTxH/bViyHUIyqG3uoiHaN7ZlMmTtzyrcFiK8Y+JvwG8HeGvFM&#10;/hjx34Hktnv73/kHWl601mZCQVaAlI3jk+bGB16c8Yu33ijUrD4n6bp1hrI8SaJObjS9Sk02UTPN&#10;FIhaJCoyyOHA+RwGAAIyorj/ABvrfxxsfi7q9l471Nkk1XXZb660uRHF/ockvzrKibcywjKj93uK&#10;ZG4AMCfVwVOOPoTp4typ66JJOzS3bt1++xaoVNnT1X5HSeH/AALpfhq9l8Tr4sjvbCe7eKZ7i5dU&#10;gVuPKcbHKNgYKnAbHOcAir4s+CPw6/4SGy8X6bq4tdMF27aFqekgy2KMyssqXC7t8bEYBQK3UEcc&#10;15bLq8ngvXYtX0C/im07xSEW/Rx/owmZWDyPFJhZFBVdy9xyQGBA6mx+Imk6T8QX8O/ALUbyW4W3&#10;Eet+BJ3jlttRwD5v2eESF2ZeuwESDqgODSw0q2GUqE5Kbp2afV362vuvLTvY740qEH7kW7dVK36M&#10;0LP4CTfBHRZtNHjC0/s64NtqY1jen2dWQzqZCdqAMFfY2VViHI9Mec/FXx1q/wAUfEV58OND/tGy&#10;uNNtP+JPqRDF7glsSSuRwyyfLyDzGwIIzmvX/FV94L+KHwltvA2i20s9nqR32djdFzJp0YOTIkw+&#10;YqpL43KHGdpBwS2Rqnwr0TwnKvwyudKs9QvodNmfQbWTVXjudRh2gt5Tk/ODwMgDBBG0AVnT4iw1&#10;PFSSlzOPTW3rdu1157HnYicKtFxbfNffyIbe9+IPgnQNNn8PeMJNO1oWNrA16mupZyuxwuxJJWAZ&#10;zgYQ53dMV6p+zp8ULn4qyQ/Dv4yR2+geLLhXfRNZsGkEWrwxru3SxMTsfGTlW2nnABwT4z8W9bt/&#10;Bfwn/tnU/DjzS211bR6faROFaJ8sUBZgxJXB5xnjtV74KfHrW/Bfxqv9Cv8AwYNS8Oajp5uQLvUV&#10;A0y4kVXeaB9m+JkZyjKCFdY/mB2rjhyKUsfQqTcW7zlr2t2d9N90ed8OjZ9ReKtP1668C6xoXxjv&#10;bfVPD9skiMl4pM0WzkPBIMOuOSvcdvU/Pvjr4OeGL3VdM8Wy+GLrWNJuNMgk+1o6jVba1YKqy3Ey&#10;j99kREBpUkXClDg8jb/a+8a6dp0Phq5HxD8QXSavpUy2MXhxY7m2up2VdryDIkDAllZcHAHQZBK6&#10;18W/D3jqz8P2+n+M9Nh8UaTokenRWmoRy2ianEr58mVG+YE4xnnawzwMmvrJ4ilRqxcp80Yq3Ndt&#10;389reW4OdqfLFHR/AL9uW/m0+18C+NdXbWF1i1eax0fWnVrySA8ZOACoP8OTkgE+me/+BHxY02Dx&#10;rPd+ANbstR0aOU2uuaPbWohaxYneZ4iR/pESgqMoemTt7n5rvP2Mfi/4K1jxH8UPAWt+GPGviO8J&#10;t9DuNC8RQSuIpB+8nkjkKMrBB5aqoON5xwBWZpXw6+NvgeTSINR8IeItAksbpJbRL7TriJYSn8If&#10;5S3BKhtxztH0rkrzrwpezhtLqun3XOyVOjz6O/Zn118VvCHhb4m6zr/wr8NadYajqbWI1HRYb1c2&#10;/wBrdWIh3Ajh1PTOPnUnivnLV/jH4T8A6Avgy8v203xDFcMf7Ps9OluJQ+xT+7j2qsUYGAxJC7g4&#10;7E1t+GPjleReP9FMN99n1yTVme6ljnRbPKAsSxClmdlJ+UHqewHGr+138K/Cnizxtb/Hzw1qkdj4&#10;e8SaLJcarfadEs1zFcLIBJHCGBTd5hckMDgMMDIGOhVPbUYzdnNOz3+8xmva0rdvyOQ+FOtfBf46&#10;+IX8V+GdPsLfX9J1OL7cbmNGSV2PaRlZInwGJ8rjOASMk14N4d+OniHwV8StW+C2v+CIPC+q3Ooy&#10;K19renvdyMS7GMiSZ8KGyoDjKkcjrXvPhP8AYpsfgT+zppPxO8HeP7jVbmw8ZNd6rCNPkEdxHcxi&#10;JT+7LtKqgLyQACzE7SteheCfhF/wvKC7+Gnxm0lZJrO4mi0HxrosZS600ByFVpMAqwP3k6EHcAM5&#10;r0HRji0qT95NaNWf57mDglp0G/sta/48t4YtI8eQ3X2qz1JreVru0ERdSp3LnaA4x3GR2q/f/CHT&#10;h4hlv9Isb6LS7uUsLf7KzLBOpGWC8FWHtgMOhB5Xc8V/C3x98EtO0/w34zvrrULiwuYBb626sUvo&#10;FUqHzk4YDaGGc/dJ6mvE9dvPgn8JviZf3lv8ePiDBfRX832jT7GG2e13M5LIHdlcDPoRj2ODXkwy&#10;5WdON1y9L/5iaSdit8UvBvij4W+Jbi0i1bybeSzku7eyK7xcRyDBktnI5yBjIxInK4PIPA6B8Q9c&#10;+I+jaXpXgm401byOYx2sVxPcSiKaJ4ypiXaXZzlVOXIPmnj5cj3O4+On7OPx8+HyfDTxFr+pxtFd&#10;EWN1rOmul9YXTZxJG8TSB1c4GGIVgeuQK8qudM0D4DzDSfiN4Hub/wAOeJlRLnxfpbH99IcjcWX5&#10;AoHykHkkcnIwOeniYwqxwdde6tmr2+S/NdPQUkos9r8JeA/E/izUfDen+I7zw1b6jayhdQ8O3utW&#10;rM9qzBpvLj8wyJsOZFUgEbmBzha9u/bIuNQ1e1tNV0/w9JNo3h3RDNpV3bKXmgn5iJUYOSIiG5BG&#10;cZ7V8jfCLxJ+y/p3j6DWPCHibW59d1FfsWn2niO4jieHYUjAhVBgqoAX77Z5A6GvQvj/APtBW3w7&#10;+zahpnia50/U4XguLy5t7sKUjZWi5HUrgZz0DAeld2PVLC6Ulur6Pot/6Q4ySjqVPhldSwpZanpM&#10;v2ay8g3G2C0dYA4lwsiFuY84VXjbkMSwLZIC/Ef9oyP4X/FrTvDfwU+F9toUNvqljdeI/EkUMU0t&#10;1OCkjRSqmTbwsGIDlQM8jAJFdz8FP2ifg/8AGvwzaeB/io+k2fi6fQ7a51HVdMt4oheKWbY8sL4R&#10;xnk5C/e4IrH+Nvwa0Xwprd78VPA+maVdfEDR9Iay0nW5IpGQwOAySmIkK88YLKFkB29cfKa8ijXV&#10;DMpKc7RqpKT6xa207NddfVFNctmtjvP2if2H4fH/AO2FpX7RY8ax6foMOmQy6vpLszf2iykmNQc7&#10;UXBG5vQccnIwvHvxB/Yu+Guv6hr/APwlukaxr8Ur3F9ext/aVzAx/uLHuEGAdvy7eAMk4r3n4dXT&#10;/tKfso+CfF3jeKw1TUNT0gWuuR3MRS2ublMxSLLGuCqs8Y3R8dSvHSviT4h23xe/Z28b6/4f+N/h&#10;7w62meN71dEF74M8JJaWMdrICrJIwSMxMu9TGsgkJKEhsD5vbwMFhsunWpK/I2m0lzNd91svXyNa&#10;3LTd+55/8af+Covwp0P7VofhH4c32rpL999dmWG3OeN3lJuLfXcp9xWZ8N/2irX9rrw5/wAIH4og&#10;sdO1/Tg154XvbHcBFEuAYskltnQHJOOG7EV4B+0T+w38WvA6L4/8KeL9E+IXgnULtbOw1XSoxHKk&#10;jMyrFKicwNuUKckruYAkE4riPDHiTWfgvo+teCvCGq3Vr4jtFzfyI+2S0lBUvaxtj5lTALEEhnXj&#10;KqCdMZgKGNwbdOd59Hdv+vMzcuaNz6Rvvj3H4S8aWvwtt4bnVtat52svEpk0fyzqik7Sp3gYiUk7&#10;f74G9j0C/T/wP+D8elT2vhbwwl3aQ61qYaJZGE8ellkBbDEYaOLadu77xKg5yawvgZoNh4o8BaF8&#10;RviJ4I0tfFes6FbSajf+QWkt4ly4Kg/dZk2EkDIACg4FeGfDT9uPVvG/7TXje50LUbuDQtB8H3Q0&#10;TRricQghJI0SQrkDczuSc5I3jpis8NRhX5a1WnyyWjV/k2vLsc005ytBbbn1n4s1X4B/EXX9c+EN&#10;jr2nXh026lfUvEETSC4v7mMnJyoQJmUqVMRbhRwd2R3XiTW/Cf7RX7Ld7ea9pUU3ifwbv8q0uCQ2&#10;qQhdoBPDMWQ4YcncMcbzXxX8GtHg0bQ/E/i3UIY5XF8lrZTxuJAgUYcMASQys/IOOQDjmvebfx3Y&#10;67ok/iLRZGTVrSz269aNEA11Z53NcxJ1MyBQXHUhdwB+Y1897etRxz9nZRSbt0burJf3l97BVH8D&#10;W565+xx4o+PnjbXtX8K+MPitdzWenaW8v2fSreGNYJHICfOIw2RliAxI+TkGvC/iP+2H+2Z+z58V&#10;PFXwu1H9qGfxlqOjTSz2Wn2ug2irb2twQ9mkxEXmGcKsg2o2CMZOcCvoT4MeHPDn7Luh6j4k8ReM&#10;ovI12AzWWp3Mhit5pCuIUZxnaCzHk9QwwDXjPhr9kP4l6Xfar4r+EV5p/iDxXrc8zX/ifWtTjnu4&#10;kleSbIUJ5giR5GKDyyME8t0r6yhjHUwNP2smpyd33Ub6L5rzRUHVpRsjivFH/BRX9pL4VeFY/EPx&#10;81bQbCDXYFl0LQHtnh1qdjGrSJJFvZFMbkoWdRnaCB8yivIvh3/wUF179obXH8PeIYtWtND0+VnY&#10;zIGghkfClVYDGSDnbgdCcda9K8T/APBHnWvjZo9xpnj79qbREv4dVTUV8QX97NcXEFzlFmjHmrEq&#10;RtGoG0AfNHGeApB6bwr+w58CPhzr2n/D3wv8YJLm4uLlbXSEXw2XtTI8qxG5L79twpduWzglgOQC&#10;DjiVk+YYOVOpU1vZXkr+T/rqbzlaGm7/AAMS51pvhP8AE/wz8RtR+JVtoug6w621xf8AnZmumjIC&#10;TLGflEbJ5W8kEjlQGI49jX4kfDPxj/wkPww8feIWh03UvOSzurJys8UkoJWPzV+d2IBcJklcgYC4&#10;xPY/8E7/AAhBDH4E+J/x9/ty5tLv+1tOY6Esk9tKBIGCp5+50IdcIABuzj7wx1HjT/gk/wCEfiiu&#10;lpo/7TXiDT30a3i+yIvhuJALhSGluCS67nlcEt1+XavQA15GHwlfDRVG8bwbWsk3LXRfdv8AgSqN&#10;43jufPviHxrY/AzWIfAXh34Lz3Frbrsl8Ta5rKwy3UYGGMNuMyFOeTkMM89BXf8AwJ+IWi/FrTIt&#10;I8VXV5rWharYG68P6vDf+Xc6ddBmjks3J5dlypBcbWzuwpWvrnUv2UNE8V+D7Xwl8TNAtvEkUduo&#10;1Cc2JjkMqr8tzFk/JJuCtkNwc818ewfsy+Of2fPF2lzTaNqUugwz3CX1vo+nrI0jO2UmcIPlZQzj&#10;K4B8wjHORwZ25YaSlOPK3azim0mu6S+X9XGoSp2bRy3xw+BOh/EnQLzxx4b8QwXutaVbm3sdWmuh&#10;ZTMynCWV6VIZWRxhST1OCeVI6L4RHx78Uf2Rrey+Jl3Z6d44sLe8TUNT1WFWjBRwv+kYB2B4JI1L&#10;gZ4LNnk16Xd6dY2HijcPBmsX416Apq17ZWkUtqQigDzYnjywdWGVY5yWAwVIr0X4ffs2/CzxL4I8&#10;S2Hw+8Wz2VrrWg3+nXWh+JoWs7uKW4j8vejSMVZQPulSRzksTXA4V8fRSo2vBpp6X81q02vS+3Q6&#10;qStO6PnvwP471j4H+M/h34W1fTLrQbCytkttS0aVo7i2if7UJlMcm7JjxKPLdNwK+3NdPf8AwM8I&#10;eNv2gr34eLr8sGn2Hig3EOnQxCaBntJiwOwkGJ/3f3x37HcduF43+AOr2XhvQvhNrFxPoknhkRi1&#10;iW280XGCxZfMmV8xMVjZSoO3LgEgivWPg/4D8Q6r+0FrPxasfDWkSxTQedbfYtUMt3K7oDLugYLt&#10;yd3IySCvOKeCr4LG4r2Kn++V7pXTdvJ2/C7HKpFJ3VzyL9uzQfHviTx2fDWiaWW0LRvDTxabZvag&#10;wSXv+sUhiCgx5aQ7cgjLcd6+cfCWh/EvXfhfcah8EfD2lW3jXR9a+2HRdUlKwzxgRxTrtkO0hlZG&#10;K9AI2Ug5DH7z1X4q/Dn4ReLp9C+PGk69oj6xveC6mszIt0pOd6vsX5lJ4XaSOh467WufDHw4LfTv&#10;Evw28Wrqhvrc3mkQ2ljZS3TwuCGkVGEbsOWVgqsQSQRmvRnhMRF2qWsnflej+a63MrQbVj8/PFPh&#10;rx3cPptz4++Fl1OhvH8jVLeFpTYXCsvyuVztjkHGTxwD2IGF8O/iBd/DT4za18LTrNpbLd3EQtrX&#10;V0BstSgmRW+yzZxsJYMqSdQQvIIFfcl74U+FmoeI7nTLfSG8O+J7mwaGZYbO8s2vFTJ+WJUDGTBJ&#10;KBdy4G1gAEHB6J8DfhT4+8VX9l8e9D8P65pVxbfZvNluokvbR4iSsqlh54fOQRuZTwdoZefOyvCx&#10;wsnRgl7N+b01vtrb7/M55wV97HkniDQNY+GHhfxH47+H8rW+m3Uulyy6TqVwzz6fdJcSpLGzKCxX&#10;99GyyD7wTnqc/VHgX4kDWfhl4P8AiB4w1IRx6nFJFd3NwzLGFeJEljfHIDcjPZgOnUeZeM/h3eeC&#10;den+E97qEPiTwdqnhaVdHvruILNMqZxayzK20uFxzsyc7hjoIfhlp48LfAzwT8KLTxHDruna3ruq&#10;QaXFfziR7S1IikjEzqfnEUqyRtICCEkycEYqMbiKUISw7d4rvp+Pr1NKU5T1k7s9c/aI8GWGteFb&#10;Sy8YazHrMOhu32y/t5Q013GgzA3yt/rZImVWDHGX38jFcl+yr8WNVOs6h48t7qW38ObF0u60KWIR&#10;to4UIYwACcjDrl+fmLZJLAnqtU1nw34XFr4a0TWrW6jmgWxuLkOrxXBSERJ+8C4c4iVA2SQI/auW&#10;1Lxhp/w4u/MOraNpEs0hFql4hR7uNsZDKxIYHowx269K5/r+CVJYmto00koq7XpZ3fpZms6dSM+Z&#10;bFu10y2+C/x51nxtqMaX0cugXmpyzxKEOpW6rvKtjjeoAU9jgMOpA0rnVvCfgD4qeE/iZ4S0CG70&#10;LxNrFlZWeohNoWB97HzMfdZGYqFPHXHAArS8LXll8V/Cmoadoei295cxW0sENm9zsLW8nyyQ+YwB&#10;C4J68EEc9TWFqep+DvD1637PWoNd26atYMmmrqKG3W1v0LGOGKQ4LfMijcV53qeldFSrS+purHbz&#10;Vmr+T1NYqMuXmWnc5D/gpho8XiXx14J1tZvJjS9msLh0JH7qJ0lGCOnySy/hmuS+MPxy8A+E4NP8&#10;QSeBrfU9ZnhOoaM19Bv+wwXCR7xOVIKjz1dfvfTFeifH6HRvGPhQN4s0e4gns5La/tbe7mETOk1t&#10;LFI6MeGUmRBkeh9K8o+Ffw68UeONJu/APhrxgNOgu5XTULyNJWkFsj+bGEaJXYFHLn5cD5jnqa4c&#10;FWdCXtvtSuu35/r6lyxM4xVOOln+Z6p458ca58U/gj8NbCHxTpXh+9vomg1QxgrEjmRo0Qbc7c+U&#10;xIzk4X1q7+zHol18OtG134s+K9Zv5LrTLK4s/sFzamNVkGJPMUEZO5AoBPI3MCOK56f4LNa/DMeG&#10;Pg98U5NY8TQ6lCbJ7svG83kRL5rxMw+8++5kHOG2YH3TV74heNtY0zwh4f8Ah/q01zbajcwi81yK&#10;53DdBgxGPPZjJwwIHGe4r062N9lhlVlu3ZWd9bK23Xz2OurhcH9UjKLvUb/B+XQ8e1r4wWHxf+LU&#10;/hHU7iCDbqE0cmoFAJYnMTKXViyjk7wVJxwMDPFcH4e0LwT41+Lms2nxDvHfXdMtJk0rWobuWFYr&#10;21dlQ7YXVZA4j2bWyPm6Zqv8Q/Bclv8AFjUvEMOo20umvdOZINPcM8RSUlhIFHynaGAP8W0n0rSO&#10;it4g+OVl4x8HaQiWviGBtSghERRWIJeRsAjBY5bg5G71rj+qYrBYCDg3eNlfv6+ZyVMM8PU5JP3t&#10;NvM7n4zftA67I7eEdB1m/sdF0vbFZCNJIJZ4o1+zpKrYDdFzkfxO3cVpfA/9s741eBZLbRvEPxFg&#10;utBjhd7u+12zWR4LYRg4kkxvJ/3m75HOK4XU/iX8KPiJdQaV8afAGo294mjwaXZ38eolWt4Ew6hU&#10;V9rjcxbcTuPfmua8R6i+iJqXgfw3rFn/AGbd2MZ06VYHlG8SR5WQSl2DEBlAPAJxxjNe1Sp4nCwV&#10;aM2rrX+u52UJ0qGKcHC6217n2JqPj7wD8Yvh1eeJ9D0Z7a7iWa0vZ7MBkKTxLE0kanJTMcpJ4bAR&#10;m3fJXlH7Vmn3fiD9nix8O+FNPS7h0C0jivbkXkRLQrIjNKysAAFSE5OeSSMcVwnwL1DxyurQWnhT&#10;VY5LnVbQ/wBp6NqxfYirGykRq3IJHmrwCMyr1zXafA/R9B8VeJ9f+Dus6ZcPbzeG7yQw6nIkrpIH&#10;UROpTaSA5yN6g4f0JrkqYydeq6UoJ7Xa0a6rprrozTFUfYqMl810v/wx8ufBzwjoN1rFxoPiCwgu&#10;NTuWWXSrhNUiiSzcyncz7jtaMxtk54UDOQRX2V8A/Fl14k/Z2voJoYbmexSWOyVTkFScR5zyOePz&#10;r41+N/hCGJZfHnhG5jCu4W9tY7US3Fs7dXXBX92c8EE4yM5r6J/4J1Wurz+Cta8AapfSSXVzpNxd&#10;wmVgXZVTenHVSRubBA4zjqK9rAww05pwdpyTi0lZN208nbuccqanBSgtYv71936lR9K+ImlfHy4a&#10;TweZIpbkzXlks0Y862CkzKMHHCsqAHGSvvXtXhCLUbjwbdx6TPbT2ukXou9GmsrcxGHauHhZcn5x&#10;GgJI4JhyPvc+EftffDP4xeCvGlrrXgLRNPhub2y8/wD0+7a2hkmCo7IrKw2yFGDA42kk5IwTXT/B&#10;T4m/Hz4Y/DnW5PFPwu1u8d545dKe1SK4S6uCY9zM7SKXgADkOm/dxjIJI8DA0r06mHcFfV3UryUu&#10;l47pP7h4n2tW65bXeqv+j/M6P9oL41a9q1jZ2nhfxoulqJpodfhlJKvdKEdBJ8jHmORSmcLtIzjF&#10;eWftS3V5pniibTtR069isdH0iGK31rT4o7pCBkyo8IBKsZCzAZTg98Yr6S0L4B+HPH/iDU9Sl0+O&#10;b7VoCS6f9rTekEkbDbJx95hHIEPBBMbDsRXzDr1veaj4z1vw9P410+yvNU04Xui2ghL6ZqEJhV5Y&#10;pE4WKXzRKobG04xhSefTwtOeNw8a2IT95Nd1zRdnpt038yKEVKr7OburbN/l5+uhwGgeItQu9Ok+&#10;JGj/AGTU7NEtjZx2+IpBZ+ZhI2dcOuTgHI+VjXuPwruPht8XoNOufBdj4je4uY5RqmhkbbzTljch&#10;7k3I2xyxMMHawDc9ulcd8CvAmif2P4l0S60SKKxl02CFLaNAsVvJ5q7Vj2gcZQEjkKRxwaZ+zh4L&#10;8f8AgbxBfeNvEepNBf27eQsIuDFFH5okVVJx86lAGwOR3HTPi0qeAqZjXoOldwcWna795X36Wa9D&#10;ir04RqNQeh6PrHjg/DzUn0O1j1LUtFvHW2vr6U+ZJCmPlkMZyQEO0bsEcHtXHeJrq7K6z4c1zVJA&#10;kqmXSpryON4btGJCvtA5VinQEEdCOK6vxDPp+qaxeaPpnh/zYp4hLJdGMEfaNzZUBWO1PlGM4PHT&#10;kVg6hY/C/wAb2lt4W+Itk8UTxPDN9tvmEtjKdohlSRG3KnUE7srgMcjKnTH4engMTQr1GpQk9Vdp&#10;rvt5eetjow1enGShJbHlX7Kl3rvgPTPF/wAYfHnw4sfD7eHQkei22k2rPPrFwkisqRhXJCrhSrDg&#10;NyRgFT6t8cPBnj34laUPjLoMxv8AV5dUWaa1nlCTXUEpywUsB5cm0kqFHGChABzXmHxN+DHgKw8Z&#10;XOjeLbTWoLXRZY72fT7wi3t4FVgpuBcyZV8h8D5lLZ4Jycbfh/42/HHVre5v9P8Ah1/wi+ZGW7We&#10;xbYqK+2KQOwCMrQqhXAI4POOvuU6aqLmw8JJNbPZ9vid/u+TPYzHEUnCPsknFWvvv8zCn8Mah4qv&#10;f7Tl8Nabpd3exS2+u6Fc34is9TWIhFvERubSUjG4KQpypGCdp4PxX+zL4cl1PTvinqXxGa0kht4T&#10;BoFpdxvqBlDEKZJoXYIoVEOSFdioOASSOguP2jvihc6Xc6F4v0Cw1zTr9ftGkSrp2WnUEB4Z02Is&#10;I2HOC4ZZDnDrwOj8K+EPh54n1fSpJtXv7DR1iVFm8qC5e1mKlhbTBPKK8/IgwAR0JwSOCrXxmX0u&#10;WnNKrPRW2Sf36pdd7/cVWxtGnhU4RUZPs/zX+R3nhr46fD/9oDx5qPwn8Ta2PC/xKsbZEsfF90BD&#10;p2tyBo5FS5O0iKQhPLEwBD7mDc4Y6HjfQfipd6lp3wx+L/gHTtF8TWF07aVdT3Hm7NwYRrFKFCsJ&#10;Cow4yq5Az8uau3v7LGp6rfN8Q/g+NN1S7u7DdKlpcNbl2CASGKGUf6xsHJDMPcE8w6R8VvjB4PMf&#10;wm/aW+HOoan4XjYppsstkXvNKbPym2nU/dyAShJ6cY6HKplVCOA5qcHeCvfVu9tdVo79b+h4lWvh&#10;6rS28+7OV8dL4u8V/Ca91u2Utc211bPfwXTkTMiCVH5z1BwWz2BPrXmOo+I/D/hrRdTuoLWxj1Fr&#10;uZLmddz5gMjbTsc43Eqw4yuAMjufoK68S6XpXiK11qTVdN1LTLvVYEuZMFlmjkjliYkAgKxLfMGG&#10;OTwCQa8n+LPwp0vwT8U9Sa3u9IuLfVFS6s01WeMH7O5BG3cc4UZTgHoa8jhrH8leWGnLlvzSsnb7&#10;ST3+/wCZh7GM5JRTb7IpfBr4ma9408Cf2NKUvdNmvrmW309EDT/aYFUs1udo8qfyyWAzhwpXa24E&#10;ZPimX4U/DPR08WeONHGpw6ojLDqCSu0ycAuFUAbHDEbuMgkc7SM2PCvhbXvC/hbxlbfDCe1hvNJv&#10;LLxDpV3bITCZonET7eBuwso4HXavFej+PdC8Kr8ONM+MPh3Sith44iEsGmXUYEdhqBJ85FDkZO7f&#10;sXjcpxgjivuJUqFSi6am0t92vy7+e45pxlyRi15Pc9r+H/xt+GHjvT77w/oUC3Rto2NxomqaZGsw&#10;ZR83luSQc9lJJPGB2ryn4m+Efit4LvV1j4GfGbV9BsI7gNf2Nzf3LmI7smNolYZBB6ZQYHDADFb/&#10;AI/+Fp+LGhalb+BfGGq+EvF7Eahd6bPaRrjJ2GWOIALKueD098fepvhDwR8WNF8GWq/HnxDps0cA&#10;8qHxRHE1vctBjOyW2YsrDgnO8AHgEcUqMaywyrSkvd3Utvv6fPUmT5UrHnvjj4qtda/DpXi6ysNQ&#10;0pyjT65rlrBDGbhyQqFbXEzlSFOWLYB+91x6V4W8e+BviJ8OdU/Z60SKOyns7Y3Wm3Btp0t1uY1y&#10;6JEZXlCsqtnLklgDjtXjPxG0H9hHxrqp8PW3xf8AFr3xu/MmFnoazW6yDIGD5iA4BIwHIw3Oa+gP&#10;gP8ABn9kzxtPaSD4jeK9O8UrdrcG8vzDbG9dU2IdoBTO0KOCCSMnJJNbU5YVVFHnhGU1/NbXpbpq&#10;FOqr2seaaF8Q/EltqDfsv+MI55vDfjSwEE0llKQIWONkscnIXLhFB9Tz3r24+NvBnw3N54Hg1C90&#10;LSfENsZ/E/ilblreexk8pIo3iJBAcsuGH90kjrmqM37JnjLSP2g7rxH4wuLK+8E3VxHfaJa39oVa&#10;w1JGBZg5wYlIUuCMoQcFTtzUf7ZHwl+IGpeOvC3gzVvDM1xaeJIzFNc2bI0YChmF3G43D5QPu/7Y&#10;BHSooTxOX1IUaEXJr3e6s9bp9Hfpt2Y5wdNX6H1t8Nb/AE79oz4cax8JfiHotumueHYo1SWKcSi8&#10;tpUPkXkbdecMDnup65r8nP2wv2Xf2p/DXxx8X698Pvgrqd7pkt48w1KGEzrLhB5hXywzIQwYFDty&#10;QcZyK/SL4W/EPw3+zv4Ns7jXvGItdN0n/QLFLdJrlliCBVhmclzJJkFicKBuCgYXJ6ZfGPwP+KVv&#10;ea6LbVbiWeyubqRrK4lhdgm0uqxq4HmdCMj19Tn1Jp0cSnVqQUpaJX1fy6edy5VKdaKcVqfjv8Hf&#10;A37Rtnp118btb8C+KLmDw7pEywW1n4eumMkrsFjGzHO0sXOcEbAeMV237MvxH8Y2PgM6MdE1C90G&#10;4leTV/DniOEyKyZYPIqFcxMcDLZAJ2uPmzj9PPA+seHdasLHVvgh8S5UVo5Ug0DWrBLaS+ZAM4kZ&#10;BnbkZIByT1FdPbW3w+164vGv/Cum2uqNIr6naS28XnJKVGBIV5DFcENnkY5qcbl9HF4dTjL3977r&#10;/t3a3ruc8k0ux+WE/wDwhPw/8W6P8TFkOiW/iXVBPoc3kve2xVJAXt9yENH9wsCFOSxPfFdb8cfA&#10;utfEX4mXF/qcyXthbaRayaZHDf5uthd/NQJncE27Tyu3OfevoX9r/wAA/EbwXYy3+n2Hh/xT4ffU&#10;EuNKtPFegx3S6fldssKyIVlBwMo+7I3MMkdPI4bOx8bfF/w1qms/s3X+pzXOjQ51XQNUFr/Z8SyS&#10;Aqtu8cpcLtwCuHAJ+bvXhwjQli6dSF27STvrd2VtL6dfPyCKSXKmeM/ELSfCHw5+Jml/GLxneQ2E&#10;eg2ywWRt7nZ56KhURsQQpBBGVG4nkYHWvqT9g/8AaM8BfE7xXP4T8R3eoT2WsaDcTpJPdm5MaI6s&#10;VZWiDjCtlcZKhBg8YHO/tH/sUfs8+KfAWi23xL+M8tpFbOfslv4k0+DUbo7mZyqzWk8bBsFV+YnI&#10;jGVPOcT4H/Ajwj+z38YfC1z8EvE99qEmqrevc3+r3B8yV/LUKCgWIKoGAE5BxznpWePw6punias7&#10;2kvdktLXWy3/AB+RSbjufopp3wx0fwl8Gbv4faVdTNaTzT+Rc78OryJvByOMkgnI789TXzJrzXf7&#10;QfwevPhZ+0P4V8R6dHBdRpF4pn0xoTJJHLmJxLt2SjKjgnJ6jGc16z+y18SfjD4/Pin4NfE3wfeW&#10;sUOntdaN4hMkOyWWOXhFROmMrIvbAxx0ryf9r/xt8WNJ+D2teK/CdtDrGo6BAUfwvf3i28d0FKq3&#10;lORyU67CdzKy7ccZ2o4rBYbHVIU7xpzStF2S9HzbeWqOivFVKMWeEeJ/hT8Q/gD8LNe8LWOrWSXO&#10;p373OlgkS290GK75FTIADbCcEghnJ7V85+G/2UdU+JvjLRI/E/gy70+0srv7TLqazxmawVRu+zSf&#10;MftFs6hkQZMkRIGSuBX0n8HPi5qnxT+G6+D/AIk6XHa3EluZJNPjuTN9gmIxlG/jX1XP0OQDWjpf&#10;gDT/AIPeE9a1zRNGkutSul+0S2Mc6tvwMRQI/GVZjncRn5sYzUYLFRhUUaErwgne7u/JX6+X6nnT&#10;qSpx904T9sTxH+0t4U8G6fL+zH4Nuby4trqGfU7yKH5Vt0Zdtsmcbt5HzY6Ku3+IVx/wl+BNh8Tf&#10;jZB+0BoPw/8A7Kn1Dw9qEHj3wXe2+yWG6+zO5ULxiOfyyoYYw7Kw56c83i/UPHRvbb4veHNYt7ud&#10;gJ7jRbuaHayuWXzIFKvlTx8jcgYK19Vfsd/GTxJc2y/DT416jY63paotx4T8VafuieOIDH2W6RW8&#10;2Mg7hlsqQCDkgCtKNV4+qpU5qNSPTX3ovo9vXbTzVzTDyjGFjxe58D3XwL8MXek32sxvaaxqc2sW&#10;msxsNl5azFfLm54UlEBYZ+VgwzxW9qWk+Jv2ltAtviH+zrrkH/Ca+FAlzKttcH7JrCqMNIu0jLyK&#10;HDJyS6FT9+voy2/Zi8GfFjw8Pgzo+v2mqfY5rqSHRdbhW3l8lyWMENxamIFWzC52YcBs7TljXj/w&#10;z+B5/Zp+Iy+HtK8UXUFrcJm80U6hcTC2kjLBoRHLbLuKll580NgoxRQcnow1KalUlUjzRv5aPvfW&#10;34Gns3GXOfSnxU+G/gTxF+zefg347020hgHhu3S1k8lxHbXKjzIXQKC0aCVApAyQo9wK+dPgpF8Y&#10;NG06PV/id4n1Twpbx3ONKFlMJ7tkX+FfmAkT2YMQOgHWvob4a6f4O+KHjab48/DjXXm1M2qWetp4&#10;ju54bVYI0w7RplkwdqA7eAxycZzXC/tFfs4+MtX8Taz8ZPBFpZ6npl1psJtpEljW40qeNSkqMZpk&#10;jeIDa4IKg8nqTnCtSnisW5wknppptpZpWev3FzTcU1odXb6dH8coLnxwnxB0zVtP0rTQdQubiNo7&#10;+1MZOZZbaNZFkXAHzZz1yBiuQ+Eni/wN4gs7rwX4t/aFsfH1jp8sdz4VtbvTFt73TJ0lEsbI7tG7&#10;IWQfJtIJUMMYOfPv2Z3vf2YvH8fjfw1Yahr1hdTyLNarPGwtJpBtknQRiRmDgtxvKnGCMorDv/id&#10;+wT8JfiNNq3i/wAES6emopqUd7Y3H2sm3+xyQqs0rQREbJElb5iQeCv3ctXDSoUqtfko/E1fW+tu&#10;lm7p/cEJRdNtCS/A74N/Fr4uaR8aPi/8TvEnh/xZoFi1jYaTaAi3kiyzMZAWUsWLkEZX7inPFN/b&#10;M/Zf/bO8RaBD4w/Yz+PujPFLBJNJpE1xHYXk9yUhWMJLJuRslZC25xyVGSDxJ8KPhP4B+HnhMaJ4&#10;+/bF8JXNoLrclreATwJGPvIkkhVo2wf4Tgehr0qz/Zx8C+JJCvwg/aD0ndKGzYR3wkV1GP4Q2SMM&#10;O2OR613YfDY6cYSnQhO3RyV/zafzs0KnWlFaRuj5N+Bn7V//AAUG+H93L8O/2gptT0vW4IZ4p7XV&#10;tLEE7TR/vcgqoWSNomQAjKkqcGu4m/a1+KPiPQ7iXV/F0GlXB2oGuNNiuIs733NIjbWVAqqS4diM&#10;/d5GfpDWPgL8bJfCg+H/AI20zw/4m0VQTDbamxUpweYpBtkjPb5WxXzh8cP2BviZc2lq2i2k1paa&#10;VOHs7GO73AR4YeS0qli6EM2VZOdxyTXmYjCYyNec61KUYPWzi2l84tq3n+BMqknLV6DPhNq3jb4w&#10;6fqui3tx4U13WrXbPbXvg6+ZoGVSMwSLIsZikcEqrcqGK5zmqHw98QeN9as9RtPFFlqVhf6REZ/7&#10;JtY99zc24fazCMSkhl+9tPz7WJK/Lg5tr4U8cfBGzkufBGiS+CbOZoZLvQfC2nvc+fKpwJGYKzyI&#10;zEswbB5O75VBrsda8S65Bcx/FLw/bS2vi6xukuPFVuVjVb0csszxJnbhCodMncpD5PzkeVVw2EpR&#10;ddxvG9tNvTrq9/wLU4y0R6f+zppM/wAW7eeyk13xX4b1GwLG1k1ywFxZX0YYqWiYhSjg8GNsEgkg&#10;k5AveLfh14j8BeKhaJ4W1K9muJ4pLPX/AAXFIrNsKkOdhIiAKqrbsDjHIr5h+Lmjpew3XjfRviPN&#10;plpr+oQXPhsajc/ZV0KVS3mQRyAD5hKpCkkbgvBwAT6r+zt+0xrXjDwlrHgT45eJ5pIoLsWdzqqK&#10;wZiYkdZ1eP5gcNgsM78c8811rLcDzReHpyhP4uanPWy7xemnkmdHLNUlNrTa59TXjReJvBaeF/i/&#10;4asvEWnSoqz/AG+CGV2yOWeMAAN7qAQRx6V5H8QPgH4R8M+HovDfg3RNR1/wis76h4cuNHuC114b&#10;vwArW6yeYkkcbjqvPQMVyMn5j8f+Av2gPCnxV1hJvi3q941p9tbwvHrkP+g3kLQN5cqTRsyPGT5b&#10;jdtZGDqeQRW78Nv2yNe8Mt/YWp+B9Ra9t4kg1fU9GvriSx+0eWBNbeUw8uZNx+8y5+XqRg16dXHY&#10;jEJU6lVcqtaU3aafygrrvdP1FWpKhBSb1fbc+h/gp4k+LXxQ1q38C/FLw9G+iQ2TRXltrUUhvbfC&#10;FRJFeq2XYkjdkZIzjbyDm/Ej9j/wHpepz6nZ6hc2MF1dgXkbxo8scjHi4QDh8uw8zjDA7sbvmOX4&#10;H+OMN/oGr6l8CLTS08XyWRubHw7cx7UlYSKjsm4rtO0khHOGKgKTkLVvXvjJ8XJvg/beK/GHwvtr&#10;nVtO1A6b4rs4lLz2xbc9vcoqEsgKZRgcEFV5+YVz4ung1R9nWftJK75krL0Vr3aWtuxy8zcbtHn3&#10;jfw54m+Ht2nhDXda2adLetNpF9ARMbXlgq4b+FkIOPQ+oq34c+LGu+DdFsvD/jvwbp+saNC0+LnV&#10;dO3sYbhsSorP80QbOMK2CowQRT/EPxVh+IHga+vtTs47nS4plhvPJVjNaOysVm2tkg/KQygnJG7k&#10;k5y/DGp65qNpK76O2q2hsWtmnsZ0icxSIVWRWfCFxnKkkNnPXJFfIZnGvSxEK1KT5ZL3WtU0ujWz&#10;a7NEUGvaNJ2JviH8M9L1/QH1f4Wa95mmhWNvp4fYbJiA4XC4IwUyD3UvycGsHTYvin8SY5NM1K50&#10;7UIcKtsdVu1iEUgjxIokY7gwZSMgEHcAQcVjeD7rxP4Znm1zxHrEnh+4ssrFc3tlLbQ3ZydowUMS&#10;NjOSG2kjkcjHs3wc+IXhy68Gax4Yje3vlvNQS+0aw+xR/Y2uptiP8+doVXG/YG4JOM5Felkc6uFq&#10;XnJRum00tH5NPVfj5M1lF1Z2OX/Zp+Ia+GfiXHo2neHzbXEGntJfR6rcpHILhRkwsjYUxPGWAYdD&#10;gntXvnx7+Gfwy+M3w40nxzd6IZdRlRZNNxIURJlO6NDgEhiobaRzklP4gK8t074e+ItK1m3Otano&#10;t34kEjrLdro4EBcJxCYm/hI43DswI9K9atvEPh03t18E7FDHLco8d9ALj5tPuBGjhoSwJ4JWRMk8&#10;o2a9WFVVpyq1IWjJ2e2/defdfidWHuo+zkeP/ELwPaX97o/i3XdP+36dd6TBHFczSs8DyKqDCkgH&#10;H+ywB5JwMg1z3hD4jeKdc8a694Cg0iLSbLTCttY+SDEJWKvuEgQhTGxCfKB0PfNe2v4hufDd5Y6P&#10;8QbO3mtfEUottUtWIMVrqsQAju4wB8kcq7N2PuMfUYHlvizxpYaLealb2+mJHMJjuu55FkaOaJ1U&#10;oF6ptKLkELuHPPJralhlhMHVg6iTWum70+Fdfy8zV0tbpO68vTVswfg98CP2i7fTodP0bTtJtZLi&#10;882+g1DUXiCWkqMuI1bJjGQWXIVh83TIqj8R/hZbeOfjHZ+Afjb8SbnR4dL0dRqd5BJia5InlkES&#10;uu75tsinfySIyeprptF+K2tapfeK9K8QwvfJq2lxW7x3kQjZXjV22Bc8DG8YGOv41gfFS60m51C2&#10;1yGRms9X8MLplwXbJRngjCuWx82CvXvivFjVy2viqUqScU5PRvdRdtY/jdP1JlPlu5LZ62M3x98U&#10;PgDZ6U/gv4Q2ely6faXKPqEj6TcNcylWO4yPOsRQ8EFj5nXpzVHVfA/hn4U/ADwT8efBmjxRLY6H&#10;4uudVktHJB8m68m1PzdT8xOO4J7AY+ffBHhbxj4cvrmDx7qRlvJLW6mvbAsrSTxhcRCNlO5YkIwH&#10;YDcRxkdPsb4aat8Itf8AgVq/h27Nvf2Enh+61Pw/p4m+WSEpEbiDem0gGdnVSOQVLcEA19A8RPHV&#10;ZUZpRg7JdOt7/O2iPXyzCxqTlJdV1/M/PS2+Jk3xRN/8R7popLdtR3xwkrCzfMr7FZ8AFVBb3C47&#10;4rAl+IuqeIvGl54cXVnsbspPaK8R/eKCSqO2GAZjuzuB6qD610f7Snh/V/CvhLQ4ba3ZGlWaZ7ZX&#10;HEhkAC5C9QpA6c4rI+D3gDwTpvjiXx3r88ccllo0c9zYzS7Q5UBY2G37pBAB7dK9HF0Fh1zOV2lp&#10;/wAMYU+atVkk/tav06nvP7NnhfXtO17Tb/WdUuRc6NYSWk2o385Rbuc4Ms6A5wgyVBJwcL6HHrXg&#10;XWNT+HEN/wCKJ/BhsdbtpAl7C9zHcSNYs6qzI0eQpUqpZCRt46DNfO/hibX/AAp4R1HxdKLjUZNs&#10;0iWkIeVmgR2EUaqvO0lFHHVeTnNdu/iHSb/wk/xO+Emp28mqziHUNS06d9lysiBllilQnEmU3ISM&#10;hsjPJ58NU4yqzqp2m3rr+n5+p7lWlQxOFblNdbW39WZ/gr4c6t8QPGpvb/TodK0eK6laXWHlzG21&#10;cCEoMBAFWNVx3fBzXsX7J/xHsbrVIrnxP4N0/QPFGkSvFazafAYrfUrEsyIjEKoWYx5yOchieua8&#10;58SeJbO6+ENz8MPAMdultPqEuqai9xN+8s0VstACeWO7YqkYDD0wQMn4T/D3xH8UvGum+BIdYMey&#10;IXF7eiZilpGrZ37+CgU4Uc5Zs4HBxnSdTCY+9KPNKTV/l21X47HgxwlephZRm1FRu+b8t/uPav2l&#10;LHW/2hZbrwD4z0F/t/2FLjw1PIytbTS2Yk8vaEAOWiaQOjdWVPavHdJtPiy0ll8PLWxW/wBZnuBF&#10;DNZzGGOVieFERBwAM/MemCa+r9Jg+Fn9sW/w50n4kRanqunyRXFlPdzRLJJdxYOYyjfeyB8pG1g2&#10;3msi+k8K/Ajxf4p+IWp+IVt9NntFudLtLiWUeU8rHePlRiArjy/b5jgDFei6EK2PalU5YvVu60tv&#10;5HkrE1a0pVaztJ9lo39+hZ/Za8b+J/h/4tvfhF4ruY786F5fkalHMrG8RkRp02YBVY3lYD1UE+oH&#10;jNz+0TpOseEtS0jwFb+HdahttS1GC7uJyRKmyYTSQjgsspV32hQdxwAOchP2dviz8bfEHxS1TxX4&#10;tsPDkmnmR7lbrQ7RD5il1Cq0nEu3YWUllGfbArltb1vxDJ8VpfhB4k8ajVbe+1Brq0tvssG6a1JW&#10;SN/3aDaNpUZ4IyRkkmvVouP9nRjh5PWctb7bd+j3+YVFhW3Ocm7JaJdfO+3qe02Orfs/+GP2d4fi&#10;z4i8A61pDamsJtoIrjz74F33K+zG0gKC5jwThepJrxL4m+BvG/hPS7fWNU+MdveaVcXb3mp6xJCu&#10;nZeSKNYRl5T5LqC+ECgktwOoHpn7RXxD8Sad8F9S8YfCe9khuPDkd3p6TQOTHIxjCSSBBwwR1kQD&#10;5uYs4zivlD4I+L9U8M/Diy8R3Go3t+uvSXSaja6nYSCKZ7eRfNjZZQS3ySxP83PUjHbw6+DxFSvK&#10;th43a0lteXle10+zvYumpfVnVcVyp2drX/zPc/GniTw58CNMPgHQtbtLzWJysPiPVJ55vNurxUIK&#10;RAAjamME5+ZgTinfD74CRfDXRLv4uax4bu7uXxbrci2y3Wo4RxJA1xKoWQMcFUb5AFC7M8E1x958&#10;PvHX7THi0/E/wLok8VpqbbNQGpKYksrmN8/aI3IG4HLcDONxBODX0B4/8S+AvCngLwf4K+JWsw6x&#10;PoAH2KOwjk4uREImZmyAQV3Ajkc11Ro0a1N1Zp2ut1rfpdeT/wA0dNLLqlen7VvlT3lLRf8AB+R5&#10;f/bPhXxVodvZ+LLG+/suyvUgtLCGdWuLyP5Qqy7h+8MZUbMk/KQD91Ky7Txr8QPgx47hhvPBE0Gi&#10;2l1tu9CvoRJFqUQ2kjEbFSTu477h0wCKu/Gf4161c/E2LwjbfD/Sbrw8mnrt0a1t1t2dHZVMqzJh&#10;0dWOd24YHJyMg9xpPh628c+GW8ffDh59UutJWQyaXeXI+2TbP+eTgbJmHPzD7237qklRu5LB2ala&#10;O9urfZeXk9EXTwuFrXTqcz+a06u27sefftS23gn4eRD4wfAdYLHwrrsUMk2gTxlJrO9JZz5ILDYm&#10;5QeBkMCCMAGsL9mPQtdsoV8e2VxBAl+BJOb2Lerx5IKSIw+ZSeoxg8YNeC/HDxv438b/ABjs/B2v&#10;xz6Xo0180sU8rM8eZXJ34PPf7vGCTwOa9X8Oab47sVtbL+0r6GztIyILkThBICu0ERpwF+uCcV5W&#10;JjWx2MjXS31Ub9Ove36HlYiMLuMXouvf5dD6e8Q/tH+H/htpNro3w88aW9jd/Yi0Wl2tv5u5snIi&#10;BBIGQfl2seRz3rD8P/tKeOvHNrJD8QYtLvtMu5GivNNuJIku5EAC5ERwig8nDcnONor508R+I/Bv&#10;gXUbXUdb8S282r3jCK3vriNVl3E9ABnaOe3TNR3HhLSfjN4Y33Msnh3XLaQwW+uzyMI523Eotyis&#10;SqNztnUH7pBVhysTpKUnB8ytfa/fra6duuhz2klaJ9Ew+E/2TfE17aeBDf3VrNNvf7CxktJI7hVL&#10;KwdT5bAqH7kAgcDPPlv7SDfALWJNL8PeMvFurWE1tFLbaXqFtNHeKV8x5SZFCxNkZIAycYHFeNeG&#10;PD/xg+GnjlvD/j3w0+qFAARY6qkrop5SVF3DzF6MCPvAcGp9d8D2l541fSr3w/O8UckzxTh3QRbl&#10;w0jE4DBePvdxj2rKDwGHxEa6UXa7vZN6rXUuM5Rmm00ezfs56VeaKNS8LXHj/S/GnhTU9Nu4Y/8A&#10;RHguo96kxRyMpOQOASWHTPbNdx8PLDVdVtb34J6rHDBbC1OoaTObczW0d8F2Ku9wdrAlcsOvzHHP&#10;PiHgHxR4Y8BaZqGkeC7CKSOPRbm4vtWWQrvkhj+SFc/dXODknkkntxY+D/7R/wAUfAZl0/xRHdXA&#10;cqxuorYPFty3y/dKlhtzk56j1yLxdWefSaj7lJbJaOT87PSOnw9ettjrniJ1n7z5pd/0Oy+LPxv+&#10;OvgDxVJqNp8Mbd/EVu0z2XiK6LbpQyYLQAPslDqQdzbsgjpXPaT4a8R/ta+Fms/i14+vdK8QwRMb&#10;Pzg1tA0rD5IrqNuFXcQBKoHBwexH0J+09+zMmtfCGHWPgl4vjuZNOnMulteyiaJYyc+QwI+6D91j&#10;8yc4OM14T8Afgv8AEvxp8V7Mz+E9f0/WIdQt4fECzKzWaWgbEjndwUI6Mp5wOuK9WM69fGLn9+L+&#10;a/D8H02OXlalqeUfF3VvGP7Ik+n+DfFHgpLC5s0DG5hEiPcSPglkdX+cY2gYyOMjg16t8FfiBB8S&#10;Nb03w58QXnudN1QiCSaSdxdWErIHV0eVvmAyucblzkcEV9J/Ha4/Zol0uOz/AGvPGGhDSLi9V/C1&#10;xBvku7X58BN4Qq0XBymSMAkYxV7x74E+GXwk8OxXGr6/YX3h+6sjdaBa+HvD8kMF83BAlu1ZuvBI&#10;3IxA7gV7zw2ClhFGotOzta3y/wCHL+rtLmS07nOfA7xB8SdE1rWvhXrHx7v9T02yQtDbz3Crc2cq&#10;ZWNQ7noxYodu4bWJ4xivWP2ZPjD8KPjvqd78DfH3jNje2kH2a30OaQ+TYO4LOSAVEk8gUnBAUKOB&#10;ljXjXhj4R+LfF0Oo+K/DMOltd3NpHcXEWjSQp/Z6Ovybd5zJKEwSTnjjJJrH+Muian4S0ePxV4n8&#10;JJ9vYRW+oXU8BgmkZcDduicdVYtwSN26uCOIjgFzRjZu1tG7K/XXsaU5uMFzK59kah8M/wBn3wDF&#10;N8L760ijjvYwjQXUh+z3HG4FR9xWOcjbg1wI0Sz8B/F+xh8HOjQvcxTLAJg2UbKMM55yM/XFeaeA&#10;PiPa+PvhlbaZPdXI+zW5to4ruZ3lhhU4VtzHLqQfvdjgdK80b4v6x8M/2jLTw3rGux3MV5aR7J4y&#10;w/eCRthIPAbGAcfWvFzzMHjpuKglOL5rpWbS39dB+0intoz239ufWfiB8PLHTI/hv4K066sLt5vt&#10;st1drbfZ0bD+arHlnBJ+UdStbvhjxlqvxc+EKeKPD+oWd54j023BgvrS5RxeQpIyvC7jIYoQep4J&#10;IOMmvRvFWkeD/jv8IL1tR8P2+rTx6ZJPb2ckIkZZ/KJVkXrnOMY5rnfgh8FfA3hX4V6JqfhOxl0h&#10;tRsDcahA0haOad4B5qkMTs3FSSBj5l6da9OhmEsTKNSMrvl6de4VKPK2ujOT8L+PdZ+Id5cfCr4l&#10;ad9meePa9rdJtkiZlISRDnBGTkHnkfWs+f8AZ4k0O88BS6LNPfzaf4ku1mja+lghVAfMcPFCR57L&#10;84XedvzElTkCrvxh+G3jnwh4BuNU8XabLc67pR3+GNZsZmbzovMGYJDjcTsJcZ67Tjleb/wF+NPh&#10;34r+DtQeW4+zeItKH2jyXbDLOiGORwOu4oSrfTNcVWr9TxKxcNnq11XS/kYUU4twlufH/iz48a1q&#10;X7Uetfs/fBfQL+z0Lw3OdLttA0i38i2vX8sPcuvl4O9JHbL5/hznrXdXXwj1H9l/U9M+Id34turv&#10;W7+e5uo7GVUup7G38gKu5S3zuWZsZIB2iugsPij4T/ZvOt2VxZpqfiqyVZvEepy2wAimuNzwwq7D&#10;DluWwMgKjE8gCuY0r4rfDn49Xn9gvoV1o3iW71eJry/ndp1u4pVILAngMrY+TA4xjgcaZosGueo6&#10;jdTSSV78uq1T8/Wyv6EO19DS/ZP/AGmvHNt8dNE+K3iyPVWtmnktdSs9YEH2xoZFKJ8yt5cRLFTt&#10;LgDbivc/iF4m+FWpfGV/hj8XvA4vdO8RW87JYRyebNHdW6B02MjAB2Q7QA3zY68V8FXnxx1Xwn+0&#10;bfeEfFfwX0TTbjQ9RUNFaRGITyCdSH9D91GR+u1zmvrP9p7wT8L/ABL4s8P/ABE8f+JP+EbvtI1a&#10;1udI1d754US7ZhbiJyMg7ywTB+U5A44NYV4JZlTqSlzXbW2m10jrjJyo2Zlap+wz8KPGfiKw/aV/&#10;Ze+Mmo6todqYlv8AwlFcealqFY7iFRVlhk3AK4k3YXf04xf8ReBvG82jXmsTeGLvT5Ir54bG+1a1&#10;xb3bheY3wSGhcZGDyAAwAxiui0uK/wDgH8QdP/aE+EukCHTPGEssviLTrmR44or7gTwrCgX5n+aV&#10;VY7QzMScKBXSftZeN9a8S22k+Mfh6wuNLubRIdS0s2CyTWyvz50JyfLOfkYDA6ZOM49mrRw9bCqt&#10;hrQnpypJWbXR7XXf8zGUISd77dDzC6+By69o73/iz4emC6u0ihtLqS7SZdPkKgAMysGlt1OMk7pF&#10;U/LuA21kaj+z9r+geDbbRfiCkNvf2xac3Ojzi5/cEjEkTkfOg4yAejMOCOO0t/8AhK73wamo6f4r&#10;j8PX+ngS6hHeRSXU8lqoOVMVu+0yYAxk98elafgD40fBnxj4bsjpfiePVrPU7yT7PLceE3tlR1Ai&#10;lbdFudAQ5ByCjZ+bsR5Sp0cbB1HTVOadpJOzUl5b2fTyLajymX+yHoeoeK9f1WbXPOlg0+1AXVY7&#10;aWJpHVlEboXwyPGjy54OVPXKjHrniv8Aac8O+FPF158P/wBqzw/pKaXJb21nY+I4i4uppCGHmSY6&#10;ryGDpyhLZB61H8C/hzYfBLTNcv5JBDpep36ta3ccv2hZLccqxbAKMQxBVhwV6kVwPxx8J+G/2pvA&#10;d2I0iXXPCeoTSabJCynz7FnITkE4ynynoQQD1avTq+zy7Cxq05e9K91387f1cinUknZF/wCJvwP1&#10;nwt440H9oT9nvUpfEenaO801tY6ZfIXktZ0CTpJyBPCcBiynKlQSMrXoF18RJdItI/GWiaEl3oM0&#10;TR+LrBpV32y7tplERGMqSwcZ4KsuOVJ+LvhL4v8Aj/8Asz+FrbUfA6yXtjFcyAaJHcO3mtwVZ2cl&#10;0m5OXzngnJBxX1P8H/2gfB3xR0m613U9KtrO+ieP/hIZ9KKTG0mlTBW7jTCyo4BHmAKX288rx5Mc&#10;wdOScVZJ7rVa/l/w6Nvcq6J/Ip/FL4MWvglLjx3oXh0+KNKliW4srU3uI41Z1+WOMAR7drFsnONv&#10;Sul+Anx2+H3jfVo7HVdCi0+4tYZLKZL5kH2aKTGWRxj5G2g5HHyjPTi/qHi22+Flnp1pd3i6h4Nu&#10;8wLqdqN6ablwIt3pGQwQ5A+6D655wfsg+D/Auqav4y+Dmkyw31/cTXWp6FLdM9vKWYF2i3ZMaFsn&#10;aDhSewronhY4vCvFYGKjVg07d7a79U/UxTdGdnsdp4J0H4Q2XjHVfhb4t8BaS1zKxubDUfsUcq3d&#10;uWJRsMDlhuzuHVSD2NeP/ta+C/2XvButweHfifpF9oE80bf2ReLo032S4QAA+XLbBl7DKNhhgZUc&#10;VteO9R1i90NV0jTo7HV/CKw3GjNEH33GlkbF3BjkvHKJIpADgfLxisLQv2p9N+IGi3Pwk+KpBjvl&#10;Pl+bEyJ8xwGhk5CupIBBIYnBAIatcyp4fEYVYlvljJdFbll1TMY1Um4HjWuftB/E74ReFm0f4G/E&#10;m4fTBIZIp2Z3246gLOSSvqpGB2ArpvBf7YnxGtfA9n4g+NcNol9dXUSWcemS/Zp2t3YKZ5EzjGCx&#10;A2nO3tnjyrUbf4p/s+fEK68J66v9qx6tfIvhe6slaOK7jZgFVgScOCQCuTz7YJX4h/BL9pn4z+KH&#10;1D4ffCq0vrloBCNRl0+LyW4JxiRsqBkKzYOSDgcc/N4fFZhUrSouUpxto73Xzvb9SIylzanvWm/t&#10;F6xq0l3pk8FnctZysk9rrQ+zXMRjchnjkj+XAIzvKkEEe+Oc8PeEtO8W/EjWfG/gFrjwx4j1Nd95&#10;PeQiaw1SVVPzO0eVEm3gEqAw45J55jxl8Pfj14fvrCW6+IGoeE9cmsIRrWnXGlxy6TPebF3oZMDy&#10;mf7wy4zu6isAfGL4q+B9Ra/vrzTLiKH5dSgWzZU25C7g+8BRkgfNuwSeoxW2Iwkq1L2Dk3Lqmmkr&#10;dG1+DN9abvc9hvfhNr2p6bc+B9a0iwu9KubH7SbW0uPn067B+eMJIqyBDhSrEFlYICTtJPBeA/gN&#10;8SpL+8tPh98Km11ruRlGovcGPyAFOGDj5UY4IZWGQw44YVp6D8Yfi5CkuvReBdFnlIKQo+5pHhfb&#10;z57tsIXuoQdM5Ndd4B+OeqeDdfubOx1BknubaK41WxXhdzZ2zRMFUMu7KsyADIZe1RSwuFp14e2c&#10;k49mpNL1aX4oTfPK52Hwg/ZH+Pklve6P8X9PsrvwpdzLMvh3zGnktLjduM0U0QbY5Ocg/KwOCDzU&#10;Hjn9iv4QnxFdXuo+OvFmlrdXT3S2EDxRRl2fcTsMe45Ociuk17/goJq/wM0nRNY8U+D59X0nU/M3&#10;32i2zNcW7pIEKPApXcFDL84PPXbgivo/4XftFfA79oXw3G+jtaaqXg3XWi3dt5V/bjAyTbygM2M/&#10;eX8Ca+8wmEyTFYa0Kr1/nXX5fkvuO6nTpVYq71PivRPgZ+zB8PPEE3iFpNZ1PV5ZH8qa9K+ameNi&#10;bY0AwCBz265qxpP7W/wk1bxzL8I3uNWtF1SyuNJ1DXbq2K3CQ7cJsnDskrRShGUPkqV2ghSQfTP2&#10;kf2O9A+HGk658fP2YrZ9YkVXmvvDd07SvbSHC+Yv8ZjXOWQ/MoHHHA+ONUu4dKa5N14Fu7fWLu5F&#10;3d2MJM1taSldrnzG+UBgFJRTjI52ncK8PNMLUyuSlC3K3vHZ/wBdTKcatGdraHpGjfAT4sfC7U/H&#10;Gk63qsWr28mjy3VvqFu4cX95byrKvlxj5mJtxOWGASJhnsTw/gyf4heI9B1LwV4N13UNIi1iyLNp&#10;4kaNonJ3BGxhlG8YI7gkjrXtfwNvvHvxKm8IfEPwj4mgW00/VT4V8fae8K3SS27W8psbrCsVi4LQ&#10;F/lICKvG7Bp/Bv4F/Drwj8RfEvxO1b4u6lLDocVxbahYaoqh4gswVXwoAZRgBZFUAqwJCk4rLKI4&#10;KpW9hikvZ1OrdkvNPZNbeZhiKMnaVPc4n4OfFbxzP4J1HTvinZW0Rs7pdOvoLhQBNJg/IVPIbCsV&#10;Ycna2Ohqh8T7f4ORiz08wX/hq72rbQ6nps5je254dyeZFDY+9ngkHpyzXf2hYE8R61o+k2Wmf2LF&#10;c/abDU5LTzLiWJcqrMrEHzYyxU5wwVhgEYNR6XceDfiImo6Vq2t2XiN0t2uP7Ml/d3bOWDNjc+dv&#10;PTjvx2PiOtOhiKlCGsL+7209dS3ByitLSW5D8Irv4vL41Pw18aaPqN/JdxwFbmzvpJYI4mkZVkPm&#10;kqgdF3gDswxjBFfVP7QXgbX5fiTL468Ia/oY1vT7vzbLR7y9S0mvY8B2AYk7+Dt5GBk/MK8Ws/Fs&#10;3ij4m6NoHhD4l22mDTr3TohpdjBHJLOYmjWWCR2yyZMci4G05Iz3r0f9oceDfG/xHt7zXPGMfhi8&#10;k079095bB3+SRSJUIcBGG4DOQwzkEV00pqpgas6Nr3XuvZPra+3ldnTSqUaU/e1O40rVtC+Kvwxt&#10;PEvjbwE1nHPc75rY6gpnhlG5ZFMi8ANjJ6jeoI4k48v/AG0/h1YaDFpfxi8LiG6t7h1jv2dxunUL&#10;g7imAzZyTjGdx9MV3Hw70PWBp66Npfxu0nVRLcN9v/tuFohd28pXDGZGYCVZM4fGPnAwCBnTvvh9&#10;4h8CaEbHXZrC+069V4ZrU5ubZJnY7WHA2o/y5Uj5Wzt9K45V8TVpucYxcdrppq/m4t+jv5HpVpYW&#10;pGMqTaWz1u/0ueI+FvhvreueEtE8U6HKJ7PV7lhLexShhAM7PnBO4bVySMZAYZxg1Y8T+BZdP8LT&#10;eF9TJuJdMnnsjNBGHDGAbi4OcbQG+8OgUntXV+NfAXxA8HfC6bXfCuk6doh1R4zd6OJleKOU7ULW&#10;zg/IXCrkEDdtGRnk9F8LNettefwT4c1rwrPp621vcpc3Fy3mebdK8kMiu47OpVwD2bHvXztKjB4m&#10;lTmpU3BNpSTT10utLWe6epVehSqJey1ilv0fl/w+p8t+Cv2c9K0PxF8U/inqEl1F4hl8IQRSWqlZ&#10;Y08gSnzFZCcNt2rhSQShPWvPh45vvh/o3wYtNBtZZvtnge4i8gZQhrmeSTdKo5+VZD+EQr7y+Lvg&#10;6L4XfD/UvDHhNrT7ffSvOn2i2Uu9sp5tufvgZkxn+Ejp2+KPjZ8Ifi5eftLr408Wy2umafF4fjh8&#10;NDVpDBGZVjkVS0aAhFO5mKjkZAxX1WCxcK75MVO0oWd32X5tI6MJV9jTcovWKtHz/wCGPHP2v/if&#10;pr6TDomnaal5qNteAQ28yFYzlgZH6jfgcY68isrwX8fNE8V/avHmsWUI0W21iw0a40+K0jiuFj8t&#10;hN857j5AgPy5Qdiasftffsp+ML9NO1/Wb9rXxBotgXsrCC4UDUkYiRZoyR8wYnYDxu4Xg4B5L4Sf&#10;ED4Z3Wg3HwN+NHh3QYdO11JYTNa2skWs2OpdLe589V52thTE+QASMV9dCtQlRVXmTUuy1X+at1Ms&#10;JhlzpVLNPXXY9M8ZeH7/AMGeHdU8Pr43jvdQ1aDPhfUbZgq3NiIlkMxjB+RsuV2eoAPrXPfATxFH&#10;Hqeu+GPFtraLAHgfTr2JVMke2M7mjI5w6ghh38wdxXc/sgaf8PPjpPLH8Y3tbvQ/DFt9skurWMwy&#10;RR225pIRKrHInEojYKoK+aOny49J/atf48jwFq2ta1+z/wCEPD2h28DjwZZ6P4eg05rYuu6ONtsa&#10;zqr7gC7swdg7FhkY8evSoqm5U1aUultW+rv/AJ/8E63h44fm9nZXTt/w55ZoXgjXvE+p2aeFNeL6&#10;lcyqiRzyYWdWXcyju2B6Z+7ng16J8dLnxT8PfhgfCnwE8OyXsqy29t4su9LsmuGdlQiNGIUnZu3Z&#10;Y9g4GCTXj/7PfiL4wp8DorvRfDS2Pii1v5bW/wBRu4vs0OmWxUF5FAB2uqkqAoJ5PfmvTPg54+fx&#10;h8PPG914J1XUdWmjNvb6od+x538u6ZWji6qxIk4OMkgmuFQeAk2lzN6O2y/4c4KdWVKD9r70Vsuj&#10;a7+nTuUPDPw+8bfD/S7zWbrwhFoE96VjNxfJLGkMZy7AM2S2WA5QZChR1zXudtd6T8d/hBpfg7Uf&#10;iL4f1zxXo266mY3hhkmgkOCcShchWB5wc7jk88+N/EDwRrHxD0DSvFfw8vhcaZrmlLLLDEhF5BIz&#10;hVYAZ+TLkMRnY3P8VJpesal8JfF3gmx1aGX7Jf8A2rQdSv5nUyTQoQrEt95jhxKoHXOT15zVTC0I&#10;ShTgpN6dfm/Jr8NjjtCvUcp2W+mw3Xb+7+BfjG5sre6n07VYUR7mxugY5VVyMNGScTJgj5h27YwT&#10;J8HPjHoXjzQ9R+IHjW9tfD1z4fuH0261ydQY1DMWjk2ZADCRtpUY52Crfxis18SSx+DfFML3d1ol&#10;5JbaNdZLy2krZXywRy0UmcYPAIRhjBzxHgG50Xx1osng241O8az1TSpV1IXMDvMYpGVY28w8fI6o&#10;3zBiFXjGAQ6GZUqMopRc+V9vTR239fmZ0Y0ab5VFtSt677fM9r1DWNUvPhp4X8LaJpUOr2Opu1pd&#10;yaep/wBKibzgZ41A43MEk25HGR166ng79nHwH8HP2ary++J1hJdJpHiM6lawRgzSIk0IhdSABkMU&#10;TIHAwMk81o/CbxNpXw0+HmnX/h/whq3ibVLXT1gsraxkihMBYspmkklBWKIMGAbazsQQqnFRfDz4&#10;j6RHfXC6n4X0pNS1qUG+ubi7mu5L1o8lI289iHjXaR91QR0UA8/TYaOFpVozX2r9VZX/ABN6qoZf&#10;F80b1b66XS1vb9DiNd+NnxG+KvhfWdH+GHhmbw5B4WniEyEKgurd8gFW4GVKhiFPRx6c1fgF8DdV&#10;+OnxEfxD4hlsIrWOPOrzy3k8dvEFXG5MNxIRzjhcKSa9s8S/tV3viH4P/E2TVPCGkRjwnp8Olw2m&#10;m6X9lRpbtggXJLAgRuDkDAB71yP7O2v6da6AujRxQiwmzvjgdtroYk6kksSR1JPc444rmhldPE5h&#10;LF1nLlWlnJ722S7XXp2PPx2OniGpTnfy6IwviJ8Jv2RvC98fEGofFPX/ABxdTTyJY6NZyx20QCOF&#10;ZGmKuzBSQflA4x6gntf2bvih8IF8ZjwNpHw+tlc2HmJaJqUiJEincqYyXySGbf1yD0zXH+Dvht4i&#10;0T4peJk1TxNPd6JZKfskN7CAYnl+YFXBwQI+DkA8j61z3wn8TS2Ou23xQTSzBay+J4Y7LzIgrPYi&#10;RVZ89eVJ4P8AKtKWGhVrPl5VZduvzuOjilQpp04rm7vW36HZ/tTw/ss/Hzxfrvg668HXvg7xPpKK&#10;8msW1il1AVLhkuXAZZAeQWYZbDkkNnNfPXxA03x1pOqL4W8SXdxqmnXMBX+2tPvz9klQcK0TKOWY&#10;8MjKGA9ODXvH7X2qaH8Nv2hU13TorZZL3TrZNSRbMyS3FuWaNgMKcNtUEeuPavHPGthZeEdduPDv&#10;9oXNxZ22os0jRR+cIg3yBghZd2ANxG4EknnmvKx9SpRqQUVrPa2ln1eltu2qPa9pRqYfmq01zyta&#10;X9afM808a+E/Dmpppet654WvLW70ye6gsGnKkSiPYRIBxsUnp948delcC2sfELT76+t/D/jyY29z&#10;KC9lPFuhVeQRlWJxg45A4PSvX/2gtD1n4ZeA9J8Tajp9lfabqkl2dE1vT2le1kQoi7kPJUhhhkkA&#10;dSMECvKr0wwaFb6iLMLqGoqPn2bd0aAKZSOw449crXXOmsPhYqndyvZdtet7fM8Csp0arUkeo/D/&#10;AOMFj4osYPhh4jtoirxRnyzP5axMh4aPugyT8pOMEnFanirwtLo9taWXw98WRz6Lqdy8drcTXZki&#10;gG37km3Kr8275uV45PUDxrwT4a0nVvEULL4lhi1Ddk28k8Qdz2GJDg/St74jePPiR8O4LXQtQ+DE&#10;1raveebJqRsoFgvFB3YPkqVJPOctuNeNiMnTcWpuTbbab935K6s/6sOl7SavJaHVQeEtb8Jz6t4W&#10;8V3GhynULERXNhBxNscgoW8kbMMOjYA5HOKxp/hv480XV0+IXgW3ju5LYIP+JXeCedyDgIyK5TaM&#10;dsnk7gpzXS/C74jj4v6Vd/DnVWtINS05Fl8NahDp8cayQYJFlgDkj7yD1LKe1ec/tEa94j8GeHY/&#10;Hnhzw1ayRri21XV9PxDdafOTgeYkYDIrjkNznpx0r18Fl1KnVc6MLppKzdl+vS3QxvV9ry2s/vP0&#10;s8L/AAz+Keg6DLrPxD8Aax4bLKZNQi0y6jv0clyu0CMlW3A5yVGATnGBXoPh3wvrXgzQJ7u/1Y7b&#10;a0kmsLJ4ihVWTKeapwSwzjnoOK6Lwd8UV8TeHLfWrLUo47qXTi+mPPvBbemVLoCCVyVJHX6GvMtV&#10;+JWs6l4Qv7/x/ounW2stYiDWm8PJLNHcup2hlXG5Ts/hP3TnJ71318vw2V0lLDc1m2tX36O+qt/w&#10;5tKcGr31Pnz4+fCnUfGnhJZvilpY1EQai75CecpmkZWiGF5iVTkDsVJXoTUXwm1L4hfCf4aD4O3n&#10;jG+8QHW71pZ/7dRJzaI7b2dVwFUj+FQBj8q7q3GoeMdPS+8MWjfYYGZTBqMjJ5bAD53UZ6gg8tyT&#10;jB5rqdK8IaL4QMGv+K9Y1u4e5iUeTZRm3t5MHhS4+YgknqRn0qKd5YNc7Xe91ZPv/wANch1ZbROC&#10;0/4MX/gnxJeeKvCnjPW9Ui1aQTD7MxMpkHAiMagKFAyDuyOMYqTxz8M/i1rfha90KzbxHMt9IplO&#10;pbzBHGOQqxkvjnHIPc8DpXr/AMN/Fnxx8Q+LX0Lwp4Y8G6ZoUSGRbhWlE0cQIy829dowDngnJHTr&#10;iLx9+2p4M8E3H/COfD7UbXx3eqzreaoojhsICoPEQjy85BHXcoxyMiuihgnisNzVKzlG3xNKz9Nb&#10;trySNXDlhq0jxbwP8LviZYeNNM8QaLJYRzpbfZb3Tby7VRLAy7ZG2SFGyrEHjOTj0rovGv7HHir4&#10;sfEDSfEuiqtnd6JPHOkl8/yz2wk+aAlNw8wZJB7iqMf/AAUx1S/0qxt/EHwKsdRt9R1BrK4ltoAP&#10;KfOULCYOAGXoeBlWHpn0rTf2mvC+o2EXiLQvCt1bvEzK0UlukY/4CUOGHOM8dOlcNDA4CvU54ycm&#10;tH00Wj3MZcsUrs9m+GPgXwv8CfhxJ4y+JHjAxTWMMjySwuyiKEEssYAOZGUd/wD9dU7qbRbvwg/x&#10;f+GnilptKurrzfENleylti/wzRDOFbP3gPvbuckV4J+0Dq3ir4laSrXuq/Ykm0ye2SFZi9vG8if3&#10;lyN2doPpXG/speNfGfwM8KTy/F2Rv+Ebt57eOW3FwsnnEyHOME/KuMnNeZj8wjhq6w2FpKNOKu3b&#10;Vvvff7jeNZS0Z9i+CP2oPh/4msBHpup22oW0c5t7iSNgxhlXBKEHow/unGexryz4tfET4mfDT4u2&#10;3iO8k0rxD4L1hn/s7UV0qFJrN8Evbu8ahwwGcbvvA9Mg14f8VNK07wdeWfxl+Dl1s0bWJjpeqvHC&#10;TE8yRkwzyY7NHsOT/EOOTVf9nf8AaH0T49adcReFvEsc0sYUSQySFkf+63IBIB6NgMuKwzLH5lLD&#10;qcXam0rcuiV+62fXfV9ROT6ob+3jrlt4s0zQfCOiwNbTxTtcXttK5d54/LjWLY+OdkWXKH5h5x64&#10;OPJ0+CvxM+F/iO0+Ij65BNp8eqRDT7u1BKzSbt6qUJ/dsAG4Y7Tjrk19CfHH4VeLPiP4dbV7TSj/&#10;AG5pkf2l7dU3vcbMnzYgB8+VJB25wVXgdB82x/Ffxnb+JZfhBa6nd28F+ytLbomCU4cIN33cYx0y&#10;CK8nA4ytOcny3TTT9Ec1SPLUufQ3xN8O+Bfj94C8O/EOLSYvDHi2R3t28QTaeryxXEWNqzpje1uw&#10;4WVOY/l++BgWPGPgjWvil4L1j4c+MLULe2+u3NzYxKiO19ZPMtwj25J2zHeHVe+cDBxzmfDX4b2a&#10;a1PrPhTwvrckN1prWes6TPam7R426TRtjdvVucYBxnOa7Ob4N+I59D/sq+S9ttOuI1EcuoXAge1Z&#10;CuY0Y7XAJjDep3Z6kAfYU4rG4eMpR1VmmrrbTXTVpdi+dtaHTfs4W+r/ABs0/wAR/s2/Hn4Xax4b&#10;0/UIoZ9HvEnkhkWaPhWWXA2uBgY7jOQeaytb+DWsfs/6Te+Brfxzq+uWq6nOtndartWe0JAZoi6/&#10;fHzEqxUcE4Bxk47fG745fs46d4Wup/hZq/jHw/PqKxfbdNM13/ZsC5+cz/OzNxnZI2Nqnv0+g/2h&#10;fCEvxi8DaZ8aPhRaS3lxJbIusaWEIe5h2lkcr18xckevbtWWKnPDU3CnFtP3lpr58v5+Zv7OUqF+&#10;x8ZReIfhh8HdLuYNV+JszarbwPe+ZqFyqzRlnVc7I1GV3FRkg9PrTvi78YtH0LQ7HxloelSyRi5i&#10;W7GnW5drMyqAJNo/5ZsjkngjIx6VjfGf4T6L418VWHiyHw9Fd38MMtnNDOfLkaGT5ZoiCcFgCXUH&#10;qQ+OcCuasPCnxm8TeK1urLwZ82m2kVnr2nWxaSO5tWj248tRufeo3AqMgkHpXFeWOqU8RQfvrR+a&#10;169+3Zs5uWNrydz2z9nT44+PvE2pWnh7SpLDTPI1IWMOn2MZWFULdHViR1Zs4GMYNXfg5ffBnSPi&#10;ynxS8J6Ve+B7ltSuLLxJ4Ouo28m/CmWOZoVBxGwf58gbMouMcmm/BX9jb4seExF4s0bwtd3cFtBF&#10;fW1vc3S211LOqhVjZWIKscBn3AY+YAZxXLftLfs8/FnxN8Xh8RNR8Yav4esZ9OL6lpt/cCO3tWUL&#10;veNAiq4PVpHkIXGPu4r2cbCosCpST0V1dPV32YUYyV7nXfGn4G2vgj4iXcFv4uax068jW50ie1Uu&#10;s6udytGq87SrDA7EAd+N34Pa18Ivgd46j1LUrnUtT1m9torbXxp1vaebHDIA6peIXUup2/3Wwe+e&#10;KT9nf4k+Av2i/CH/AApzwx4tstX8QeC7U3Xh/VIQskVxECS0aOOGZW+ddo24LYJxx8Y/ENfG3hz4&#10;t65J8WfEd1aX8Ny8jRRqxQZIKMOAAMdGGWxxxzXymAVCGN9ooLq9fyfe3n5G1SKpPmSP1Jtfhpon&#10;iGyuPGH7LHj+y1AJzqXh43SsoJGdpBOYmPPB4PrgUzwP40TUb6bwpqAn0PXYZC72V8Cslu/Zlz1X&#10;2GVIOCBxj8xfhR+1N44+DPxMsNS+H3iVIZtwA1Gxu1jNzGTzFIkmA/Bzt5OTx1r75Hxcvv2rvhus&#10;3jbQdS8Oa7oMqyW/iOHTH/cNg8Ov3ngbrlDvQjOMA596liJQqe1wS5X1itYP/L12NFVpzj7x0HxM&#10;e/0zXZtT8Zv9ot7WNzLpgtlhaKNxseaCaNQzwt/Ejh9p69AV+VPj/wDCiw1WAxabdr9mu9s+nX0W&#10;flUkN1xx0wfQj2FfUy/FbRtEsNJ+Gnx/8T6deT3iF9C8R6W6vcRLnYJGQf62Fs4JHPYgEZHMfFv4&#10;Vva6SNNl06yi054vNsNWh1EvbzSO4CrCzcEOSdqqchgQQDgH1sLWw+L56E1yqe8XvF910afdHDic&#10;NNPnhqec/sqNrHibTZdB+JMaava6FZmeW7jgNxLp5z5ayrJKiEyL5mQQDkKeQK5b4i+HX17xjZ+A&#10;4fiXqomlvmjtL7QvEKQCNyfLDeWIWDJtXzBuYbctntju/hF8UNF8GaL4l8AeOxt+1aTLaWG6AiMu&#10;6vgylGVmXeU7kgZxit74E/BvRrS38SfFC78F6dbz6d4Vu101rWaZkmnltpAyqWkP3VJAI5y4xRh8&#10;uwmCq08NS3V21pZef3f0iKU5yszx3xV+2HqFj4D8U6p4elbULGw1O2OoWeq3Zm8y0Xcke4gBgvyo&#10;CevU5z08TaT4wftD2tx8XPCb+GtEsZkKILWdzuR/lKpEdxwTxjjnpXtXwP8ABngzwD47lvdD+Cmo&#10;aLNqCot9cHWZZhdGMl4kxMzAZk2545GQeDUvx/8AhD4A+F3i+y8SeCLjxWsGqWn2q2ntfKuYY23k&#10;FNmwcAY43dGHNclSg50q0qktmml/i6+l7jlUbjc+e7rwR8SfD8Vn4Xl8aXlpBFOLm/iMjxSPOD/C&#10;oIwMAYYH8+p9a8L+Idf+w201jZ67rM1hM5A1fVJLkyJKAHjB8tFQHYDv+Y5UZyMCqXjHxp4A8USJ&#10;bv4h1PT7tGHmSXNp5JkHdSQ+R7Ht16iua8F+Nvi/8M/FN1qPgC48M6jb6jZyWdyuralM8TRMwZHk&#10;UqvzLggYJHPSvEVPLKl4uOr3d/ytqV7Vy+0e/QWE2ueGz8PPGlvPobXoF3oF/qFvlrK4H8DY6o+N&#10;jFT/AHX/AIasfA7xx4o+FHjyDw14g8P6deXlwGk0m8Z0SeQE/K8MjDEhPPy5OemVOK8evfjn+0Hq&#10;/jy31b4x6ppGs6BHAlvcv4ehGbEEsVkQEIxKsctwQVyM5xXrXizwx4S+J3wxtIvFOqJHceFNQi1H&#10;Sr6ymjRbq2k3KymRlIMDtJG57ggEEHkcjnVws3GMnF9JLX5Po0/maxhGUtz10ft86hoHiltF8f8A&#10;gO/tGt3ZYdbst0c6jp86FTuHqDnqeO9WPiN8B/2av2sdLi1qyu7PTfEF7CJLaWItHb35LEAPGCPJ&#10;c4P3CN3HqBXDeI9Yg+Nfw0t/+Ehso9K8V+HIzLc2XnBprrTgwXzSGHzlRt3HHAJPc427b4W+B9Y1&#10;+yfXPFEGlpDpFrFPbWl6Y5Jl+zREFmZwFwxY8Agg+vNdijnFdtYpUqlOVrXkoP7rqzXdO/5HXRxd&#10;SiuV6rzR5F8EPj/4S+Cnxvl+F1zoYtPC8eqLpPim2nIt4rGdZg8M8cKqTI6SojCRjuYBgWPSr3x/&#10;/ZZ+Kdh8fo/jJ8J/idcaHJf6hJvCYl8pUASQiJlwVfA4ztYN6GvUPi7+yz4Q8f8Ah6TWnk0/Ubq3&#10;hCRautwTcXUI4CySr97GTtfJx/EGAyr/AIjJ4lttJ8J3d7ptykklqNOng89XYSRoNhLJ8uGjIIx1&#10;2Ma7MDgHKv8AVsZB9422t/iWn5GOIq2XNBbHxtZfBXS/H/xD8R+O/CGkXuh3yt59vZNcBrW5dG2s&#10;kUDHKySEMyopIAYhV24Fd18G/hx4c+JfiXwv4O1CXQ7LZqyT3en6bciaWRRIXk5Ug4xkdu2QcYrx&#10;j9on4VfGLR9Zkv7q61Gz0Zr2efRdQSGRbVvLk3BldHKhxkc4BJ+le1/sIeO/ASfE1Pit8WbiG18W&#10;2OlSadPrMFvstLkzyAxzz9RHO4Ei+ZkByx3AMQW8eGH5MRyyqc127W107XNlKUoX/E5/R/HPhfQv&#10;2jbXwN4d/Z78S6hqkHiONJNf1Kwjs4LONbnJuF/dMZFHJDFlJHevV/2mNQT4keJk8EW88lo5gK22&#10;o28CTGCVBG6795C+Uy7wxLLglCM9DU+G1pa+F/j1qGtal4513U9Iv9XubiHSbaRDYx5mL/MpViSD&#10;3BXg+9ez/GHw98IfFnhkaZoXxx0vwzPcMqTRz2COZunyMAdw5PXrXrYLDKtl9aFGKs3rdpap+ZzQ&#10;qU3iFcyvh34C+GPxR8O2vhzTtcOnX8Fkkdw9hZR273RwDmVQuH+ZN21WBG3PHWty4tta+Dxj0nxL&#10;qtwdNuQ0P2mecywXC84JZ+RxwQ/zDqCy5K/Oni29TwlLe2/w0+NPh6/v4b2MMkKXaTRSxkDK74do&#10;IYdd4wGbnrX0hoHxT07x74Cs9H8dQ752tY4tZEibkkuFUFnBTIB+62RjBYYr5rMJ0ssxDpyio3V7&#10;qy/FaXO+pThGbjBvRvy/rQ7G+8FaT8TPg/c6Ho975pjtfKtEeUvslTDxA56hgCvJ6hsng15BcXSX&#10;nwqh8S39rd2+paVr9xHBfWGYJLWYx25+dR93mIgj7p3cg5rrv2fPF2keFvGWs+Eo9RDxXcEk9rFC&#10;N0VzLCC6PFjhJCuQ0fRs7lwQ4qP426pp3hjwfrHjbULC7tLVvGME5j2kizWe2nWYuVBHl7lU5YYU&#10;sMjgGqxFF5xTWJjO0ox5b7ryuu6N6NeVCd8PJr179fI9A8E3Ou/FjSdE8f8AjRo4rmwtJSjWl9Ef&#10;tHmRKuJkUFSQ2CCpGGVuMcnwnxh4c0n41/G2Lw34r0+bUYdZuPsd5bb1ZrCRBliuMbVCgP7ru6kG&#10;tLwt4z1fwdqA1z4a6ep0m5j+0GS1vWkVlYAMFCvtHXpg8cg8YHpPwq8R6frl9qni7wX8OrLUjFFE&#10;dOurGyiW5fdvWWKQgBlKA8AZJDe9cGDxVGtiYYeurVYb2Td9O+nTyPRwvscRTlBy9/daOy7/ANLs&#10;cj+0r8Ffgf8AtC6xY+C/GWoQ6Te6XHLaaPrtveMBBlk328qgFfK3xRAsclWT03K3wL+3x/wTy+Kf&#10;g3TLb9oM36afcaJeJa+J9UhgWaK78t08rUnEW4hmUqskgBDv85AYvj9GfiD+zlrPxR1O08R/DXXb&#10;bTr3VWluv7A1WExebdrlZUilxxKxHzRvjJJ6ngeea34v+Ien6NP4A0/RQt/JO1rq2janLH5N4uAk&#10;sMqXJEX3NzEMUyA3POK+heNxOU4mEJU/ck7J23026pPtzWOvCzowgqVVK/Tez/r7zyL/AIJS/snJ&#10;4m+NPjDxhf3+j3vw+Gy6LIf3Y3uLhYnDAYRQAzA/eCoDwa97/b80P4nfFzxdpvxI8M3d0vhTw7aT&#10;WgsrZo5UvYHy0izKSGTzWVFyVdVAXOMcr8VLJp/2SLf4D/Dq1tPh/bXOnwwzxaE4ZzJHKxK7zkeW&#10;RDnOW4baSCFzxPhz9kj42fCP4S658Yfih8a9Z0LRYtAmhi8NafMmbqdoxGk87sCcgkbIxkZO485B&#10;nDYuniG6vtOaGy6/l1Z2QlS5vYuD0R813d5ceNbe20nwfFeeGNe8MTrd3Xg3XrGWzuGg2bWEXmAC&#10;4GBIVl5LgEHlRn0HS/Blp/wj2r63ottHa3vi63XYVjCyTiOOaGOYjrwzkAnriuSsNYvvjLrC6PNc&#10;3eotp5Lx69fSRs9mzMgZ2faMLsU4QEc8jvn15fAl1oeh+HNc8Qa3Bb3mieHbe1fVpndIZEIaUyyB&#10;ztyZG3KRzt616Sk1QdKS5Y33b/PT/gnkV8Wv7OrUIq2qtfe9/wDgHN/Dv/hYcfj6F7nw7bXdvpmn&#10;/Zo7y2uisDzpF5RLKQoX5/MY4JyVGeTTPFPws8ZeI7rSdOstU0UpZ+JLy8nsk8QwgiGS1hWNNu/5&#10;yroV59M1hanY3moeIdO0bSviPY6lLY6vtu7W0kEEb28oAzHCrkuqHJ8xhgk4ySapa5dajFBrHxGu&#10;XnGji5E6QwwqGimbiSIAEAnDKeeBnrXnUMPg6OKcYu6j9q9ld2d7PyS1v8j5/EQqQ0lv5Fz4u/DH&#10;4sx+JIfF89vZwWctm0WsRNKqeWY32QSq+MMxj8kYDH5lPTdXOeHNF1zxDf3Om6JokEkkkUVzLBbs&#10;g85iu1tzORhVO4e3J4rsvC/xp1PxJ8JNRt/D+jXd82rXj2enQX4LorwJ5rkhQcB3a3jGD1kz2rht&#10;W1m9s/CmkzWVg+ma1cQNMlsNxhikkL+WWYDIUFVODn74wT1oq4DDTq8+Hm9bXstGnt+PU2wmIq4O&#10;vGty6ra/R/8AA3NvXvhr4y0XUL7xtqvi/wAP6FYLYR2iI/iRJxO8ZKxhxbl+BgPhhncxGB1PmFrr&#10;1xoXiWw12X4wWmqw6fciWWVrJ2VQD8wRpUOM4I4xW54vt7RfCtj4G1q7Rrh41uNTui2A93KcqFBP&#10;JJzx/tV8w+M7zxLr80uj+Hp7WCS0vQkej6hefZnl4JJaT+J2OPlyMA4HrXs18jw8nFyny2emvXvd&#10;9F+SNaeHq4tc73ffz/Nn3B8XPF3gnx58GL3wPpsMmnz6/fWuoT3BZlW88pcRDdzwykDI3DgHHFZH&#10;wL1jVfBt/H4N1jTXsUaAmyVm35AXapD5IcEKoJBIz0pnwrvrTxT4QX9nzxdoi2Wt6R4ftm2lSyFm&#10;gjdwpckhkaUDBOdp9jXBfDzx/wDEHVfGF78HNFtppbrTLqSZtHucSJC0bBfMRm5iboOozkDpXlvE&#10;5phcRNVrVVovd0l3UrbNaWf6Hm16TjTcWtnufSPxN8WaZF8LL9INTkgudTiWyt7mA/OCykbuc87U&#10;I+pFeR/s8aZPpPw18dXGq2qtaWd41xBL5mfKQRx/Pz0A2MMVY8TeMYdP8FXF54mnGm2jFvtjyjJt&#10;8NsbjGQylgQByduOhNebaH4y1+a98TeFNGunjju7GW21SGDJjliYFCwz1wfmVsEfMPpX0lHFReMj&#10;Up6xku22hnTp1I4fn6bHpX7c/jjUrz4w/DfULa7uZbPWNNtppIUu2jj329y/mkY6t5bLxkZHrXB/&#10;HrSNYsfBEHiWOVX1C9uBPf24+eSKGVisLEYyuSD07EV6BdaZpfxG8CeB9S1qzjkvvDk13kSMSyo8&#10;MWQG443BxkjnPavH9Q8X+KLr4kX+p6rBcX011+4NvZwGfYoICEqmdqpgc9ABV0MFh62L9s/+Xa/F&#10;/nod31l1MPGMLtpW/wA/wIvAvxE1j4afDy78KfEONdR0G7jdtX8NXxDQ3G7LB8gbo5VA4lUhl9SO&#10;K82+NPhm11jzfib8ONYMumG1ihg024BebSI+ixyqnLrnAEwUAnAYI3y1W+LWp/ESGya9vtNaSWVz&#10;DdySzbUiQHO4KOHY8Y4wBnpzXnXhLxP4k8La2/jHSPF0VpqcLsTNJMSRGOqlQMFOcFWIyD3rL6rR&#10;nN8mkU2315tevb16nVQk6cFKsuZ/kv8AIq21lp2hwHWPFJWG4Y4UQTurT/MNrALjJ+tdn4a/a8uP&#10;h5ef8I7ourx6vpd3p6rqfhy8gaW2dj94O21thweqgnI5Bql4lh8MfFOf+2dQ8OgQ27g6nLYTLBcG&#10;LazM0ccjRq8Yb5jzkA8tjmrt34O0D4dXTL8NPEfhaezOnJKl7bacfPifGWFzvDsnUHMZdQFOCa9C&#10;hPB1oJVE422v32/pG7oYiorx95Pb7JFfap4wl1OTxT8PdJvlVLtbnTNOtldlsEG0qqsACcEnBIz0&#10;q/8AGG9+NM+mL8QPA/h67s7jWwU8VaUkURImwAZF3gjZIOcYO1twxWR4T8QfFHX9YXStW+M3hy6R&#10;59spsdc2lFHX5HCnAGT+GMenofhz4P8AxBtLO88Uat8atH1HSpAUWx02KSaSSMn5csQFDDg5BIBH&#10;pVYeGFUnTlaVtXdaelv+AeXOniqU3K0U15/h0P0T+DF98TfjLeNqHgrSGfTxbBheT3jW8McZYj5i&#10;FJzj5gOSeTgVo/CzxL4Z06XVW8fWX2m0nnkjM+C20qc5XjO4gHB69aw/i7411XwK0HwR8KwQWWgr&#10;cRxSRW2+OSUGJHYs6MCSWY5xjNJ8N9Fsb64LXKsy2zO0cZb5clsZ+vvXDiKFKjio4dtybbvfb5Ls&#10;cvJomjkfEXw88QfEbUtR+Bmn+OdV8Hxa7tmsdVt0UzCNWLquARhmQsu7OQceldH4b8BCw05vh5pe&#10;qzpfaPtt7u71e53uyqoKTSn5S5OeQNuT6dazviVf3egatbanpszJcabej7LPn5gCehPcc1zPjH4h&#10;+Lp/2gvD/ge71Z57G+B+2mXmScc7Q79Ttxx+uawjP+zcRPD1FzU7r196yS9Bc8nT0PoTxHcaR4V+&#10;FQ8Ka5ayX1rqyeVqps7h7VrmLbhhuQ7kVjxwTwccjOfnvxh+xjpmpW93rNuB4G8FSbJrOa+vmlmW&#10;UI3IDkM4YkcZBxnGa6L4VeOPEnj7/gpVrPw58UX/ANo0TR9AeCy00r+6CxLG67h3O5iSe/04rE/b&#10;58d+Jbr4v6hZXF9vtdCgVdLs2XMULFQS+3oWPqc9K9b95ByasqafLCK6W3b73G1eN5HmGofCPxt8&#10;M7y00rRUbWjqZQ2eqxyrPbr23pHuwGGeWbOPaus+NXj298BeHrLwBoFzJPfJaBr67cncxC8Ln1Y8&#10;n2IrlP2WfG3izX/Hmp/21r1xdRJp0tyLedt0e9V+XAPQDOcDFR+I3/4SnXHj1tVmF2mZ8qOTxz7d&#10;a8THY9wwfIlbnlZtb2VrrfqYL3ndE3xI+MnifSfDep+Df7VuLO6msNJ1TTp7WVtsrPCI7mJznBO7&#10;aSP9mull8ReLJPhRocclx9qfWrSW7E9i+BFNG20iQqQqnJBKtwQwPpXAftLeH9Nnn8NHy3QL4dih&#10;KRSFQ4UAAtjq3HWut0rwJp1v+z5BpVpq2pRwp48ihT/TC7LHLAwdQXyQDtU/VRjFfHVnGnmfLHVS&#10;drP03/4BrBueh6x+zn4p8V6/b3Xwf8SLYDSNbtTJYx3Vt8klwgAEZcfcYopYMM8qOPTH8MfsD/Cn&#10;4AzX/iPw18TdT0jURDIT4fvIF8iVZGBBjlQ5Ow5bnB46V3vwK/Zx+FsXwyu/iBf6ffXupaJqbWun&#10;SXGqzqIwEEquREybmDOeTkYABBrT1dbDxB8K7nxd4g0e0vtQtrXbaXF1FvaAvlSyHOQ3yjn1r7Cj&#10;gY0sram+bR+i3/pPzNXKSsZWk/H7xN8FfFdz4K+OGj/bbFNtxoWu2M8R85Dnds3OGb05CHBwcgiv&#10;n/8Aau+GNx8V/j9oHxk+BV9jwrdxNH4xuLyWCJrC6HmkSFS3mSRshjAC7m3qwIHBb6Z8P6Xb6p8H&#10;U8cXLZ1DTEAtWeNJIwAh6pIrKfujtS/DPRLbUvhVc/EjU5Xn1KCS4e23hVigfy8l0jVQobgAHHyj&#10;7uCST4+UZZFzWIhZRnF+677foUq14crR5V4V0nxD8CtI0HStKgs7CytXWZo9Qi83W9dcjIkQKQtr&#10;GSchnbCgcK/Jr6E+H3x3+IvxM0SXRPFlnZaHd3HnQTCVFuDakKpjkwVAk+8u4cggnGMivg39pXxj&#10;rei6x4g1WOZbh7TVWSJbwGQEZ5ySdxPvmvdvgj8RPFOl+DvAdnY3wS01u9aHUbMrujkB2gNzlgyg&#10;fKQeMnOa9BYzG0MZGzSpydrK/ZvbZGXNaOh2+k/tKftB/Br4o6h4I8Yanp+rXGgr9o1bw2LHy0vd&#10;PPzC7s2UD7q5JA3YHY4IH0x8IviXonxZt5PFHhTVI9V8PaxADe2sQEc+ncDBkCtyAeRIn93rnmuc&#10;uNB8K6n4LHjPXPB+lahq2kMllpmpXtkr3FrFIhJCScOpBY4wR15zXy7N458S/CD4xaPq3w3vzpLa&#10;1YS3l5DajEXnrIQXVOi7/wCJfuk84BrHN8V9SgqbcnG6ervZ33Tf4rZo6IVHBJ9Gem/tD+EBpXiF&#10;vHmk3cGpaLLfG2l1BFJntrpJNhiuFHUhuA/B45ycE1vhr8JvHd/4rI0q9bw7bmRLrWNRRd0EtrHH&#10;ho7h9/mRFUDFX/1ecAqDzXtCfDPwz8QPC+kfH7UBc2es69G8WtWdhOVsbxl+5M0D7lWVdoIZNvOc&#10;5yantPBGn+FiutaVqN4J0yAXkUgrxlSAoyD3Br28DkMaVaWNpy3SfJ9n17p/evUwqqKqq60PKPiV&#10;8ZtM+CmvX2jx3mri90uzNzY4lMFvaWqLlpnmOPNBGXZhuVuxAFX/AAh+0Von7TfgG78F+OotK1tr&#10;iLKDSkjeRI9uS7Rbm81OuWUZCkhgwJJ3xPpnibxA3w71Tw3YHSbizumNtGjr5YMTbkQ7vkQ85RcL&#10;ycAcY+UtI1nSPB3jGPXfBvgPQtLv7CTzLO+tbNmmhYYXKvI7HoAOtTXwrw0nVhWnyz+y0mU6sk7d&#10;D1Hw18FtO+FevaX4k+Bd1p/hW50rWILjVYoomlgkiRssFwdwSQcHOepBx37H9rr9k74bfG/WbP4u&#10;6p4A1XW7K4sDeWepaQGwquSZI5Qhy2xsnB6MXPRhVHxH4l1DxZ4R0PxnqUNvHeapOYtQ+zW6xpPl&#10;eXYD+I4HI44zjPNeg/8ABP7x/wCKfE/gvxl4I1zUPPs/DmtTjSmKBXiGdpGRgYOMkY65NeJSoKWa&#10;LDyduZ/Evi5mtLp3i1bfqaLWLh8z50+HngX9mj4WXq6xb/CFr/y23xRJo8f3s8M0sgkYH3Xbitrx&#10;3+078TvGXiDTtI+H/hWHR2jukj09RAjM5yPkeScEbT0P3eD1rpv2gPhX4ej8U6zqFpe38DPcmUJF&#10;dfIhOCQoIOASx4+mMV8qfF+51tvhBo91p/iW/sLu38barp819YTCOW7t0hs5UWU4wdrTOAVC8Hv1&#10;rhdDOJYidN4rSD1tFRvbzVzlV2rH0l490X9opb20PjzwB4Y8QaPeyI2pDStThim01myHmhHLRzKC&#10;AZI9wYZDBhXW6dqvgv4i+A9e+B/jSee88IavHbpHol1qDLdRJ5iMk6SgELOkqo/mJjlQWUD5a/O3&#10;wt+0/wDGH4ceM7NdJ123vYJpZY5bXWLCK6jdVz13gnJx1zkdiK+krjwfofxHt/C/x1ngfSNcuYEe&#10;5TRZTFbTY4CtE+9SPf73vwMehQhUklVi/e31d/xsnqaRlKm1Z6Hr/wAR/wBlmf4W/C7RdV8NeINQ&#10;8TWOlWi20+qX+DcyoCQBP/t7APm6NtJ65A6DQPgZ4f8Aj58Px4Jt/i3rmlaE1pFJPaw2E0SSuRz+&#10;/QqrsCMbQTjGSOeaXg/xF4jfxBf3dx4gvJm0LTpY4knm3x3URRmMUyH5XU4GSAGOB82RmnfFQ694&#10;D0TxB4P+H3jHVNBsY9Qtp4l02VA8f2i3SV41d0ZlQMxwAc46k16ksRHMmr3jOno2uqLhSjGpzLZ/&#10;mcfcf8E6fC/wx1xfGWg+M/IGmXn2i1uvOZFLBQqhzKxI3NyeeSx+ldt8adDuNV/Z7Xxh4cuLiG50&#10;q3S7tvss5jKxMdkqEr821cgkZH+qrwH4NfH74qfCj46aL8NrfxPN4g0LxpefY/EeneLXbUUukKuA&#10;cyksjDsVIHYgjivsP4d6HpVzpGr+CpLJTph1C6sBakkgW8iYZATk4wxx9a56Spf2nHD20qqSf5p/&#10;gOpShHY/N28+Of7Qfw/8Xz6TqXiHQptNbZM765FJeJKrMRu5YggYweM896vaz8VdP17xTaaN4u8C&#10;eF2l1CJGtr/wxBJZi6DEKrxBGZOp+bKZGDnHNecapNcXPiy68M6rcPe26eI72xie5xvjjijDIV24&#10;G7JOcgg+lav7Nei2MXibS79FO28nkuvszYaOCRQBmPcCyZzyAecD0FeYsMvrscPF/u+bZpPrruTU&#10;w8VT5+56xofw1sdXe3vfDXi+OCK6Ae2j8RyEQyD0S5g+Uj3baB371p+HfjAvgXxB/wAK/wDH3hdZ&#10;LbT52hvI5rzzomgckPESwy8D84YE4J3KeoOZ+zNqV1f65pEMrBbHVL6O1utJQYtdr4yyp/C4z94H&#10;Prmvui4/YX/Z4vfD122u+HLzUYlUyR29xqDosbg/eQw7GQ/7pGelezSyqOY4GVWgo2vZqSs/k4/5&#10;HLTUoVVFnifi34j/AAy+GXifw1YXd2li628dz4L1yRJEtXgdNiQXKp/roSN0Uqgkq4J2sM5639rr&#10;4b6J8QvDPiD4lfBK/urLxH4JlMfibw5J5kXnW8YwXCKeT5ab42GVdODz0x/jz4D8C6V4Dn8AaD4S&#10;t7LT/C2saJeaSPPnuXVrnUYLeaMm5kk+RkfOAAQyKQRg5zPhNrOoWn7bnjHwNHcSHT7+x1VbiN5n&#10;J2O0shQHPChxuA/hJbGAxB8yWFoRy6UJx5ouVmuz7pu/yPU5XFXPCvHnxi+JnhC/sNV8Ea6IbO4s&#10;o5nstVLfZ5wrMp8psARTAnkMSCuOPvA/QnwU/aW8J/GT4ZW/hJdXl+2wuIr2CAndaTeUzRyDvJGw&#10;LDA5BJ2kk/N8lftC6MfD8UFuuqXV7BhZIodRZZvJZ8M2xmXevIHIbPvWN+zX4q1zw/8AEnStT0K9&#10;a0c6nEDHGSyYLBsYbOBu5x0zz1r5zC414VxorRrRNdn31X5HJCak+Vn3Z+0z4Y8P6j+zH4Z0rUZo&#10;ZdvlwNdQEOoYQ4LqSP7wBHevEv2Nv2cte1Dwh4r8O6hpcl2t9r505YHhQfbYEQsJlA6Ah0IBJxmv&#10;oD4va9dp8b9J8CtBA+lazp8ovbN4QUJCRgMo/hIHGOhB5BwMV/2OvGmreDNb8YeH9GitzBa+H57q&#10;zaeMu9u6sAAjE5AwRkHOdoz0rswTjDimNKp8FRcum6aWjWy1tqbz2aXU808T+JvhN+zXqX/DOvhn&#10;xXpcmqMzTeIZtRvQphYsrx2W8YbA4JY7vuqGG3pyX7Smo+ENJ17Tdb1+61fTLi8t2IltbMtED8mV&#10;cAdQcd+hz3zXz/rPjrXdU/bJ8QWlxIitdfEeS0mnQsJDGt0UHJbg4746gHivs3wbDpkXxS8W+CTo&#10;1vJYeFXtrjQ1nLyPbs9tFIw3MxJG5jgHoMAcAAejPE1atWrSslDmSW+n+e2vmdVHC0a7hBtps+d9&#10;P+K3gG2uY7u58RafqXluD5striT8SQf0NezfCHVPC3xOu0g8L+NJbScyLItzp10PMgYA8Yz905wR&#10;jnaPQY+O/jref2TB/bkNpbvO99JF89uoAB3MSNoBzk+vFcb8K/iD4msvGUbaXeGzZLZpN9szKWYd&#10;zknr3HSvAxnPO6aTXZ66GLw0qEY1HLc/Ve78F+IPh4Ytes202/1GEFFuUXYrNuzHLgMGjKtgnBHB&#10;YdMV6f8ACi/Pjiw1HSNf063M720sNxYTBXVzuUbSrAh8YcYPUetfDWgfFTxp8SPBc8XifUyz2Vof&#10;Lnt8xuxHILbTjPbIAyOua+xdBu5NLTV7K1A82e4vJheknz4pBZyOGRgeMNEjAYwCDxVcP1qWElXv&#10;fk00Xd3/AMjrjSTlCUX1PMH/AGbvGXwu8e6n4n8ARRy6DKTJNpFo4Vbd1wceSRhSQW5U7TnkDpXP&#10;eOJ3+HeoXHxG8BXdxb2GtacJTBbMwKS+akczI3RD8znH4dOnpv7QnxR8YeFNO0HxZ4dvIrW81fw9&#10;JPfFIFKOy2sk4GxsgjenQgjDsBjIxT8D2sepaV4b1eYKLXxJapdahoqxJ9jWSaFC5jQgsozkgbiA&#10;WPth4zLcJiMZ7aF1LS79fha7Po/wLqVZ0cU3pzLqtPmX/E/xdv8A4w/ss6l4h0HVrr/hJvB0NtqY&#10;vdMkKTyRq2GdsL94Irl8ggkA81yP7UvxI0LVPhn8PP2v9Guka/8AEg/sjxMkMoMcuoWzbftGAAN7&#10;KrhwBggEYr3Dw9+zR8K/h14B8Rat4c066B1nTbizvYJ7tniaCaNleMJ0xg8ZyRXzKPA/huD/AIJr&#10;eAdBisMW9j46v5bdd3Ks0lyp578Of09K+yw+E+s4FUMWlJySu/R6O9k7pP8A4J10sQ6+GqzmldLm&#10;v5nc/EzRtVu/BXhvx58FdRtjak3SavokyhlLBkYRqHxhd5kBXPRiOcCpP+Citx8RdZ/Zc8L/ABc0&#10;fxTc6boES2y6/oiQMyIZyEWTYvJCSMFIbIHDDG0muBvNf1k/DvwatrqMtsf7bs7eQ252+bGWu42D&#10;dQdyxICevGeDX0ncW1n45/YHsLjxJZRzi60iPfGc7VP2l8EDPUYGM56c5rxMJRqLEVoVbcsU7NaS&#10;vF7vzfcvCYqM8NCcLqd9ddLeR+e8WmXV3p2hjw34/sFsNTeBrq60WZVku5sD5piMHy+23B9D7Uv2&#10;jtI0v4v6jrOg+HfEttZ6rcaQkOl3erXxS1uIXkt5hJnb8rrHHJGADj5u2KdpEFrB4vuGs7OG3SDT&#10;Z5o4YYgFDgIAfw3H869G8KaTYaJ+yZoXjyztkbVNb8RXmjXV1Kocx2cFxOVjjyPkLbgGbqQigEDI&#10;OyxEMQm4X0ta+t9r3d/MnEJqMasd3K+rvseN/syaj8Q9K1W58F/FDUbNJND0y5jXUrKZJvtNuV2B&#10;UfJV1DMhVuoIAyOgfq2neLNC+Cw0W1vDqMCWE0wa3jEjs++LdGQCdzBVZRjPKknHApPHXhrR/APh&#10;/wATXHhm2aE30FpJMPNbC7rk7gmCNg+QHjn36Ys/AvxjrHxN8f8AiHwX4mMfk6bpElzbXdupSfcr&#10;xqAxyVb77HJXdnvXPhvYzxbhKNr62W34nlYyvPFSdRJJ/gYiLrfgP4J+FvDj3eobruC3IS0i/fLe&#10;Xs/niQhQAAkXkIOePc4ra+NGqw+Hvih/wmC2/wBs8P2jf2a9ys5iRpoiqsixjG7kCQHhSB7HHc29&#10;1H4w+J9zpGt2MTpBrRW1eMujQBX2rjDYO0KuAwYfKK4+L4QeH/Fvizxx8NfFmsatqWmx3EHlm5vc&#10;SI8Z8xZFZFXaw3uvAAKsRivXwmGhVvGDaenWy09OhzfWIzgk16nk9zq+ueLNe1Yz3cen2UGoS/ZJ&#10;k1iMStJ5m3zGjdgWDD1IAAwOKxPF/gvxTb+MoTqkK6xpl/fxQX2oaXKWm02WSRQys3JCZIYK6lQD&#10;hcYBrsvjB+y/8OLUG6tbzV4yZVlYLfDBdRjcfl6nqfeuG0mxvPhR430TxN4L1++t559VFvdRySK8&#10;VwjbSd6MuGbJyG69OeBjp+pylUcqj95K+99vu/I6ZToyp2pXVu56yPiveaJ+1R4nuVdNR0m98aT2&#10;8f2Kc/8AElhhZo0Yl8FdxDKeDGwB617zbeFvhz4R1TXv2i/DdgwubrSw10JosHfFkLnA6FimWHBC&#10;KfXHy/8AtL+GNO8O62fGWgSz2d5fv5twIJMRl3c7jt6ZPc9TX1l4I1jUdP8AhhpL2dwEkOmESyeW&#10;pMqiEZVgRtIO85GOfzrgrSpyxH1mmuVQ0a7rr8zmcoyhyPqfJ/in42WPhz4crqPjSK68QW2uax5O&#10;pzJaKpUmZpGYrICVKlCFIwcZHAYit3S57KLxLpfiHSNKs7jT5bCW21b/AEt96fIJIAjccP5ZHTJw&#10;B2IrpX8IeFvCHhjSNR0/w/Z3EeraDqWoXFhqNutxbpPBMfLZI5AQuNxGO2eMV498EPib4n+JXjPx&#10;hpfihrZ4IrB3hihtgixlVLLtUccFFI49fU5SxnLFyh0av6O346lQScnHdM9w0XXrW98H6nq+h6PJ&#10;biK2mENtcTBupO0gr/CT6gEdwMV8qara6He/FY+IfGJulGsRyR6QrWS+VDcrE6JA4b5SRLg4ZcMe&#10;te+/sdeJ9T8W6NqcutLAxE0MAWGBY12NbRyEbVwPvSNzjODjsKxPC3w68IfGX4Oan4v8XaUV1HTt&#10;Sv47W6sZniKmGXCPjJBb5Vyfb3OfVwc6+HvKcrqTS872vc9HLMLGGKlHqrW+Z4Jq3xv+JejSWOq6&#10;XrcUtgtvE1wlrKnmbtxDSLlfk+7yAOvHpTtf/wCFlfEez/4TvwDrdp4gt44Ha80LXNJt5tRtWx1E&#10;ckbC4j54dPxVa39O8LaHqfxKNpe2CPDDpxmjh2gKHY7+ncAtwPYV5F4q8RavYfFSFNPvHgaK92W0&#10;sLlWhIcgMvOCfqDWlHF1amIWGppJpXu9rX007noulUnTupWQmmeM/EWg69BrHiL4f6PYyhiba6i0&#10;VLRg4BBJEOzOcYPbk8HpV7WfidBpkVt4hXwrBp8rSB5JNNv2SOdxwAFZWQKRx5ZC/l06/wCKHhTT&#10;/ih8NZPGXiieU61pUqQxarbBI5Z0BXiQBdjdeu0H3ra/Z0/ZB+FHxW1vV9U8X3OsSf2baiSK3gvl&#10;jikJXOGATp9CK7aNanjISlWXwtxkrXWna/r1+40pygqXNLdPy0fkea+FfFHgPxd8QL/V73wnBYXc&#10;GmTS3EM6ZiClcCUmNlGSTjqM1qeDbxvH1ncfD34Xz6h4dura2eXTzZXcqxbsg4k+8yEj+IMSTtGC&#10;OlzX/Gg+Ffw2vNb+Hvg7w/p8/wDwlAsWM2jx3oaJAWGRd+bk5GfT2rr/AIdf8FNP2tNEupfDWj+K&#10;NFs7OCGJVjsfDFnbAls5Y+TGoz2q4KMMO50b8q2Tl2t5PTy/E8esnUbrcq3/AK0P/9lQSwECLQAU&#10;AAYACAAAACEAPlqpJwoBAAAVAgAAEwAAAAAAAAAAAAAAAAAAAAAAW0NvbnRlbnRfVHlwZXNdLnht&#10;bFBLAQItABQABgAIAAAAIQA4/SH/1gAAAJQBAAALAAAAAAAAAAAAAAAAADsBAABfcmVscy8ucmVs&#10;c1BLAQItABQABgAIAAAAIQBelcGuUwIAALIEAAAOAAAAAAAAAAAAAAAAADoCAABkcnMvZTJvRG9j&#10;LnhtbFBLAQItABQABgAIAAAAIQBYYLMbugAAACIBAAAZAAAAAAAAAAAAAAAAALkEAABkcnMvX3Jl&#10;bHMvZTJvRG9jLnhtbC5yZWxzUEsBAi0AFAAGAAgAAAAhAFL5hZ3aAAAABQEAAA8AAAAAAAAAAAAA&#10;AAAAqgUAAGRycy9kb3ducmV2LnhtbFBLAQItAAoAAAAAAAAAIQBfpaQGdboCAHW6AgAVAAAAAAAA&#10;AAAAAAAAALEGAABkcnMvbWVkaWEvaW1hZ2UxLmpwZWdQSwUGAAAAAAYABgB9AQAAWcECAAAA&#10;">
            <v:imagedata r:id="rId7" o:title=""/>
            <o:lock v:ext="edit" aspectratio="f"/>
          </v:shape>
        </w:pict>
      </w:r>
    </w:p>
    <w:p w:rsidR="00B3189A" w:rsidRPr="009D08B1" w:rsidRDefault="00B3189A" w:rsidP="00F31A82">
      <w:pPr>
        <w:shd w:val="clear" w:color="auto" w:fill="FFFFFF"/>
        <w:spacing w:after="0" w:line="285" w:lineRule="atLeast"/>
        <w:rPr>
          <w:rFonts w:ascii="Arial" w:hAnsi="Arial" w:cs="Arial"/>
          <w:b/>
          <w:color w:val="000000"/>
          <w:sz w:val="23"/>
          <w:szCs w:val="23"/>
          <w:lang w:eastAsia="cs-CZ"/>
        </w:rPr>
      </w:pPr>
      <w:r w:rsidRPr="009D08B1">
        <w:rPr>
          <w:rFonts w:ascii="Arial" w:hAnsi="Arial" w:cs="Arial"/>
          <w:b/>
          <w:color w:val="000000"/>
          <w:sz w:val="23"/>
          <w:szCs w:val="23"/>
          <w:lang w:eastAsia="cs-CZ"/>
        </w:rPr>
        <w:t xml:space="preserve">NEDĚLE </w:t>
      </w:r>
      <w:r>
        <w:rPr>
          <w:rFonts w:ascii="Arial" w:hAnsi="Arial" w:cs="Arial"/>
          <w:b/>
          <w:color w:val="000000"/>
          <w:sz w:val="23"/>
          <w:szCs w:val="23"/>
          <w:lang w:eastAsia="cs-CZ"/>
        </w:rPr>
        <w:t>22</w:t>
      </w:r>
      <w:r w:rsidRPr="00F31A82">
        <w:rPr>
          <w:rFonts w:ascii="Arial" w:hAnsi="Arial" w:cs="Arial"/>
          <w:b/>
          <w:color w:val="000000"/>
          <w:sz w:val="23"/>
          <w:szCs w:val="23"/>
          <w:lang w:eastAsia="cs-CZ"/>
        </w:rPr>
        <w:t>.12.201</w:t>
      </w:r>
      <w:r>
        <w:rPr>
          <w:rFonts w:ascii="Arial" w:hAnsi="Arial" w:cs="Arial"/>
          <w:b/>
          <w:color w:val="000000"/>
          <w:sz w:val="23"/>
          <w:szCs w:val="23"/>
          <w:lang w:eastAsia="cs-CZ"/>
        </w:rPr>
        <w:t>3</w:t>
      </w:r>
      <w:r w:rsidRPr="00F31A82">
        <w:rPr>
          <w:rFonts w:ascii="Arial" w:hAnsi="Arial" w:cs="Arial"/>
          <w:b/>
          <w:color w:val="000000"/>
          <w:sz w:val="23"/>
          <w:szCs w:val="23"/>
          <w:lang w:eastAsia="cs-CZ"/>
        </w:rPr>
        <w:t xml:space="preserve"> od 10.00 h</w:t>
      </w:r>
    </w:p>
    <w:p w:rsidR="00B3189A" w:rsidRPr="00F31A82" w:rsidRDefault="00B3189A" w:rsidP="00F31A82">
      <w:pPr>
        <w:shd w:val="clear" w:color="auto" w:fill="FFFFFF"/>
        <w:spacing w:after="0" w:line="285" w:lineRule="atLeast"/>
        <w:rPr>
          <w:rFonts w:ascii="Arial" w:hAnsi="Arial" w:cs="Arial"/>
          <w:color w:val="000000"/>
          <w:sz w:val="23"/>
          <w:szCs w:val="23"/>
          <w:lang w:eastAsia="cs-CZ"/>
        </w:rPr>
      </w:pPr>
      <w:r w:rsidRPr="00F31A82">
        <w:rPr>
          <w:rFonts w:ascii="Arial" w:hAnsi="Arial" w:cs="Arial"/>
          <w:color w:val="000000"/>
          <w:sz w:val="23"/>
          <w:szCs w:val="23"/>
          <w:lang w:eastAsia="cs-CZ"/>
        </w:rPr>
        <w:t>(pro členy a budoucí členy zdarma)</w:t>
      </w:r>
    </w:p>
    <w:p w:rsidR="00B3189A" w:rsidRPr="00F31A82" w:rsidRDefault="00B3189A" w:rsidP="00F31A82">
      <w:pPr>
        <w:shd w:val="clear" w:color="auto" w:fill="FFFFFF"/>
        <w:spacing w:after="0" w:line="285" w:lineRule="atLeast"/>
        <w:rPr>
          <w:rFonts w:ascii="Arial" w:hAnsi="Arial" w:cs="Arial"/>
          <w:color w:val="000000"/>
          <w:sz w:val="23"/>
          <w:szCs w:val="23"/>
          <w:lang w:eastAsia="cs-CZ"/>
        </w:rPr>
      </w:pPr>
    </w:p>
    <w:p w:rsidR="00B3189A" w:rsidRDefault="00B3189A" w:rsidP="00F31A82">
      <w:pPr>
        <w:shd w:val="clear" w:color="auto" w:fill="FFFFFF"/>
        <w:spacing w:after="0" w:line="285" w:lineRule="atLeast"/>
        <w:rPr>
          <w:rFonts w:ascii="Arial" w:hAnsi="Arial" w:cs="Arial"/>
          <w:color w:val="000000"/>
          <w:sz w:val="23"/>
          <w:szCs w:val="23"/>
          <w:lang w:eastAsia="cs-CZ"/>
        </w:rPr>
      </w:pPr>
      <w:r>
        <w:rPr>
          <w:rFonts w:ascii="Arial" w:hAnsi="Arial" w:cs="Arial"/>
          <w:color w:val="000000"/>
          <w:sz w:val="23"/>
          <w:szCs w:val="23"/>
          <w:lang w:eastAsia="cs-CZ"/>
        </w:rPr>
        <w:t>Bude hodnocen nejatraktivnější spací obleček</w:t>
      </w:r>
    </w:p>
    <w:p w:rsidR="00B3189A" w:rsidRDefault="00B3189A" w:rsidP="00F31A82">
      <w:pPr>
        <w:shd w:val="clear" w:color="auto" w:fill="FFFFFF"/>
        <w:spacing w:after="0" w:line="285" w:lineRule="atLeast"/>
        <w:rPr>
          <w:rFonts w:ascii="Arial" w:hAnsi="Arial" w:cs="Arial"/>
          <w:color w:val="000000"/>
          <w:sz w:val="23"/>
          <w:szCs w:val="23"/>
          <w:lang w:eastAsia="cs-CZ"/>
        </w:rPr>
      </w:pPr>
      <w:r>
        <w:rPr>
          <w:rFonts w:ascii="Arial" w:hAnsi="Arial" w:cs="Arial"/>
          <w:color w:val="000000"/>
          <w:sz w:val="23"/>
          <w:szCs w:val="23"/>
          <w:lang w:eastAsia="cs-CZ"/>
        </w:rPr>
        <w:t xml:space="preserve"> </w:t>
      </w:r>
    </w:p>
    <w:p w:rsidR="00B3189A" w:rsidRDefault="00B3189A" w:rsidP="00F31A82">
      <w:pPr>
        <w:shd w:val="clear" w:color="auto" w:fill="FFFFFF"/>
        <w:spacing w:after="0" w:line="285" w:lineRule="atLeast"/>
        <w:rPr>
          <w:rFonts w:ascii="Arial" w:hAnsi="Arial" w:cs="Arial"/>
          <w:color w:val="000000"/>
          <w:sz w:val="23"/>
          <w:szCs w:val="23"/>
          <w:lang w:eastAsia="cs-CZ"/>
        </w:rPr>
      </w:pPr>
    </w:p>
    <w:p w:rsidR="00B3189A" w:rsidRPr="00F31A82" w:rsidRDefault="00B3189A" w:rsidP="00F31A82">
      <w:pPr>
        <w:shd w:val="clear" w:color="auto" w:fill="FFFFFF"/>
        <w:spacing w:after="0" w:line="285" w:lineRule="atLeast"/>
        <w:rPr>
          <w:rFonts w:ascii="Arial" w:hAnsi="Arial" w:cs="Arial"/>
          <w:b/>
          <w:color w:val="000000"/>
          <w:sz w:val="23"/>
          <w:szCs w:val="23"/>
          <w:lang w:eastAsia="cs-CZ"/>
        </w:rPr>
      </w:pPr>
      <w:r w:rsidRPr="009D08B1">
        <w:rPr>
          <w:rFonts w:ascii="Arial" w:hAnsi="Arial" w:cs="Arial"/>
          <w:b/>
          <w:color w:val="000000"/>
          <w:sz w:val="23"/>
          <w:szCs w:val="23"/>
          <w:lang w:eastAsia="cs-CZ"/>
        </w:rPr>
        <w:t>SOUTĚŽE:</w:t>
      </w:r>
    </w:p>
    <w:p w:rsidR="00B3189A" w:rsidRPr="00F31A82" w:rsidRDefault="00B3189A" w:rsidP="00F31A82">
      <w:pPr>
        <w:shd w:val="clear" w:color="auto" w:fill="FFFFFF"/>
        <w:spacing w:after="0" w:line="285" w:lineRule="atLeast"/>
        <w:rPr>
          <w:rFonts w:ascii="Arial" w:hAnsi="Arial" w:cs="Arial"/>
          <w:color w:val="000000"/>
          <w:sz w:val="23"/>
          <w:szCs w:val="23"/>
          <w:lang w:eastAsia="cs-CZ"/>
        </w:rPr>
      </w:pPr>
    </w:p>
    <w:p w:rsidR="00B3189A" w:rsidRPr="00F31A82" w:rsidRDefault="00B3189A" w:rsidP="00F31A82">
      <w:pPr>
        <w:shd w:val="clear" w:color="auto" w:fill="FFFFFF"/>
        <w:spacing w:after="0" w:line="285" w:lineRule="atLeast"/>
        <w:rPr>
          <w:rFonts w:ascii="Arial" w:hAnsi="Arial" w:cs="Arial"/>
          <w:color w:val="000000"/>
          <w:sz w:val="23"/>
          <w:szCs w:val="23"/>
          <w:lang w:eastAsia="cs-CZ"/>
        </w:rPr>
      </w:pPr>
      <w:r w:rsidRPr="00F31A82">
        <w:rPr>
          <w:rFonts w:ascii="Arial" w:hAnsi="Arial" w:cs="Arial"/>
          <w:color w:val="000000"/>
          <w:sz w:val="23"/>
          <w:szCs w:val="23"/>
          <w:lang w:eastAsia="cs-CZ"/>
        </w:rPr>
        <w:t>1)</w:t>
      </w:r>
      <w:r>
        <w:rPr>
          <w:rFonts w:ascii="Arial" w:hAnsi="Arial" w:cs="Arial"/>
          <w:color w:val="000000"/>
          <w:sz w:val="23"/>
          <w:szCs w:val="23"/>
          <w:lang w:eastAsia="cs-CZ"/>
        </w:rPr>
        <w:t>malá ranní rozcvička (základy agility trochu jinak)</w:t>
      </w:r>
    </w:p>
    <w:p w:rsidR="00B3189A" w:rsidRDefault="00B3189A" w:rsidP="00F31A82">
      <w:pPr>
        <w:shd w:val="clear" w:color="auto" w:fill="FFFFFF"/>
        <w:spacing w:after="0" w:line="285" w:lineRule="atLeast"/>
        <w:rPr>
          <w:rFonts w:ascii="Arial" w:hAnsi="Arial" w:cs="Arial"/>
          <w:color w:val="000000"/>
          <w:sz w:val="23"/>
          <w:szCs w:val="23"/>
          <w:lang w:eastAsia="cs-CZ"/>
        </w:rPr>
      </w:pPr>
      <w:r w:rsidRPr="00F31A82">
        <w:rPr>
          <w:rFonts w:ascii="Arial" w:hAnsi="Arial" w:cs="Arial"/>
          <w:color w:val="000000"/>
          <w:sz w:val="23"/>
          <w:szCs w:val="23"/>
          <w:lang w:eastAsia="cs-CZ"/>
        </w:rPr>
        <w:t>2)</w:t>
      </w:r>
      <w:r>
        <w:rPr>
          <w:rFonts w:ascii="Arial" w:hAnsi="Arial" w:cs="Arial"/>
          <w:color w:val="000000"/>
          <w:sz w:val="23"/>
          <w:szCs w:val="23"/>
          <w:lang w:eastAsia="cs-CZ"/>
        </w:rPr>
        <w:t>fofr testík</w:t>
      </w:r>
      <w:r w:rsidRPr="00F31A82">
        <w:rPr>
          <w:rFonts w:ascii="Arial" w:hAnsi="Arial" w:cs="Arial"/>
          <w:color w:val="000000"/>
          <w:sz w:val="23"/>
          <w:szCs w:val="23"/>
          <w:lang w:eastAsia="cs-CZ"/>
        </w:rPr>
        <w:t xml:space="preserve"> ( pro psovoda) </w:t>
      </w:r>
    </w:p>
    <w:p w:rsidR="00B3189A" w:rsidRPr="00F31A82" w:rsidRDefault="00B3189A" w:rsidP="00F31A82">
      <w:pPr>
        <w:shd w:val="clear" w:color="auto" w:fill="FFFFFF"/>
        <w:spacing w:after="0" w:line="285" w:lineRule="atLeast"/>
        <w:rPr>
          <w:rFonts w:ascii="Arial" w:hAnsi="Arial" w:cs="Arial"/>
          <w:color w:val="000000"/>
          <w:sz w:val="23"/>
          <w:szCs w:val="23"/>
          <w:lang w:eastAsia="cs-CZ"/>
        </w:rPr>
      </w:pPr>
      <w:r w:rsidRPr="00F31A82">
        <w:rPr>
          <w:rFonts w:ascii="Arial" w:hAnsi="Arial" w:cs="Arial"/>
          <w:color w:val="000000"/>
          <w:sz w:val="23"/>
          <w:szCs w:val="23"/>
          <w:lang w:eastAsia="cs-CZ"/>
        </w:rPr>
        <w:t xml:space="preserve">3) </w:t>
      </w:r>
      <w:r>
        <w:rPr>
          <w:rFonts w:ascii="Arial" w:hAnsi="Arial" w:cs="Arial"/>
          <w:color w:val="000000"/>
          <w:sz w:val="23"/>
          <w:szCs w:val="23"/>
          <w:lang w:eastAsia="cs-CZ"/>
        </w:rPr>
        <w:t>ráno vstanu a opařím se čajem (základy poslušnosti trochu jinak)</w:t>
      </w:r>
    </w:p>
    <w:p w:rsidR="00B3189A" w:rsidRDefault="00B3189A" w:rsidP="00AE6439">
      <w:pPr>
        <w:shd w:val="clear" w:color="auto" w:fill="FFFFFF"/>
        <w:spacing w:after="0" w:line="285" w:lineRule="atLeast"/>
        <w:rPr>
          <w:rFonts w:ascii="Arial" w:hAnsi="Arial" w:cs="Arial"/>
          <w:color w:val="000000"/>
          <w:sz w:val="23"/>
          <w:szCs w:val="23"/>
          <w:lang w:eastAsia="cs-CZ"/>
        </w:rPr>
      </w:pPr>
      <w:r w:rsidRPr="00F31A82">
        <w:rPr>
          <w:rFonts w:ascii="Arial" w:hAnsi="Arial" w:cs="Arial"/>
          <w:color w:val="000000"/>
          <w:sz w:val="23"/>
          <w:szCs w:val="23"/>
          <w:lang w:eastAsia="cs-CZ"/>
        </w:rPr>
        <w:t xml:space="preserve">4) </w:t>
      </w:r>
      <w:r>
        <w:rPr>
          <w:rFonts w:ascii="Arial" w:hAnsi="Arial" w:cs="Arial"/>
          <w:color w:val="000000"/>
          <w:sz w:val="23"/>
          <w:szCs w:val="23"/>
          <w:lang w:eastAsia="cs-CZ"/>
        </w:rPr>
        <w:t>když zaspím,tak běžím na vlak ( překážkový běh se psem na čas)</w:t>
      </w:r>
    </w:p>
    <w:p w:rsidR="00B3189A" w:rsidRDefault="00B3189A" w:rsidP="00AE6439">
      <w:pPr>
        <w:shd w:val="clear" w:color="auto" w:fill="FFFFFF"/>
        <w:spacing w:after="0" w:line="285" w:lineRule="atLeast"/>
        <w:rPr>
          <w:rFonts w:ascii="Arial" w:hAnsi="Arial" w:cs="Arial"/>
          <w:color w:val="000000"/>
          <w:sz w:val="23"/>
          <w:szCs w:val="23"/>
          <w:lang w:eastAsia="cs-CZ"/>
        </w:rPr>
      </w:pPr>
      <w:r>
        <w:rPr>
          <w:rFonts w:ascii="Arial" w:hAnsi="Arial" w:cs="Arial"/>
          <w:color w:val="000000"/>
          <w:sz w:val="23"/>
          <w:szCs w:val="23"/>
          <w:lang w:eastAsia="cs-CZ"/>
        </w:rPr>
        <w:t>5)polštářová bitva bez psů (</w:t>
      </w:r>
      <w:r w:rsidRPr="008F2F00">
        <w:rPr>
          <w:rFonts w:ascii="Arial" w:hAnsi="Arial" w:cs="Arial"/>
          <w:b/>
          <w:color w:val="000000"/>
          <w:sz w:val="23"/>
          <w:szCs w:val="23"/>
          <w:lang w:eastAsia="cs-CZ"/>
        </w:rPr>
        <w:t>polštář sebou</w:t>
      </w:r>
      <w:r>
        <w:rPr>
          <w:rFonts w:ascii="Arial" w:hAnsi="Arial" w:cs="Arial"/>
          <w:color w:val="000000"/>
          <w:sz w:val="23"/>
          <w:szCs w:val="23"/>
          <w:lang w:eastAsia="cs-CZ"/>
        </w:rPr>
        <w:t>)</w:t>
      </w:r>
    </w:p>
    <w:p w:rsidR="00B3189A" w:rsidRDefault="00B3189A" w:rsidP="00AE6439">
      <w:pPr>
        <w:shd w:val="clear" w:color="auto" w:fill="FFFFFF"/>
        <w:spacing w:after="0" w:line="285" w:lineRule="atLeast"/>
        <w:rPr>
          <w:rFonts w:ascii="Arial" w:hAnsi="Arial" w:cs="Arial"/>
          <w:color w:val="000000"/>
          <w:sz w:val="23"/>
          <w:szCs w:val="23"/>
          <w:lang w:eastAsia="cs-CZ"/>
        </w:rPr>
      </w:pPr>
    </w:p>
    <w:p w:rsidR="00B3189A" w:rsidRPr="00B77003" w:rsidRDefault="00B3189A" w:rsidP="00AE6439">
      <w:pPr>
        <w:shd w:val="clear" w:color="auto" w:fill="FFFFFF"/>
        <w:spacing w:after="0" w:line="285" w:lineRule="atLeast"/>
        <w:rPr>
          <w:rFonts w:ascii="Arial" w:hAnsi="Arial" w:cs="Arial"/>
          <w:color w:val="000000"/>
          <w:sz w:val="23"/>
          <w:szCs w:val="23"/>
          <w:lang w:eastAsia="cs-CZ"/>
        </w:rPr>
      </w:pPr>
      <w:r w:rsidRPr="00B77003">
        <w:rPr>
          <w:rFonts w:ascii="Arial" w:hAnsi="Arial" w:cs="Arial"/>
          <w:color w:val="000000"/>
          <w:sz w:val="23"/>
          <w:szCs w:val="23"/>
          <w:lang w:eastAsia="cs-CZ"/>
        </w:rPr>
        <w:t> </w:t>
      </w:r>
    </w:p>
    <w:p w:rsidR="00B3189A" w:rsidRDefault="00B3189A" w:rsidP="00B77003">
      <w:pPr>
        <w:pStyle w:val="ListParagraph"/>
        <w:numPr>
          <w:ilvl w:val="0"/>
          <w:numId w:val="1"/>
        </w:numPr>
        <w:shd w:val="clear" w:color="auto" w:fill="FFFFFF"/>
        <w:spacing w:after="0" w:line="285" w:lineRule="atLeast"/>
        <w:rPr>
          <w:rFonts w:ascii="Arial" w:hAnsi="Arial" w:cs="Arial"/>
          <w:color w:val="000000"/>
          <w:sz w:val="23"/>
          <w:szCs w:val="23"/>
          <w:lang w:eastAsia="cs-CZ"/>
        </w:rPr>
      </w:pPr>
      <w:r w:rsidRPr="00B77003">
        <w:rPr>
          <w:rFonts w:ascii="Arial" w:hAnsi="Arial" w:cs="Arial"/>
          <w:color w:val="000000"/>
          <w:sz w:val="23"/>
          <w:szCs w:val="23"/>
          <w:lang w:eastAsia="cs-CZ"/>
        </w:rPr>
        <w:t>ukončení závodu - opékání buřtů</w:t>
      </w:r>
    </w:p>
    <w:p w:rsidR="00B3189A" w:rsidRDefault="00B3189A" w:rsidP="00DB403A">
      <w:pPr>
        <w:shd w:val="clear" w:color="auto" w:fill="FFFFFF"/>
        <w:spacing w:after="0" w:line="285" w:lineRule="atLeast"/>
        <w:rPr>
          <w:rFonts w:ascii="Arial" w:hAnsi="Arial" w:cs="Arial"/>
          <w:color w:val="000000"/>
          <w:sz w:val="23"/>
          <w:szCs w:val="23"/>
          <w:lang w:eastAsia="cs-CZ"/>
        </w:rPr>
      </w:pPr>
    </w:p>
    <w:p w:rsidR="00B3189A" w:rsidRDefault="00B3189A" w:rsidP="00DB403A">
      <w:pPr>
        <w:shd w:val="clear" w:color="auto" w:fill="FFFFFF"/>
        <w:spacing w:after="0" w:line="285" w:lineRule="atLeast"/>
        <w:rPr>
          <w:rFonts w:ascii="Arial" w:hAnsi="Arial" w:cs="Arial"/>
          <w:color w:val="000000"/>
          <w:sz w:val="23"/>
          <w:szCs w:val="23"/>
          <w:lang w:eastAsia="cs-CZ"/>
        </w:rPr>
      </w:pPr>
      <w:r>
        <w:rPr>
          <w:rFonts w:ascii="Arial" w:hAnsi="Arial" w:cs="Arial"/>
          <w:color w:val="000000"/>
          <w:sz w:val="23"/>
          <w:szCs w:val="23"/>
          <w:lang w:eastAsia="cs-CZ"/>
        </w:rPr>
        <w:t>předpokládané ukončení cca 13.00 h</w:t>
      </w:r>
    </w:p>
    <w:p w:rsidR="00B3189A" w:rsidRDefault="00B3189A" w:rsidP="00DB403A">
      <w:pPr>
        <w:shd w:val="clear" w:color="auto" w:fill="FFFFFF"/>
        <w:spacing w:after="0" w:line="285" w:lineRule="atLeast"/>
        <w:rPr>
          <w:rFonts w:ascii="Arial" w:hAnsi="Arial" w:cs="Arial"/>
          <w:color w:val="000000"/>
          <w:sz w:val="23"/>
          <w:szCs w:val="23"/>
          <w:lang w:eastAsia="cs-CZ"/>
        </w:rPr>
      </w:pPr>
    </w:p>
    <w:p w:rsidR="00B3189A" w:rsidRDefault="00B3189A" w:rsidP="00DB403A">
      <w:pPr>
        <w:shd w:val="clear" w:color="auto" w:fill="FFFFFF"/>
        <w:spacing w:after="0" w:line="285" w:lineRule="atLeast"/>
        <w:rPr>
          <w:rFonts w:ascii="Arial" w:hAnsi="Arial" w:cs="Arial"/>
          <w:color w:val="000000"/>
          <w:sz w:val="23"/>
          <w:szCs w:val="23"/>
          <w:lang w:eastAsia="cs-CZ"/>
        </w:rPr>
      </w:pPr>
    </w:p>
    <w:p w:rsidR="00B3189A" w:rsidRDefault="00B3189A" w:rsidP="00DB403A">
      <w:pPr>
        <w:shd w:val="clear" w:color="auto" w:fill="FFFFFF"/>
        <w:spacing w:after="0" w:line="285" w:lineRule="atLeast"/>
        <w:rPr>
          <w:rFonts w:ascii="Arial" w:hAnsi="Arial" w:cs="Arial"/>
          <w:color w:val="000000"/>
          <w:sz w:val="23"/>
          <w:szCs w:val="23"/>
          <w:lang w:eastAsia="cs-CZ"/>
        </w:rPr>
      </w:pPr>
      <w:r>
        <w:rPr>
          <w:rFonts w:ascii="Arial" w:hAnsi="Arial" w:cs="Arial"/>
          <w:color w:val="000000"/>
          <w:sz w:val="23"/>
          <w:szCs w:val="23"/>
          <w:lang w:eastAsia="cs-CZ"/>
        </w:rPr>
        <w:t>Přihlášení Na : LJandlova</w:t>
      </w:r>
      <w:bookmarkStart w:id="0" w:name="_GoBack"/>
      <w:bookmarkEnd w:id="0"/>
      <w:r>
        <w:rPr>
          <w:rFonts w:ascii="Arial" w:hAnsi="Arial" w:cs="Arial"/>
          <w:color w:val="000000"/>
          <w:sz w:val="23"/>
          <w:szCs w:val="23"/>
          <w:lang w:eastAsia="cs-CZ"/>
        </w:rPr>
        <w:t xml:space="preserve">@seznam.cz </w:t>
      </w:r>
      <w:r>
        <w:rPr>
          <w:rFonts w:ascii="Arial" w:hAnsi="Arial" w:cs="Arial"/>
          <w:color w:val="000000"/>
          <w:sz w:val="23"/>
          <w:szCs w:val="23"/>
          <w:lang w:eastAsia="cs-CZ"/>
        </w:rPr>
        <w:br/>
        <w:t>do předmětu: klubový závod 2013</w:t>
      </w:r>
      <w:r>
        <w:rPr>
          <w:rFonts w:ascii="Arial" w:hAnsi="Arial" w:cs="Arial"/>
          <w:color w:val="000000"/>
          <w:sz w:val="23"/>
          <w:szCs w:val="23"/>
          <w:lang w:eastAsia="cs-CZ"/>
        </w:rPr>
        <w:br/>
        <w:t>Více info u Lucie Bártové.</w:t>
      </w:r>
    </w:p>
    <w:p w:rsidR="00B3189A" w:rsidRDefault="00B3189A" w:rsidP="00DB403A">
      <w:pPr>
        <w:shd w:val="clear" w:color="auto" w:fill="FFFFFF"/>
        <w:spacing w:after="0" w:line="285" w:lineRule="atLeast"/>
        <w:rPr>
          <w:rFonts w:ascii="Arial" w:hAnsi="Arial" w:cs="Arial"/>
          <w:color w:val="000000"/>
          <w:sz w:val="23"/>
          <w:szCs w:val="23"/>
          <w:lang w:eastAsia="cs-CZ"/>
        </w:rPr>
      </w:pPr>
    </w:p>
    <w:p w:rsidR="00B3189A" w:rsidRPr="00EF3FC1" w:rsidRDefault="00B3189A" w:rsidP="00DB403A">
      <w:pPr>
        <w:shd w:val="clear" w:color="auto" w:fill="FFFFFF"/>
        <w:spacing w:after="0" w:line="285" w:lineRule="atLeast"/>
        <w:rPr>
          <w:rFonts w:ascii="Algerian" w:hAnsi="Algerian" w:cs="Arial"/>
          <w:b/>
          <w:color w:val="000000"/>
          <w:sz w:val="32"/>
          <w:szCs w:val="32"/>
          <w:lang w:eastAsia="cs-CZ"/>
        </w:rPr>
      </w:pPr>
      <w:r w:rsidRPr="00EF3FC1">
        <w:rPr>
          <w:rFonts w:ascii="Algerian" w:hAnsi="Algerian" w:cs="Arial"/>
          <w:b/>
          <w:color w:val="000000"/>
          <w:sz w:val="32"/>
          <w:szCs w:val="32"/>
          <w:lang w:eastAsia="cs-CZ"/>
        </w:rPr>
        <w:t>T</w:t>
      </w:r>
      <w:r w:rsidRPr="00EF3FC1">
        <w:rPr>
          <w:rFonts w:ascii="Arial" w:hAnsi="Arial" w:cs="Arial"/>
          <w:b/>
          <w:color w:val="000000"/>
          <w:sz w:val="32"/>
          <w:szCs w:val="32"/>
          <w:lang w:eastAsia="cs-CZ"/>
        </w:rPr>
        <w:t>ě</w:t>
      </w:r>
      <w:r w:rsidRPr="00EF3FC1">
        <w:rPr>
          <w:rFonts w:ascii="Algerian" w:hAnsi="Algerian" w:cs="Arial"/>
          <w:b/>
          <w:color w:val="000000"/>
          <w:sz w:val="32"/>
          <w:szCs w:val="32"/>
          <w:lang w:eastAsia="cs-CZ"/>
        </w:rPr>
        <w:t xml:space="preserve">ším se na vás </w:t>
      </w:r>
      <w:r w:rsidRPr="00EF3FC1">
        <w:rPr>
          <w:rFonts w:ascii="Algerian" w:hAnsi="Algerian" w:cs="Arial"/>
          <w:b/>
          <w:color w:val="000000"/>
          <w:sz w:val="32"/>
          <w:szCs w:val="32"/>
          <w:lang w:eastAsia="cs-CZ"/>
        </w:rPr>
        <w:sym w:font="Wingdings" w:char="F04A"/>
      </w:r>
    </w:p>
    <w:p w:rsidR="00B3189A" w:rsidRPr="008F2F00" w:rsidRDefault="00B3189A" w:rsidP="00DB403A">
      <w:pPr>
        <w:shd w:val="clear" w:color="auto" w:fill="FFFFFF"/>
        <w:spacing w:after="0" w:line="285" w:lineRule="atLeast"/>
        <w:rPr>
          <w:rFonts w:ascii="Arial" w:hAnsi="Arial" w:cs="Arial"/>
          <w:b/>
          <w:color w:val="000000"/>
          <w:sz w:val="32"/>
          <w:szCs w:val="32"/>
          <w:lang w:eastAsia="cs-CZ"/>
        </w:rPr>
      </w:pPr>
    </w:p>
    <w:p w:rsidR="00B3189A" w:rsidRPr="00E450F6" w:rsidRDefault="00B3189A">
      <w:pPr>
        <w:rPr>
          <w:rFonts w:cs="Calibri"/>
          <w:sz w:val="44"/>
          <w:szCs w:val="44"/>
        </w:rPr>
      </w:pPr>
    </w:p>
    <w:sectPr w:rsidR="00B3189A" w:rsidRPr="00E450F6" w:rsidSect="00367C35">
      <w:pgSz w:w="11906" w:h="16838"/>
      <w:pgMar w:top="1079" w:right="1417" w:bottom="54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altName w:val="Imprint MT Shado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5B1BBF"/>
    <w:multiLevelType w:val="hybridMultilevel"/>
    <w:tmpl w:val="38A8E2F4"/>
    <w:lvl w:ilvl="0" w:tplc="40927A5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450F6"/>
    <w:rsid w:val="00220391"/>
    <w:rsid w:val="002249BC"/>
    <w:rsid w:val="002D6A5F"/>
    <w:rsid w:val="003113C9"/>
    <w:rsid w:val="00367C35"/>
    <w:rsid w:val="003E0FF0"/>
    <w:rsid w:val="00497ECB"/>
    <w:rsid w:val="00552E97"/>
    <w:rsid w:val="005E3805"/>
    <w:rsid w:val="006C64C6"/>
    <w:rsid w:val="008414C1"/>
    <w:rsid w:val="008E0D59"/>
    <w:rsid w:val="008F2F00"/>
    <w:rsid w:val="009D08B1"/>
    <w:rsid w:val="00AE6439"/>
    <w:rsid w:val="00AF03C5"/>
    <w:rsid w:val="00B265C9"/>
    <w:rsid w:val="00B3189A"/>
    <w:rsid w:val="00B77003"/>
    <w:rsid w:val="00B928FD"/>
    <w:rsid w:val="00C60670"/>
    <w:rsid w:val="00DB403A"/>
    <w:rsid w:val="00DF343B"/>
    <w:rsid w:val="00E450F6"/>
    <w:rsid w:val="00E67C16"/>
    <w:rsid w:val="00E835D4"/>
    <w:rsid w:val="00EF3FC1"/>
    <w:rsid w:val="00F31A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5D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45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450F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928FD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8414C1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955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95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</Pages>
  <Words>96</Words>
  <Characters>567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KLUBOVÝ ZÁVOD v </dc:title>
  <dc:subject/>
  <dc:creator>Dana Tůmová</dc:creator>
  <cp:keywords/>
  <dc:description/>
  <cp:lastModifiedBy>Dana a Tom</cp:lastModifiedBy>
  <cp:revision>2</cp:revision>
  <dcterms:created xsi:type="dcterms:W3CDTF">2013-12-14T19:51:00Z</dcterms:created>
  <dcterms:modified xsi:type="dcterms:W3CDTF">2013-12-14T19:51:00Z</dcterms:modified>
</cp:coreProperties>
</file>